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79-0001                                              SECTION  79                                                 PAGE 0230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BOARD OF FINANCIAL INSTITUTIONS                                                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OTHER PERSONAL SERVICES              3,465                   3,465                                                            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TOTAL PERSONAL SERVICE                3,465                   3,465                                                            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OTHER OPERATING EXPENSES             30,912                  30,912                                                            </w:t>
      </w:r>
    </w:p>
    <w:p w:rsidR="00E10000" w:rsidRDefault="00E10000" w:rsidP="00E100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TOTAL ADMINISTRATION                  34,377                  34,377                                                            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II. BANKING EXAMINERS                                                                                                           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PERSONAL SERVICE                                                                                                               </w:t>
      </w:r>
    </w:p>
    <w:p w:rsidR="00E10000" w:rsidRDefault="00E10000" w:rsidP="00E100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COMMISSIONER OF BANKING             83,489                  83,489                                                            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  (1.00)                  (1.00)                                                            </w:t>
      </w:r>
    </w:p>
    <w:p w:rsidR="00E10000" w:rsidRDefault="00E10000" w:rsidP="00E100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CLASSIFIED POSITIONS             1,256,479               1,303,378                                                            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                                  (23.00)                 (23.00)                                                            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000" w:rsidRDefault="00E10000" w:rsidP="00E100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TOTAL PERSONAL SERVICE            1,339,968               1,386,867                                                            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                                   (24.00)                 (24.00)                                                            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OTHER OPERATING EXPENSES            386,320                 396,320                                                            </w:t>
      </w:r>
    </w:p>
    <w:p w:rsidR="00E10000" w:rsidRDefault="00E10000" w:rsidP="00E100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10000" w:rsidRDefault="00E10000" w:rsidP="00E100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TOTAL BANKING EXAMINERS            1,726,288               1,783,187                                                            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(24.00)                 (24.00)                                                            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III. CONSUMER FINANCE                                                                                                           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PERSONAL SERVICE                                                                                                               </w:t>
      </w:r>
    </w:p>
    <w:p w:rsidR="00E10000" w:rsidRDefault="00E10000" w:rsidP="00E100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DIRECTOR                            70,836                  70,836                                                            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  (1.00)                  (1.00)                                                            </w:t>
      </w:r>
    </w:p>
    <w:p w:rsidR="00E10000" w:rsidRDefault="00E10000" w:rsidP="00E100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CLASSIFIED POSITIONS             1,071,430               1,094,327                                                            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 (20.00)                 (20.00)                                                            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OTHER PERSONAL SERVICES              2,600                   2,600                                                            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000" w:rsidRDefault="00E10000" w:rsidP="00E100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TOTAL PERSONAL SERVICE            1,144,866               1,167,763                                                            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                                  (21.00)                 (21.00)                                                            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OTHER OPERATING EXPENSES            429,073                 429,073                                                            </w:t>
      </w:r>
    </w:p>
    <w:p w:rsidR="00E10000" w:rsidRDefault="00E10000" w:rsidP="00E100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10000" w:rsidRDefault="00E10000" w:rsidP="00E100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TOTAL CONSUMER FINANCE             1,573,939               1,596,836                                                            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                                   (21.00)                 (21.00)                                                            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IV. EMPLOYEE BENEFITS                                                                                                           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C. STATE EMPLOYER CONTRIBUTIONS                                                                                                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EMPLOYER CONTRIBUTIONS             816,833                 869,580                                                            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TOTAL FRINGE BENEFITS               816,833                 869,580                                                            </w:t>
      </w:r>
    </w:p>
    <w:p w:rsidR="00E10000" w:rsidRDefault="00E10000" w:rsidP="00E10000">
      <w:pPr>
        <w:spacing w:line="170" w:lineRule="exact"/>
        <w:rPr>
          <w:rFonts w:ascii="Letter Gothic" w:hAnsi="Letter Gothic"/>
          <w:sz w:val="18"/>
        </w:rPr>
      </w:pPr>
    </w:p>
    <w:p w:rsidR="00E10000" w:rsidRDefault="00E10000" w:rsidP="00E1000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79-0002                                              SECTION  79                                                 PAGE 0231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BOARD OF FINANCIAL INSTITUTIONS                                                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10000" w:rsidRDefault="00E10000" w:rsidP="00E100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TOTAL EMPLOYEE BENEFITS              816,833                 869,580                                                            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BOARD OF FINANCIAL INSTITUTIONS                                                                                                 </w:t>
      </w:r>
    </w:p>
    <w:p w:rsidR="00E10000" w:rsidRDefault="00E10000" w:rsidP="00E100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E10000" w:rsidRDefault="00E10000" w:rsidP="00E100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TOTAL FUNDS AVAILABLE              4,151,437               4,283,980                                                            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TOTAL AUTHORIZED FTE POSITIONS       (45.00)                 (45.00)                                                            </w:t>
      </w:r>
    </w:p>
    <w:p w:rsidR="00E10000" w:rsidRPr="004C6624" w:rsidRDefault="00E10000" w:rsidP="00E100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10000" w:rsidRDefault="00E10000" w:rsidP="00E1000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E10000" w:rsidSect="00E1000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0000" w:rsidRDefault="00E10000" w:rsidP="00DA542B">
      <w:r>
        <w:separator/>
      </w:r>
    </w:p>
  </w:endnote>
  <w:endnote w:type="continuationSeparator" w:id="0">
    <w:p w:rsidR="00E10000" w:rsidRDefault="00E1000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42B196-3D26-496B-878F-24D35B05499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72BE919-6D00-4CC9-B03E-C3EAE933FEA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020F916-2875-4047-8C47-E4975A7A55D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7E56AB2-68FA-4C40-8DC7-FC60322538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85DC90A-F144-4C66-A452-527DB56DEE4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0000" w:rsidRDefault="00E10000" w:rsidP="00DA542B">
      <w:r>
        <w:separator/>
      </w:r>
    </w:p>
  </w:footnote>
  <w:footnote w:type="continuationSeparator" w:id="0">
    <w:p w:rsidR="00E10000" w:rsidRDefault="00E1000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00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10000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2</Pages>
  <Words>278</Words>
  <Characters>2761</Characters>
  <Application>Microsoft Office Word</Application>
  <DocSecurity>0</DocSecurity>
  <Lines>69</Lines>
  <Paragraphs>65</Paragraphs>
  <ScaleCrop>false</ScaleCrop>
  <LinksUpToDate>false</LinksUpToDate>
  <CharactersWithSpaces>8911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79 - As Introduced by Ways and Means - South Carolina Legislature Online</dc:title>
  <dc:subject/>
  <dc:creator/>
  <cp:keywords/>
  <dc:description/>
  <cp:lastModifiedBy/>
  <cp:revision>1</cp:revision>
  <dcterms:created xsi:type="dcterms:W3CDTF">2015-02-26T16:40:00Z</dcterms:created>
  <dcterms:modified xsi:type="dcterms:W3CDTF">2015-02-26T16:40:00Z</dcterms:modified>
</cp:coreProperties>
</file>