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0284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1,256,608     624,569   1,284,795     638,598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(30.00)     (18.00)     (30.00)     (18.00)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65,000                  65,000     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1,413,615     716,576   1,441,802     730,605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(31.00)     (19.00)     (31.00)     (19.00)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636,711                 636,711            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2,050,326     716,576   2,078,513     730,605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(31.00)     (19.00)     (31.00)     (19.00)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   456,087     319,749     467,681     328,289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   456,087     319,749     467,681     328,289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   456,087     319,749     467,681     328,289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2,506,413   1,036,325   2,546,194   1,058,894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(31.00)     (19.00)     (31.00)     (19.00)                                                </w:t>
      </w:r>
    </w:p>
    <w:p w:rsidR="0029044D" w:rsidRPr="004C6624" w:rsidRDefault="0029044D" w:rsidP="002904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044D" w:rsidRDefault="0029044D" w:rsidP="0029044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9044D" w:rsidSect="002904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44D" w:rsidRDefault="0029044D" w:rsidP="00DA542B">
      <w:r>
        <w:separator/>
      </w:r>
    </w:p>
  </w:endnote>
  <w:endnote w:type="continuationSeparator" w:id="0">
    <w:p w:rsidR="0029044D" w:rsidRDefault="0029044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392E9B-1D8E-4017-8DE2-FE299F84DB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159086F-91AF-4E4F-9E37-386E6EAA15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E88FBC-F7B9-4535-A61C-39380630AFE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31F084-19C1-49F9-9C1B-EEA50E7446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63393E-C6CE-4CD7-9676-5E9C899676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44D" w:rsidRDefault="0029044D" w:rsidP="00DA542B">
      <w:r>
        <w:separator/>
      </w:r>
    </w:p>
  </w:footnote>
  <w:footnote w:type="continuationSeparator" w:id="0">
    <w:p w:rsidR="0029044D" w:rsidRDefault="0029044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4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9044D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174</Words>
  <Characters>1655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96 -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