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668" w:rsidRDefault="00B21668" w:rsidP="00B21668">
      <w:pPr>
        <w:widowControl w:val="0"/>
        <w:jc w:val="center"/>
      </w:pPr>
      <w:bookmarkStart w:id="0" w:name="_GoBack"/>
      <w:bookmarkEnd w:id="0"/>
      <w:r w:rsidRPr="00B21668">
        <w:rPr>
          <w:b/>
        </w:rPr>
        <w:t>South Carolina General Assembly</w:t>
      </w:r>
    </w:p>
    <w:p w:rsidR="00B21668" w:rsidRDefault="00B21668" w:rsidP="00B21668">
      <w:pPr>
        <w:widowControl w:val="0"/>
        <w:jc w:val="center"/>
      </w:pPr>
      <w:r>
        <w:t>121st Session, 2015-2016</w:t>
      </w:r>
    </w:p>
    <w:p w:rsidR="00B21668" w:rsidRDefault="00B21668" w:rsidP="00B21668">
      <w:pPr>
        <w:widowControl w:val="0"/>
      </w:pPr>
    </w:p>
    <w:p w:rsidR="00B21668" w:rsidRDefault="00B21668" w:rsidP="00B21668">
      <w:pPr>
        <w:widowControl w:val="0"/>
        <w:rPr>
          <w:b/>
        </w:rPr>
      </w:pPr>
      <w:r w:rsidRPr="00B21668">
        <w:rPr>
          <w:b/>
        </w:rPr>
        <w:t>S.</w:t>
      </w:r>
      <w:r>
        <w:rPr>
          <w:b/>
        </w:rPr>
        <w:t xml:space="preserve"> </w:t>
      </w:r>
      <w:r w:rsidRPr="00B21668">
        <w:rPr>
          <w:b/>
        </w:rPr>
        <w:t>287</w:t>
      </w:r>
    </w:p>
    <w:p w:rsidR="00B21668" w:rsidRDefault="00B21668" w:rsidP="00B21668">
      <w:pPr>
        <w:widowControl w:val="0"/>
        <w:rPr>
          <w:b/>
        </w:rPr>
      </w:pPr>
    </w:p>
    <w:p w:rsidR="00B21668" w:rsidRDefault="00B21668" w:rsidP="00B21668">
      <w:pPr>
        <w:widowControl w:val="0"/>
      </w:pPr>
      <w:r w:rsidRPr="00B21668">
        <w:rPr>
          <w:b/>
        </w:rPr>
        <w:t>STATUS INFORMATION</w:t>
      </w:r>
    </w:p>
    <w:p w:rsidR="00B21668" w:rsidRDefault="00B21668" w:rsidP="00B21668">
      <w:pPr>
        <w:widowControl w:val="0"/>
      </w:pPr>
    </w:p>
    <w:p w:rsidR="00B21668" w:rsidRDefault="00B21668" w:rsidP="00B21668">
      <w:pPr>
        <w:widowControl w:val="0"/>
      </w:pPr>
      <w:r>
        <w:t>General Bill</w:t>
      </w:r>
    </w:p>
    <w:p w:rsidR="00B21668" w:rsidRDefault="00B21668" w:rsidP="00B21668">
      <w:pPr>
        <w:widowControl w:val="0"/>
      </w:pPr>
      <w:r>
        <w:t>Sponsors: Senator Alexander</w:t>
      </w:r>
    </w:p>
    <w:p w:rsidR="00B21668" w:rsidRDefault="00B21668" w:rsidP="00B21668">
      <w:pPr>
        <w:widowControl w:val="0"/>
      </w:pPr>
      <w:r>
        <w:t>Document Path: l:\s-res\tca\009cons.ls.tca.docx</w:t>
      </w:r>
    </w:p>
    <w:p w:rsidR="00B21668" w:rsidRDefault="00B21668" w:rsidP="00B21668">
      <w:pPr>
        <w:widowControl w:val="0"/>
      </w:pPr>
    </w:p>
    <w:p w:rsidR="00B21668" w:rsidRDefault="00B21668" w:rsidP="00B21668">
      <w:pPr>
        <w:widowControl w:val="0"/>
      </w:pPr>
      <w:r>
        <w:t>Introduced in the Senate on January 13, 2015</w:t>
      </w:r>
    </w:p>
    <w:p w:rsidR="00B21668" w:rsidRDefault="00B21668" w:rsidP="00B21668">
      <w:pPr>
        <w:widowControl w:val="0"/>
      </w:pPr>
      <w:r>
        <w:t xml:space="preserve">Currently residing in the Senate Committee on </w:t>
      </w:r>
      <w:r w:rsidRPr="00B21668">
        <w:rPr>
          <w:b/>
        </w:rPr>
        <w:t>Banking and Insurance</w:t>
      </w:r>
    </w:p>
    <w:p w:rsidR="00B21668" w:rsidRDefault="00B21668" w:rsidP="00B21668">
      <w:pPr>
        <w:widowControl w:val="0"/>
      </w:pPr>
    </w:p>
    <w:p w:rsidR="00B21668" w:rsidRDefault="00B21668" w:rsidP="00B21668">
      <w:pPr>
        <w:widowControl w:val="0"/>
      </w:pPr>
      <w:r>
        <w:t xml:space="preserve">Summary: </w:t>
      </w:r>
      <w:r w:rsidR="00AD4CD1">
        <w:t>SC Consumer Protection Code</w:t>
      </w:r>
    </w:p>
    <w:p w:rsidR="00B21668" w:rsidRDefault="00B21668" w:rsidP="00B21668">
      <w:pPr>
        <w:widowControl w:val="0"/>
      </w:pPr>
    </w:p>
    <w:p w:rsidR="00B21668" w:rsidRDefault="00B21668" w:rsidP="00B21668">
      <w:pPr>
        <w:widowControl w:val="0"/>
      </w:pPr>
    </w:p>
    <w:p w:rsidR="00B21668" w:rsidRDefault="00B21668" w:rsidP="00B21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1668">
        <w:rPr>
          <w:b/>
        </w:rPr>
        <w:t>HISTORY OF LEGISLATIVE ACTIONS</w:t>
      </w:r>
    </w:p>
    <w:p w:rsidR="00B21668" w:rsidRDefault="00B21668" w:rsidP="00B21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1668" w:rsidRPr="00B21668" w:rsidRDefault="00B21668" w:rsidP="00B21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1668">
        <w:rPr>
          <w:u w:val="single"/>
        </w:rPr>
        <w:tab/>
        <w:t>Date</w:t>
      </w:r>
      <w:r w:rsidRPr="00B21668">
        <w:rPr>
          <w:u w:val="single"/>
        </w:rPr>
        <w:tab/>
        <w:t>Body</w:t>
      </w:r>
      <w:r w:rsidRPr="00B21668">
        <w:rPr>
          <w:u w:val="single"/>
        </w:rPr>
        <w:tab/>
        <w:t>Action Description with journal page number</w:t>
      </w:r>
      <w:r w:rsidRPr="00B21668">
        <w:rPr>
          <w:u w:val="single"/>
        </w:rPr>
        <w:tab/>
      </w:r>
    </w:p>
    <w:p w:rsidR="00B85ADB" w:rsidRDefault="00B85ADB" w:rsidP="00B85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B96276">
        <w:t>(</w:t>
      </w:r>
      <w:hyperlink r:id="rId6" w:history="1">
        <w:r w:rsidRPr="00D71ED2">
          <w:rPr>
            <w:rStyle w:val="Hyperlink"/>
          </w:rPr>
          <w:t>Senate Journal</w:t>
        </w:r>
        <w:r w:rsidRPr="00D71ED2">
          <w:rPr>
            <w:rStyle w:val="Hyperlink"/>
          </w:rPr>
          <w:noBreakHyphen/>
          <w:t>page 169</w:t>
        </w:r>
      </w:hyperlink>
      <w:r w:rsidRPr="00B96276">
        <w:t>)</w:t>
      </w:r>
    </w:p>
    <w:p w:rsidR="00B85ADB" w:rsidRDefault="00B85ADB" w:rsidP="00B85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B96276">
        <w:t xml:space="preserve">Referred to Committee on </w:t>
      </w:r>
      <w:r w:rsidRPr="00B96276">
        <w:rPr>
          <w:b/>
        </w:rPr>
        <w:t>Banking and Insurance</w:t>
      </w:r>
      <w:r>
        <w:t xml:space="preserve"> </w:t>
      </w:r>
      <w:r w:rsidRPr="00B96276">
        <w:t>(</w:t>
      </w:r>
      <w:hyperlink r:id="rId7" w:history="1">
        <w:r w:rsidRPr="00D71ED2">
          <w:rPr>
            <w:rStyle w:val="Hyperlink"/>
          </w:rPr>
          <w:t>Senate Journal</w:t>
        </w:r>
        <w:r w:rsidRPr="00D71ED2">
          <w:rPr>
            <w:rStyle w:val="Hyperlink"/>
          </w:rPr>
          <w:noBreakHyphen/>
          <w:t>page 169</w:t>
        </w:r>
      </w:hyperlink>
      <w:r w:rsidRPr="00B96276">
        <w:t>)</w:t>
      </w:r>
    </w:p>
    <w:p w:rsidR="00B85ADB" w:rsidRDefault="00B85ADB" w:rsidP="00B85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668" w:rsidRDefault="00B21668" w:rsidP="00B21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21668">
          <w:rPr>
            <w:rStyle w:val="Hyperlink"/>
          </w:rPr>
          <w:t>legislative information</w:t>
        </w:r>
      </w:hyperlink>
      <w:r>
        <w:t xml:space="preserve"> at the website</w:t>
      </w:r>
    </w:p>
    <w:p w:rsidR="00B21668" w:rsidRDefault="00B21668" w:rsidP="00B21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668" w:rsidRPr="00B21668" w:rsidRDefault="00B21668" w:rsidP="00B21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668" w:rsidRDefault="00B21668" w:rsidP="00B21668">
      <w:pPr>
        <w:widowControl w:val="0"/>
      </w:pPr>
      <w:r w:rsidRPr="00B21668">
        <w:rPr>
          <w:b/>
        </w:rPr>
        <w:t>VERSIONS OF THIS BILL</w:t>
      </w:r>
    </w:p>
    <w:p w:rsidR="00B21668" w:rsidRDefault="00B21668" w:rsidP="00B21668">
      <w:pPr>
        <w:widowControl w:val="0"/>
      </w:pPr>
    </w:p>
    <w:p w:rsidR="00B21668" w:rsidRDefault="00D71ED2" w:rsidP="00B21668">
      <w:pPr>
        <w:widowControl w:val="0"/>
      </w:pPr>
      <w:hyperlink r:id="rId9" w:history="1">
        <w:r w:rsidR="00B21668">
          <w:rPr>
            <w:rStyle w:val="Hyperlink"/>
          </w:rPr>
          <w:t>1/13/2015</w:t>
        </w:r>
      </w:hyperlink>
    </w:p>
    <w:p w:rsidR="00B21668" w:rsidRDefault="00B21668" w:rsidP="00B21668"/>
    <w:p w:rsidR="00B21668" w:rsidRDefault="00B21668" w:rsidP="00B21668">
      <w:pPr>
        <w:sectPr w:rsidR="00B21668" w:rsidSect="00B216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EAD" w:rsidRPr="00522CE0" w:rsidRDefault="00414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4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5CC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>TO AMEND CHAPTER 3, TITLE 37 OF THE 1976 CODE, RELATING TO THE SOUTH CAROLINA CONSUMER PROTECTION CODE,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25CCC" w:rsidRDefault="00A25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5CCC" w:rsidRDefault="00A25C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37</w:t>
      </w:r>
      <w:r>
        <w:noBreakHyphen/>
        <w:t>3</w:t>
      </w:r>
      <w:r>
        <w:noBreakHyphen/>
        <w:t>414.</w:t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84367" w:rsidRDefault="00484367" w:rsidP="0048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B777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1668" w:rsidRDefault="00B21668" w:rsidP="00B21668">
      <w:pPr>
        <w:suppressAutoHyphens/>
        <w:jc w:val="both"/>
        <w:rPr>
          <w:rFonts w:eastAsia="Times New Roman"/>
        </w:rPr>
      </w:pPr>
    </w:p>
    <w:sectPr w:rsidR="00B21668" w:rsidSect="00B216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367" w:rsidRDefault="00484367" w:rsidP="00522CE0">
      <w:r>
        <w:separator/>
      </w:r>
    </w:p>
  </w:endnote>
  <w:endnote w:type="continuationSeparator" w:id="0">
    <w:p w:rsidR="00484367" w:rsidRDefault="004843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99743E-7332-4939-AB19-F85351D2367B}"/>
    <w:embedBold r:id="rId2" w:fontKey="{F3B44F16-8DAA-4645-91B0-ABA85CC1B3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6C4FA3-C73C-4FCC-9ACD-F6786F737513}"/>
    <w:embedBold r:id="rId4" w:fontKey="{BC44BC46-0484-42BB-A921-C5025583DF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A63E1E-D09B-4867-9A06-5F5C0E8B6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668" w:rsidRPr="00414EAD" w:rsidRDefault="00B21668" w:rsidP="00414E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1E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367" w:rsidRDefault="00484367" w:rsidP="00522CE0">
      <w:r>
        <w:separator/>
      </w:r>
    </w:p>
  </w:footnote>
  <w:footnote w:type="continuationSeparator" w:id="0">
    <w:p w:rsidR="00484367" w:rsidRDefault="004843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ONS.LS.TCA"/>
    <w:docVar w:name="CoverAttorneyInitials" w:val="LS"/>
    <w:docVar w:name="CoverAttorneyLastName" w:val="Simpson"/>
    <w:docVar w:name="CoverBillType" w:val="b"/>
    <w:docVar w:name="CoverSenator" w:val="TCA"/>
    <w:docVar w:name="dvBillNumber" w:val="287"/>
    <w:docVar w:name="dvBillNumberPrefix" w:val="S. "/>
    <w:docVar w:name="dvOriginalBody" w:val="Senate"/>
    <w:docVar w:name="fulldraftpath" w:val="L:\S-RES\TCA\009CONS.LS.TCA.DOCX"/>
    <w:docVar w:name="NameofBody" w:val="S"/>
    <w:docVar w:name="vgroup2" w:val="S-RES"/>
  </w:docVars>
  <w:rsids>
    <w:rsidRoot w:val="00A25CC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775"/>
    <w:rsid w:val="001B7E5D"/>
    <w:rsid w:val="001C05D9"/>
    <w:rsid w:val="001D3BAC"/>
    <w:rsid w:val="001E46F8"/>
    <w:rsid w:val="00216025"/>
    <w:rsid w:val="00245C4E"/>
    <w:rsid w:val="002C1321"/>
    <w:rsid w:val="002C2031"/>
    <w:rsid w:val="002C5896"/>
    <w:rsid w:val="002D3BED"/>
    <w:rsid w:val="00307C2B"/>
    <w:rsid w:val="00376936"/>
    <w:rsid w:val="00383247"/>
    <w:rsid w:val="003D6E2B"/>
    <w:rsid w:val="003E7597"/>
    <w:rsid w:val="00414EAD"/>
    <w:rsid w:val="0044020F"/>
    <w:rsid w:val="00450668"/>
    <w:rsid w:val="004813A2"/>
    <w:rsid w:val="00484367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164AC"/>
    <w:rsid w:val="006A1802"/>
    <w:rsid w:val="006C74EA"/>
    <w:rsid w:val="006F4F81"/>
    <w:rsid w:val="00704A93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CCC"/>
    <w:rsid w:val="00A4011E"/>
    <w:rsid w:val="00A86015"/>
    <w:rsid w:val="00A9594E"/>
    <w:rsid w:val="00AD4CD1"/>
    <w:rsid w:val="00AE59C8"/>
    <w:rsid w:val="00B10098"/>
    <w:rsid w:val="00B21668"/>
    <w:rsid w:val="00B5790D"/>
    <w:rsid w:val="00B85ADB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3DD5"/>
    <w:rsid w:val="00D1088B"/>
    <w:rsid w:val="00D14DE6"/>
    <w:rsid w:val="00D156D2"/>
    <w:rsid w:val="00D35486"/>
    <w:rsid w:val="00D53E29"/>
    <w:rsid w:val="00D71ED2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1A7F304-0295-4D83-AD41-E57E71F8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16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87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256</Words>
  <Characters>1464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287: SC Consumer Protection Code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2016-12-02T16:57:00Z</dcterms:created>
  <dcterms:modified xsi:type="dcterms:W3CDTF">2016-12-02T16:57:00Z</dcterms:modified>
</cp:coreProperties>
</file>