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F5D" w:rsidRDefault="00D01F5D" w:rsidP="00D01F5D">
      <w:pPr>
        <w:widowControl w:val="0"/>
        <w:jc w:val="center"/>
      </w:pPr>
      <w:bookmarkStart w:id="0" w:name="_GoBack"/>
      <w:bookmarkEnd w:id="0"/>
      <w:r w:rsidRPr="00D01F5D">
        <w:rPr>
          <w:b/>
        </w:rPr>
        <w:t>South Carolina General Assembly</w:t>
      </w:r>
    </w:p>
    <w:p w:rsidR="00D01F5D" w:rsidRDefault="00D01F5D" w:rsidP="00D01F5D">
      <w:pPr>
        <w:widowControl w:val="0"/>
        <w:jc w:val="center"/>
      </w:pPr>
      <w:r>
        <w:t>121st Session, 2015-2016</w:t>
      </w:r>
    </w:p>
    <w:p w:rsidR="00D01F5D" w:rsidRDefault="00D01F5D" w:rsidP="00D01F5D">
      <w:pPr>
        <w:widowControl w:val="0"/>
        <w:jc w:val="left"/>
      </w:pPr>
    </w:p>
    <w:p w:rsidR="00D01F5D" w:rsidRDefault="00D01F5D" w:rsidP="00D01F5D">
      <w:pPr>
        <w:widowControl w:val="0"/>
        <w:jc w:val="left"/>
        <w:rPr>
          <w:b/>
        </w:rPr>
      </w:pPr>
      <w:r w:rsidRPr="00D01F5D">
        <w:rPr>
          <w:b/>
        </w:rPr>
        <w:t>H. 3205</w:t>
      </w:r>
    </w:p>
    <w:p w:rsidR="00D01F5D" w:rsidRDefault="00D01F5D" w:rsidP="00D01F5D">
      <w:pPr>
        <w:widowControl w:val="0"/>
        <w:jc w:val="left"/>
        <w:rPr>
          <w:b/>
        </w:rPr>
      </w:pPr>
    </w:p>
    <w:p w:rsidR="00D01F5D" w:rsidRDefault="00D01F5D" w:rsidP="00D01F5D">
      <w:pPr>
        <w:widowControl w:val="0"/>
        <w:jc w:val="left"/>
      </w:pPr>
      <w:r w:rsidRPr="00D01F5D">
        <w:rPr>
          <w:b/>
        </w:rPr>
        <w:t>STATUS INFORMATION</w:t>
      </w:r>
    </w:p>
    <w:p w:rsidR="00D01F5D" w:rsidRDefault="00D01F5D" w:rsidP="00D01F5D">
      <w:pPr>
        <w:widowControl w:val="0"/>
        <w:jc w:val="left"/>
      </w:pPr>
    </w:p>
    <w:p w:rsidR="00D01F5D" w:rsidRDefault="00D01F5D" w:rsidP="00D01F5D">
      <w:pPr>
        <w:widowControl w:val="0"/>
        <w:jc w:val="left"/>
      </w:pPr>
      <w:r>
        <w:t>General Bill</w:t>
      </w:r>
    </w:p>
    <w:p w:rsidR="00D01F5D" w:rsidRDefault="00D01F5D" w:rsidP="00D01F5D">
      <w:pPr>
        <w:widowControl w:val="0"/>
        <w:jc w:val="left"/>
      </w:pPr>
      <w:r>
        <w:t>Sponsors: Rep. R.L. Brown</w:t>
      </w:r>
    </w:p>
    <w:p w:rsidR="00D01F5D" w:rsidRDefault="00D01F5D" w:rsidP="00D01F5D">
      <w:pPr>
        <w:widowControl w:val="0"/>
        <w:jc w:val="left"/>
      </w:pPr>
      <w:r>
        <w:t>Document Path: l:\council\bills\agm\18443ab15.docx</w:t>
      </w:r>
    </w:p>
    <w:p w:rsidR="00D01F5D" w:rsidRDefault="00D01F5D" w:rsidP="00D01F5D">
      <w:pPr>
        <w:widowControl w:val="0"/>
        <w:jc w:val="left"/>
      </w:pPr>
    </w:p>
    <w:p w:rsidR="00A36592" w:rsidRDefault="00A36592" w:rsidP="00D01F5D">
      <w:pPr>
        <w:widowControl w:val="0"/>
        <w:jc w:val="left"/>
      </w:pPr>
      <w:r>
        <w:t>Introduced in the House on January 13, 2015</w:t>
      </w:r>
    </w:p>
    <w:p w:rsidR="00A36592" w:rsidRPr="00A36592" w:rsidRDefault="00A36592" w:rsidP="00D01F5D">
      <w:pPr>
        <w:widowControl w:val="0"/>
        <w:jc w:val="left"/>
      </w:pPr>
      <w:r>
        <w:t xml:space="preserve">Currently residing in the House Committee on </w:t>
      </w:r>
      <w:r w:rsidRPr="00A36592">
        <w:rPr>
          <w:b/>
        </w:rPr>
        <w:t>Education and Public Works</w:t>
      </w:r>
    </w:p>
    <w:p w:rsidR="00A36592" w:rsidRDefault="00A36592" w:rsidP="00D01F5D">
      <w:pPr>
        <w:widowControl w:val="0"/>
        <w:jc w:val="left"/>
      </w:pPr>
    </w:p>
    <w:p w:rsidR="00D01F5D" w:rsidRDefault="00D01F5D" w:rsidP="00D01F5D">
      <w:pPr>
        <w:widowControl w:val="0"/>
        <w:jc w:val="left"/>
      </w:pPr>
      <w:r>
        <w:t xml:space="preserve">Summary: </w:t>
      </w:r>
      <w:r w:rsidR="003C29AB">
        <w:t>College and career readiness state content standards</w:t>
      </w:r>
    </w:p>
    <w:p w:rsidR="00D01F5D" w:rsidRDefault="00D01F5D" w:rsidP="00D01F5D">
      <w:pPr>
        <w:widowControl w:val="0"/>
        <w:jc w:val="left"/>
      </w:pPr>
    </w:p>
    <w:p w:rsidR="00D01F5D" w:rsidRDefault="00D01F5D" w:rsidP="00D01F5D">
      <w:pPr>
        <w:widowControl w:val="0"/>
        <w:jc w:val="left"/>
      </w:pPr>
    </w:p>
    <w:p w:rsidR="00D01F5D" w:rsidRDefault="00D01F5D" w:rsidP="00D01F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F5D">
        <w:rPr>
          <w:b/>
        </w:rPr>
        <w:t>HISTORY OF LEGISLATIVE ACTIONS</w:t>
      </w:r>
    </w:p>
    <w:p w:rsidR="00D01F5D" w:rsidRDefault="00D01F5D" w:rsidP="00D01F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1F5D" w:rsidRPr="00D01F5D" w:rsidRDefault="00D01F5D" w:rsidP="00D01F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1F5D">
        <w:rPr>
          <w:u w:val="single"/>
        </w:rPr>
        <w:tab/>
        <w:t>Date</w:t>
      </w:r>
      <w:r w:rsidRPr="00D01F5D">
        <w:rPr>
          <w:u w:val="single"/>
        </w:rPr>
        <w:tab/>
        <w:t>Body</w:t>
      </w:r>
      <w:r w:rsidRPr="00D01F5D">
        <w:rPr>
          <w:u w:val="single"/>
        </w:rPr>
        <w:tab/>
        <w:t>Action Description with journal page number</w:t>
      </w:r>
      <w:r w:rsidRPr="00D01F5D">
        <w:rPr>
          <w:u w:val="single"/>
        </w:rPr>
        <w:tab/>
      </w:r>
    </w:p>
    <w:p w:rsidR="00D246BE" w:rsidRDefault="00D246BE" w:rsidP="00D2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F21B18">
        <w:t>Prefiled</w:t>
      </w:r>
    </w:p>
    <w:p w:rsidR="00D246BE" w:rsidRDefault="00D246BE" w:rsidP="00D2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12/18/2014</w:t>
      </w:r>
      <w:r>
        <w:tab/>
        <w:t>House</w:t>
      </w:r>
      <w:r>
        <w:tab/>
      </w:r>
      <w:r w:rsidRPr="00F21B18">
        <w:t xml:space="preserve">Referred to Committee on </w:t>
      </w:r>
      <w:r w:rsidRPr="00F21B18">
        <w:rPr>
          <w:b/>
        </w:rPr>
        <w:t>Education and Public Works</w:t>
      </w:r>
    </w:p>
    <w:p w:rsidR="00D246BE" w:rsidRDefault="00D246BE" w:rsidP="00D2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21B18">
        <w:t>Introduced and read first time (</w:t>
      </w:r>
      <w:hyperlink r:id="rId7" w:history="1">
        <w:r w:rsidRPr="002F1AAC">
          <w:rPr>
            <w:rStyle w:val="Hyperlink"/>
          </w:rPr>
          <w:t>House Journal</w:t>
        </w:r>
        <w:r w:rsidRPr="002F1AAC">
          <w:rPr>
            <w:rStyle w:val="Hyperlink"/>
          </w:rPr>
          <w:noBreakHyphen/>
          <w:t>page 148</w:t>
        </w:r>
      </w:hyperlink>
      <w:r w:rsidRPr="00F21B18">
        <w:t>)</w:t>
      </w:r>
    </w:p>
    <w:p w:rsidR="00D246BE" w:rsidRDefault="00D246BE" w:rsidP="00D2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F21B18">
        <w:t>Referred to Co</w:t>
      </w:r>
      <w:r>
        <w:t xml:space="preserve">mmittee on </w:t>
      </w:r>
      <w:r w:rsidRPr="00F21B18">
        <w:rPr>
          <w:b/>
        </w:rPr>
        <w:t>Education and Public Works</w:t>
      </w:r>
      <w:r w:rsidRPr="00F21B18">
        <w:t xml:space="preserve"> (</w:t>
      </w:r>
      <w:hyperlink r:id="rId8" w:history="1">
        <w:r w:rsidRPr="002F1AAC">
          <w:rPr>
            <w:rStyle w:val="Hyperlink"/>
          </w:rPr>
          <w:t>House Journal</w:t>
        </w:r>
        <w:r w:rsidRPr="002F1AAC">
          <w:rPr>
            <w:rStyle w:val="Hyperlink"/>
          </w:rPr>
          <w:noBreakHyphen/>
          <w:t>page 148</w:t>
        </w:r>
      </w:hyperlink>
      <w:r w:rsidRPr="00F21B18">
        <w:t>)</w:t>
      </w:r>
    </w:p>
    <w:p w:rsidR="00D246BE" w:rsidRDefault="00D246BE" w:rsidP="00D246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F5D" w:rsidRDefault="00D01F5D" w:rsidP="00D01F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01F5D">
          <w:rPr>
            <w:rStyle w:val="Hyperlink"/>
          </w:rPr>
          <w:t>legislative information</w:t>
        </w:r>
      </w:hyperlink>
      <w:r>
        <w:t xml:space="preserve"> at the website</w:t>
      </w:r>
    </w:p>
    <w:p w:rsidR="00D01F5D" w:rsidRDefault="00D01F5D" w:rsidP="00D01F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F5D" w:rsidRPr="00D01F5D" w:rsidRDefault="00D01F5D" w:rsidP="00D01F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1F5D" w:rsidRDefault="00D01F5D" w:rsidP="00D01F5D">
      <w:pPr>
        <w:widowControl w:val="0"/>
        <w:jc w:val="left"/>
      </w:pPr>
      <w:r w:rsidRPr="00D01F5D">
        <w:rPr>
          <w:b/>
        </w:rPr>
        <w:t>VERSIONS OF THIS BILL</w:t>
      </w:r>
    </w:p>
    <w:p w:rsidR="00D01F5D" w:rsidRDefault="00D01F5D" w:rsidP="00D01F5D">
      <w:pPr>
        <w:widowControl w:val="0"/>
        <w:jc w:val="left"/>
      </w:pPr>
    </w:p>
    <w:p w:rsidR="00D01F5D" w:rsidRDefault="002F1AAC" w:rsidP="00D01F5D">
      <w:pPr>
        <w:widowControl w:val="0"/>
        <w:jc w:val="left"/>
      </w:pPr>
      <w:hyperlink r:id="rId10" w:history="1">
        <w:r w:rsidR="00D01F5D">
          <w:rPr>
            <w:rStyle w:val="Hyperlink"/>
          </w:rPr>
          <w:t>12/18/2014</w:t>
        </w:r>
      </w:hyperlink>
    </w:p>
    <w:p w:rsidR="00D01F5D" w:rsidRDefault="00D01F5D" w:rsidP="00D01F5D"/>
    <w:p w:rsidR="00D01F5D" w:rsidRDefault="00D01F5D" w:rsidP="00D01F5D">
      <w:pPr>
        <w:sectPr w:rsidR="00D01F5D" w:rsidSect="00D01F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5767" w:rsidRDefault="00E25767" w:rsidP="0094686A">
      <w:pPr>
        <w:pStyle w:val="BillDots"/>
      </w:pPr>
    </w:p>
    <w:p w:rsidR="0094686A" w:rsidRDefault="0094686A" w:rsidP="0094686A">
      <w:pPr>
        <w:pStyle w:val="Numbersforbills"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86A" w:rsidRDefault="0094686A" w:rsidP="00946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5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15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98" w:rsidRDefault="00407398" w:rsidP="004073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4871B8">
        <w:noBreakHyphen/>
      </w:r>
      <w:r>
        <w:t>18</w:t>
      </w:r>
      <w:r w:rsidR="004871B8">
        <w:noBreakHyphen/>
      </w:r>
      <w:r>
        <w:t xml:space="preserve">350, AS AMENDED, CODE OF LAWS OF SOUTH CAROLINA, 1976, RELATING TO THE DEVELOPMENT OF NEW COLLEGE AND CAREER READINESS STATE CONTENT STANDARDS, SO AS TO EXTEND </w:t>
      </w:r>
      <w:r w:rsidR="004733E6">
        <w:t xml:space="preserve">BY ONE YEAR </w:t>
      </w:r>
      <w:r w:rsidR="00AC5899">
        <w:t>THE DATES</w:t>
      </w:r>
      <w:r>
        <w:t xml:space="preserve"> FOR IMPL</w:t>
      </w:r>
      <w:r w:rsidR="004733E6">
        <w:t>EMENTATION OF THE NEW STANDARDS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7398">
        <w:t>Section 59</w:t>
      </w:r>
      <w:r w:rsidR="004871B8">
        <w:noBreakHyphen/>
      </w:r>
      <w:r w:rsidR="00407398">
        <w:t>18</w:t>
      </w:r>
      <w:r w:rsidR="004871B8">
        <w:noBreakHyphen/>
      </w:r>
      <w:r w:rsidR="00407398">
        <w:t>350(B) of the 1976 Code, as last amended by Act 200 of 2014, is further amended to read:</w:t>
      </w:r>
    </w:p>
    <w:p w:rsidR="00407398" w:rsidRDefault="00407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98" w:rsidRDefault="004073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A17B08">
        <w:rPr>
          <w:color w:val="000000" w:themeColor="text1"/>
        </w:rPr>
        <w:t>For the purpose of developing new college and career readiness English/language arts and mathematics state content standards, a cyclical review must be performed pursuant to subsection (A) for English/language arts and mathematics state content standards not developed by the South Carolina Department of Education. The review must begin on or before January 1,</w:t>
      </w:r>
      <w:r w:rsidRPr="00AC5899">
        <w:rPr>
          <w:color w:val="000000" w:themeColor="text1"/>
        </w:rPr>
        <w:t xml:space="preserve"> 201</w:t>
      </w:r>
      <w:r w:rsidR="003A4DEE" w:rsidRPr="00AC5899">
        <w:rPr>
          <w:color w:val="000000" w:themeColor="text1"/>
        </w:rPr>
        <w:t>5</w:t>
      </w:r>
      <w:r w:rsidR="00AC5899">
        <w:rPr>
          <w:color w:val="000000" w:themeColor="text1"/>
        </w:rPr>
        <w:t>,</w:t>
      </w:r>
      <w:r w:rsidRPr="00A17B08">
        <w:rPr>
          <w:color w:val="000000" w:themeColor="text1"/>
        </w:rPr>
        <w:t xml:space="preserve"> and the new college and career readiness state content standards must be implemented for the </w:t>
      </w:r>
      <w:r w:rsidRPr="003A4DEE">
        <w:rPr>
          <w:strike/>
          <w:color w:val="000000" w:themeColor="text1"/>
        </w:rPr>
        <w:t>201</w:t>
      </w:r>
      <w:r w:rsidR="003A4DEE" w:rsidRPr="003A4DEE">
        <w:rPr>
          <w:strike/>
          <w:color w:val="000000" w:themeColor="text1"/>
        </w:rPr>
        <w:t>5</w:t>
      </w:r>
      <w:r w:rsidR="004871B8">
        <w:rPr>
          <w:strike/>
          <w:color w:val="000000" w:themeColor="text1"/>
        </w:rPr>
        <w:noBreakHyphen/>
      </w:r>
      <w:r w:rsidRPr="003A4DEE">
        <w:rPr>
          <w:strike/>
          <w:color w:val="000000" w:themeColor="text1"/>
        </w:rPr>
        <w:t>201</w:t>
      </w:r>
      <w:r w:rsidR="003A4DEE" w:rsidRPr="003A4DEE">
        <w:rPr>
          <w:strike/>
          <w:color w:val="000000" w:themeColor="text1"/>
        </w:rPr>
        <w:t>6</w:t>
      </w:r>
      <w:r w:rsidRPr="00A17B08">
        <w:rPr>
          <w:color w:val="000000" w:themeColor="text1"/>
        </w:rPr>
        <w:t xml:space="preserve"> </w:t>
      </w:r>
      <w:r w:rsidR="003A4DEE">
        <w:rPr>
          <w:color w:val="000000" w:themeColor="text1"/>
          <w:u w:val="single"/>
        </w:rPr>
        <w:t>2016</w:t>
      </w:r>
      <w:r w:rsidR="004871B8">
        <w:rPr>
          <w:color w:val="000000" w:themeColor="text1"/>
          <w:u w:val="single"/>
        </w:rPr>
        <w:noBreakHyphen/>
      </w:r>
      <w:r w:rsidR="003A4DEE">
        <w:rPr>
          <w:color w:val="000000" w:themeColor="text1"/>
          <w:u w:val="single"/>
        </w:rPr>
        <w:t>2017</w:t>
      </w:r>
      <w:r w:rsidR="003A4DEE">
        <w:rPr>
          <w:color w:val="000000" w:themeColor="text1"/>
        </w:rPr>
        <w:t xml:space="preserve"> </w:t>
      </w:r>
      <w:r w:rsidRPr="00A17B08">
        <w:rPr>
          <w:color w:val="000000" w:themeColor="text1"/>
        </w:rPr>
        <w:t>school year.</w:t>
      </w:r>
      <w:r>
        <w:rPr>
          <w:color w:val="000000" w:themeColor="text1"/>
        </w:rPr>
        <w:t>”</w:t>
      </w: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150" w:rsidRDefault="00E111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7398">
        <w:t>2</w:t>
      </w:r>
      <w:r>
        <w:t>.</w:t>
      </w:r>
      <w:r>
        <w:tab/>
        <w:t>This act takes effect upon approval by the Governor.</w:t>
      </w:r>
    </w:p>
    <w:p w:rsidR="00E62D5B" w:rsidRDefault="004871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1F5D" w:rsidRDefault="00D01F5D" w:rsidP="00D01F5D">
      <w:pPr>
        <w:suppressAutoHyphens/>
      </w:pPr>
    </w:p>
    <w:sectPr w:rsidR="00D01F5D" w:rsidSect="00D01F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150" w:rsidRDefault="00E11150" w:rsidP="009F0C77">
      <w:r>
        <w:separator/>
      </w:r>
    </w:p>
  </w:endnote>
  <w:endnote w:type="continuationSeparator" w:id="0">
    <w:p w:rsidR="00E11150" w:rsidRDefault="00E111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88649E-AFF8-4ACF-B7A9-1E3A1A285331}"/>
    <w:embedBold r:id="rId2" w:fontKey="{EAB51808-6225-4C94-BDC9-170F46953D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DAE296-83B6-466C-BE12-518FCFF319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08E83D-C589-4050-98E1-E294DECB5D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1949ED-6743-4DC4-9EFB-CC614EE97A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1F5D" w:rsidRPr="00E25767" w:rsidRDefault="00D01F5D" w:rsidP="00E257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1A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150" w:rsidRDefault="00E11150" w:rsidP="009F0C77">
      <w:r>
        <w:separator/>
      </w:r>
    </w:p>
  </w:footnote>
  <w:footnote w:type="continuationSeparator" w:id="0">
    <w:p w:rsidR="00E11150" w:rsidRDefault="00E111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443AB15"/>
    <w:docVar w:name="CoverBillType" w:val="b"/>
    <w:docVar w:name="docpath" w:val="L:\Council\bills\AGM\18443AB15.DOCX"/>
    <w:docVar w:name="dvBillNumber" w:val="320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11150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553F"/>
    <w:rsid w:val="002E5912"/>
    <w:rsid w:val="002F1AAC"/>
    <w:rsid w:val="00301B21"/>
    <w:rsid w:val="00325348"/>
    <w:rsid w:val="0032732C"/>
    <w:rsid w:val="00336AD0"/>
    <w:rsid w:val="0037079A"/>
    <w:rsid w:val="003A4DEE"/>
    <w:rsid w:val="003C29AB"/>
    <w:rsid w:val="003D01E8"/>
    <w:rsid w:val="003E5288"/>
    <w:rsid w:val="003F6D79"/>
    <w:rsid w:val="00407398"/>
    <w:rsid w:val="0041760A"/>
    <w:rsid w:val="00417C01"/>
    <w:rsid w:val="004733E6"/>
    <w:rsid w:val="004809EE"/>
    <w:rsid w:val="004871B8"/>
    <w:rsid w:val="004E7D54"/>
    <w:rsid w:val="0050707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686A"/>
    <w:rsid w:val="009A6011"/>
    <w:rsid w:val="009B44AF"/>
    <w:rsid w:val="009C6A0B"/>
    <w:rsid w:val="009F0C77"/>
    <w:rsid w:val="009F4DD1"/>
    <w:rsid w:val="00A36592"/>
    <w:rsid w:val="00A41684"/>
    <w:rsid w:val="00A64E80"/>
    <w:rsid w:val="00A72BCD"/>
    <w:rsid w:val="00A741D9"/>
    <w:rsid w:val="00A833AB"/>
    <w:rsid w:val="00A9741D"/>
    <w:rsid w:val="00AC5899"/>
    <w:rsid w:val="00AD4B17"/>
    <w:rsid w:val="00B076E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F5D"/>
    <w:rsid w:val="00D246BE"/>
    <w:rsid w:val="00D73A67"/>
    <w:rsid w:val="00D970A9"/>
    <w:rsid w:val="00DF3845"/>
    <w:rsid w:val="00E11150"/>
    <w:rsid w:val="00E25767"/>
    <w:rsid w:val="00E41911"/>
    <w:rsid w:val="00E62D5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C92D9D-E0E6-47B5-953E-CC107760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5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8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1F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205_2014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0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2BDAE-EF16-4413-9FDE-7FA0D517B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313</Words>
  <Characters>1790</Characters>
  <Application>Microsoft Office Word</Application>
  <DocSecurity>6</DocSecurity>
  <Lines>14</Lines>
  <Paragraphs>4</Paragraphs>
  <ScaleCrop>false</ScaleCrop>
  <Company>LPITS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3205: College and career readiness state content standards - South Carolina Legislature Online</dc:title>
  <dc:creator>angiemorgan</dc:creator>
  <cp:lastModifiedBy>N Cumfer</cp:lastModifiedBy>
  <cp:revision>2</cp:revision>
  <cp:lastPrinted>2014-12-11T18:53:00Z</cp:lastPrinted>
  <dcterms:created xsi:type="dcterms:W3CDTF">2016-12-02T17:50:00Z</dcterms:created>
  <dcterms:modified xsi:type="dcterms:W3CDTF">2016-12-02T17:50:00Z</dcterms:modified>
</cp:coreProperties>
</file>