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37044" w:rsidRDefault="00E37044" w:rsidP="00E37044">
      <w:pPr>
        <w:widowControl w:val="0"/>
        <w:jc w:val="center"/>
      </w:pPr>
      <w:bookmarkStart w:id="0" w:name="_GoBack"/>
      <w:bookmarkEnd w:id="0"/>
      <w:r w:rsidRPr="00E37044">
        <w:rPr>
          <w:b/>
        </w:rPr>
        <w:t>South Carolina General Assembly</w:t>
      </w:r>
    </w:p>
    <w:p w:rsidR="00E37044" w:rsidRDefault="00E37044" w:rsidP="00E37044">
      <w:pPr>
        <w:widowControl w:val="0"/>
        <w:jc w:val="center"/>
      </w:pPr>
      <w:r>
        <w:t>121st Session, 2015-2016</w:t>
      </w:r>
    </w:p>
    <w:p w:rsidR="00E37044" w:rsidRDefault="00E37044" w:rsidP="00E37044">
      <w:pPr>
        <w:widowControl w:val="0"/>
        <w:jc w:val="left"/>
      </w:pPr>
    </w:p>
    <w:p w:rsidR="00E37044" w:rsidRDefault="00E37044" w:rsidP="00E37044">
      <w:pPr>
        <w:widowControl w:val="0"/>
        <w:jc w:val="left"/>
        <w:rPr>
          <w:b/>
        </w:rPr>
      </w:pPr>
      <w:r w:rsidRPr="00E37044">
        <w:rPr>
          <w:b/>
        </w:rPr>
        <w:t>H. 3297</w:t>
      </w:r>
    </w:p>
    <w:p w:rsidR="00E37044" w:rsidRDefault="00E37044" w:rsidP="00E37044">
      <w:pPr>
        <w:widowControl w:val="0"/>
        <w:jc w:val="left"/>
        <w:rPr>
          <w:b/>
        </w:rPr>
      </w:pPr>
    </w:p>
    <w:p w:rsidR="00E37044" w:rsidRDefault="00E37044" w:rsidP="00E37044">
      <w:pPr>
        <w:widowControl w:val="0"/>
        <w:jc w:val="left"/>
      </w:pPr>
      <w:r w:rsidRPr="00E37044">
        <w:rPr>
          <w:b/>
        </w:rPr>
        <w:t>STATUS INFORMATION</w:t>
      </w:r>
    </w:p>
    <w:p w:rsidR="00E37044" w:rsidRDefault="00E37044" w:rsidP="00E37044">
      <w:pPr>
        <w:widowControl w:val="0"/>
        <w:jc w:val="left"/>
      </w:pPr>
    </w:p>
    <w:p w:rsidR="00E37044" w:rsidRDefault="00E37044" w:rsidP="00E37044">
      <w:pPr>
        <w:widowControl w:val="0"/>
        <w:jc w:val="left"/>
      </w:pPr>
      <w:r>
        <w:t>House Resolution</w:t>
      </w:r>
    </w:p>
    <w:p w:rsidR="00E37044" w:rsidRDefault="00E37044" w:rsidP="00E37044">
      <w:pPr>
        <w:widowControl w:val="0"/>
        <w:jc w:val="left"/>
      </w:pPr>
      <w:r>
        <w:t>Sponsors: Reps. Henderson and Ballentine</w:t>
      </w:r>
    </w:p>
    <w:p w:rsidR="00E37044" w:rsidRDefault="00E37044" w:rsidP="00E37044">
      <w:pPr>
        <w:widowControl w:val="0"/>
        <w:jc w:val="left"/>
      </w:pPr>
      <w:r>
        <w:t>Document Path: l:\council\bills\rm\1029cm15.docx</w:t>
      </w:r>
    </w:p>
    <w:p w:rsidR="00E37044" w:rsidRDefault="00E37044" w:rsidP="00E37044">
      <w:pPr>
        <w:widowControl w:val="0"/>
        <w:jc w:val="left"/>
      </w:pPr>
    </w:p>
    <w:p w:rsidR="00E37044" w:rsidRDefault="00E37044" w:rsidP="00E37044">
      <w:pPr>
        <w:widowControl w:val="0"/>
        <w:jc w:val="left"/>
      </w:pPr>
      <w:r>
        <w:t>Introduced in the House on January 13, 2015</w:t>
      </w:r>
    </w:p>
    <w:p w:rsidR="00E37044" w:rsidRDefault="00E37044" w:rsidP="00E37044">
      <w:pPr>
        <w:widowControl w:val="0"/>
        <w:jc w:val="left"/>
      </w:pPr>
      <w:r>
        <w:t>Adopted by the House on January 13, 2015</w:t>
      </w:r>
    </w:p>
    <w:p w:rsidR="00E37044" w:rsidRDefault="00E37044" w:rsidP="00E37044">
      <w:pPr>
        <w:widowControl w:val="0"/>
        <w:jc w:val="left"/>
      </w:pPr>
    </w:p>
    <w:p w:rsidR="00E37044" w:rsidRDefault="00E37044" w:rsidP="00E37044">
      <w:pPr>
        <w:widowControl w:val="0"/>
        <w:jc w:val="left"/>
      </w:pPr>
      <w:r>
        <w:t xml:space="preserve">Summary: </w:t>
      </w:r>
      <w:r w:rsidR="0058330A">
        <w:t>Riverside High School Boys' Swim Team</w:t>
      </w:r>
    </w:p>
    <w:p w:rsidR="00E37044" w:rsidRDefault="00E37044" w:rsidP="00E37044">
      <w:pPr>
        <w:widowControl w:val="0"/>
        <w:jc w:val="left"/>
      </w:pPr>
    </w:p>
    <w:p w:rsidR="00E37044" w:rsidRDefault="00E37044" w:rsidP="00E37044">
      <w:pPr>
        <w:widowControl w:val="0"/>
        <w:jc w:val="left"/>
      </w:pPr>
    </w:p>
    <w:p w:rsidR="00E37044" w:rsidRDefault="00E37044" w:rsidP="00E3704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37044">
        <w:rPr>
          <w:b/>
        </w:rPr>
        <w:t>HISTORY OF LEGISLATIVE ACTIONS</w:t>
      </w:r>
    </w:p>
    <w:p w:rsidR="00E37044" w:rsidRDefault="00E37044" w:rsidP="00E3704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E37044" w:rsidRPr="00E37044" w:rsidRDefault="00E37044" w:rsidP="00E3704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37044">
        <w:rPr>
          <w:u w:val="single"/>
        </w:rPr>
        <w:tab/>
        <w:t>Date</w:t>
      </w:r>
      <w:r w:rsidRPr="00E37044">
        <w:rPr>
          <w:u w:val="single"/>
        </w:rPr>
        <w:tab/>
        <w:t>Body</w:t>
      </w:r>
      <w:r w:rsidRPr="00E37044">
        <w:rPr>
          <w:u w:val="single"/>
        </w:rPr>
        <w:tab/>
        <w:t>Action Description with journal page number</w:t>
      </w:r>
      <w:r w:rsidRPr="00E37044">
        <w:rPr>
          <w:u w:val="single"/>
        </w:rPr>
        <w:tab/>
      </w:r>
    </w:p>
    <w:p w:rsidR="007F4229" w:rsidRDefault="007F4229" w:rsidP="007F422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1/13/2015</w:t>
      </w:r>
      <w:r>
        <w:tab/>
        <w:t>House</w:t>
      </w:r>
      <w:r>
        <w:tab/>
      </w:r>
      <w:r w:rsidRPr="00175A9C">
        <w:t>Introduced and adopted (</w:t>
      </w:r>
      <w:hyperlink r:id="rId7" w:history="1">
        <w:r w:rsidRPr="00467EFA">
          <w:rPr>
            <w:rStyle w:val="Hyperlink"/>
          </w:rPr>
          <w:t>House Journal</w:t>
        </w:r>
        <w:r w:rsidRPr="00467EFA">
          <w:rPr>
            <w:rStyle w:val="Hyperlink"/>
          </w:rPr>
          <w:noBreakHyphen/>
          <w:t>page 50</w:t>
        </w:r>
      </w:hyperlink>
      <w:r w:rsidRPr="00175A9C">
        <w:t>)</w:t>
      </w:r>
    </w:p>
    <w:p w:rsidR="007F4229" w:rsidRDefault="007F4229" w:rsidP="007F422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37044" w:rsidRDefault="00E37044" w:rsidP="00E3704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E37044">
          <w:rPr>
            <w:rStyle w:val="Hyperlink"/>
          </w:rPr>
          <w:t>legislative information</w:t>
        </w:r>
      </w:hyperlink>
      <w:r>
        <w:t xml:space="preserve"> at the website</w:t>
      </w:r>
    </w:p>
    <w:p w:rsidR="00E37044" w:rsidRDefault="00E37044" w:rsidP="00E3704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37044" w:rsidRPr="00E37044" w:rsidRDefault="00E37044" w:rsidP="00E3704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37044" w:rsidRDefault="00E37044" w:rsidP="00E37044">
      <w:r w:rsidRPr="00E37044">
        <w:rPr>
          <w:b/>
        </w:rPr>
        <w:t>VERSIONS OF THIS BILL</w:t>
      </w:r>
    </w:p>
    <w:p w:rsidR="00E37044" w:rsidRDefault="00E37044" w:rsidP="00E37044"/>
    <w:p w:rsidR="00E37044" w:rsidRDefault="00467EFA" w:rsidP="00E37044">
      <w:hyperlink r:id="rId9" w:history="1">
        <w:r w:rsidR="00E37044">
          <w:rPr>
            <w:rStyle w:val="Hyperlink"/>
          </w:rPr>
          <w:t>1/13/2015</w:t>
        </w:r>
      </w:hyperlink>
    </w:p>
    <w:p w:rsidR="00E37044" w:rsidRDefault="00E37044" w:rsidP="00E37044"/>
    <w:p w:rsidR="00E37044" w:rsidRDefault="00E37044" w:rsidP="00E37044">
      <w:pPr>
        <w:sectPr w:rsidR="00E37044" w:rsidSect="00E3704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F734D3" w:rsidRDefault="00F734D3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734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B3B00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63AB4" w:rsidRPr="00CF7FDB" w:rsidRDefault="00842DD0" w:rsidP="00E63A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E63AB4" w:rsidRPr="00DD7530">
        <w:rPr>
          <w:color w:val="000000" w:themeColor="text1"/>
          <w:u w:color="000000" w:themeColor="text1"/>
        </w:rPr>
        <w:t xml:space="preserve">CONGRATULATE THE </w:t>
      </w:r>
      <w:r w:rsidR="00B16084">
        <w:rPr>
          <w:color w:val="000000" w:themeColor="text1"/>
          <w:u w:color="000000" w:themeColor="text1"/>
        </w:rPr>
        <w:t xml:space="preserve">RIVERSIDE </w:t>
      </w:r>
      <w:r w:rsidR="00E63AB4" w:rsidRPr="00DD7530">
        <w:rPr>
          <w:color w:val="000000" w:themeColor="text1"/>
          <w:u w:color="000000" w:themeColor="text1"/>
        </w:rPr>
        <w:t xml:space="preserve">HIGH SCHOOL </w:t>
      </w:r>
      <w:r w:rsidR="00B16084">
        <w:rPr>
          <w:color w:val="000000" w:themeColor="text1"/>
          <w:u w:color="000000" w:themeColor="text1"/>
        </w:rPr>
        <w:t>BOYS</w:t>
      </w:r>
      <w:r w:rsidR="00E63AB4" w:rsidRPr="00DD7530">
        <w:rPr>
          <w:color w:val="000000" w:themeColor="text1"/>
          <w:u w:color="000000" w:themeColor="text1"/>
        </w:rPr>
        <w:t xml:space="preserve"> SWIM TEAM ON </w:t>
      </w:r>
      <w:r w:rsidR="00CA1509">
        <w:rPr>
          <w:color w:val="000000" w:themeColor="text1"/>
          <w:u w:color="000000" w:themeColor="text1"/>
        </w:rPr>
        <w:t xml:space="preserve">SWEEPING THE 2014 </w:t>
      </w:r>
      <w:r w:rsidR="00E63AB4" w:rsidRPr="00DD7530">
        <w:rPr>
          <w:color w:val="000000" w:themeColor="text1"/>
          <w:u w:color="000000" w:themeColor="text1"/>
        </w:rPr>
        <w:t xml:space="preserve">CLASS AAAA </w:t>
      </w:r>
      <w:r w:rsidR="00CA1509">
        <w:rPr>
          <w:color w:val="000000" w:themeColor="text1"/>
          <w:u w:color="000000" w:themeColor="text1"/>
        </w:rPr>
        <w:t xml:space="preserve">STATE </w:t>
      </w:r>
      <w:r w:rsidR="00E63AB4" w:rsidRPr="00DD7530">
        <w:rPr>
          <w:color w:val="000000" w:themeColor="text1"/>
          <w:u w:color="000000" w:themeColor="text1"/>
        </w:rPr>
        <w:t xml:space="preserve">SWIM CHAMPIONSHIP AND TO </w:t>
      </w:r>
      <w:r w:rsidR="00CA1509">
        <w:rPr>
          <w:color w:val="000000" w:themeColor="text1"/>
          <w:u w:color="000000" w:themeColor="text1"/>
        </w:rPr>
        <w:t>HONOR</w:t>
      </w:r>
      <w:r w:rsidR="00E63AB4" w:rsidRPr="00DD7530">
        <w:rPr>
          <w:color w:val="000000" w:themeColor="text1"/>
          <w:u w:color="000000" w:themeColor="text1"/>
        </w:rPr>
        <w:t xml:space="preserve"> THE SWIMMERS AND THEIR COACHES ON A SENSATIONAL SEASON.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A1509" w:rsidRDefault="005B3B00" w:rsidP="00C80F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CA1509">
        <w:t xml:space="preserve">on Saturday, October 11, 2014, the Riverside High School boys swim team rode </w:t>
      </w:r>
      <w:r w:rsidR="00317A71">
        <w:t>the Warriors</w:t>
      </w:r>
      <w:r w:rsidR="006B0F19" w:rsidRPr="006B0F19">
        <w:t>’</w:t>
      </w:r>
      <w:r w:rsidR="00CA1509">
        <w:t xml:space="preserve"> </w:t>
      </w:r>
      <w:r w:rsidR="00317A71">
        <w:t>t</w:t>
      </w:r>
      <w:r w:rsidR="00CA1509">
        <w:t>idal wave of powerful performances to the C</w:t>
      </w:r>
      <w:r w:rsidR="00317A71">
        <w:t>lass AAAA state swim crown, out</w:t>
      </w:r>
      <w:r w:rsidR="00CA1509">
        <w:t>swimming Fort Mill 363</w:t>
      </w:r>
      <w:r w:rsidR="006B0F19">
        <w:noBreakHyphen/>
      </w:r>
      <w:r w:rsidR="00CA1509">
        <w:t>260</w:t>
      </w:r>
      <w:r w:rsidR="006B0F19">
        <w:t xml:space="preserve"> to win Riverside</w:t>
      </w:r>
      <w:r w:rsidR="006B0F19" w:rsidRPr="006B0F19">
        <w:t>’</w:t>
      </w:r>
      <w:r w:rsidR="006B0F19">
        <w:t>s fifth state title for the boys team</w:t>
      </w:r>
      <w:r w:rsidR="00CA1509">
        <w:t>; and</w:t>
      </w:r>
    </w:p>
    <w:p w:rsidR="00CA1509" w:rsidRDefault="00CA1509" w:rsidP="00C80F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80F34" w:rsidRPr="00DD7530" w:rsidRDefault="00C80F34" w:rsidP="00C80F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D7530">
        <w:rPr>
          <w:color w:val="000000" w:themeColor="text1"/>
          <w:u w:color="000000" w:themeColor="text1"/>
        </w:rPr>
        <w:t xml:space="preserve">Whereas, swimming is a competitive sport that requires individual talent, teamwork, discipline, and good sportsmanship, all qualities embodied by the </w:t>
      </w:r>
      <w:r w:rsidR="00317A71">
        <w:rPr>
          <w:color w:val="000000" w:themeColor="text1"/>
          <w:u w:color="000000" w:themeColor="text1"/>
        </w:rPr>
        <w:t>Riverside</w:t>
      </w:r>
      <w:r w:rsidRPr="00DD7530">
        <w:rPr>
          <w:color w:val="000000" w:themeColor="text1"/>
          <w:u w:color="000000" w:themeColor="text1"/>
        </w:rPr>
        <w:t xml:space="preserve"> High School </w:t>
      </w:r>
      <w:r w:rsidR="00317A71">
        <w:rPr>
          <w:color w:val="000000" w:themeColor="text1"/>
          <w:u w:color="000000" w:themeColor="text1"/>
        </w:rPr>
        <w:t>b</w:t>
      </w:r>
      <w:r w:rsidR="00B16084">
        <w:rPr>
          <w:color w:val="000000" w:themeColor="text1"/>
          <w:u w:color="000000" w:themeColor="text1"/>
        </w:rPr>
        <w:t>oys</w:t>
      </w:r>
      <w:r w:rsidRPr="00DD7530">
        <w:rPr>
          <w:color w:val="000000" w:themeColor="text1"/>
          <w:u w:color="000000" w:themeColor="text1"/>
        </w:rPr>
        <w:t xml:space="preserve"> </w:t>
      </w:r>
      <w:r w:rsidR="00317A71">
        <w:rPr>
          <w:color w:val="000000" w:themeColor="text1"/>
          <w:u w:color="000000" w:themeColor="text1"/>
        </w:rPr>
        <w:t>s</w:t>
      </w:r>
      <w:r w:rsidRPr="00DD7530">
        <w:rPr>
          <w:color w:val="000000" w:themeColor="text1"/>
          <w:u w:color="000000" w:themeColor="text1"/>
        </w:rPr>
        <w:t xml:space="preserve">wim </w:t>
      </w:r>
      <w:r w:rsidR="00317A71">
        <w:rPr>
          <w:color w:val="000000" w:themeColor="text1"/>
          <w:u w:color="000000" w:themeColor="text1"/>
        </w:rPr>
        <w:t>tea</w:t>
      </w:r>
      <w:r w:rsidRPr="00DD7530">
        <w:rPr>
          <w:color w:val="000000" w:themeColor="text1"/>
          <w:u w:color="000000" w:themeColor="text1"/>
        </w:rPr>
        <w:t>m; and</w:t>
      </w:r>
    </w:p>
    <w:p w:rsidR="00C80F34" w:rsidRPr="00DD7530" w:rsidRDefault="00C80F34" w:rsidP="00C80F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55B31" w:rsidRDefault="00C80F34" w:rsidP="00C80F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D7530">
        <w:rPr>
          <w:color w:val="000000" w:themeColor="text1"/>
          <w:u w:color="000000" w:themeColor="text1"/>
        </w:rPr>
        <w:t xml:space="preserve">Whereas, against the best competition in the state, these superb young swimmers brought home to </w:t>
      </w:r>
      <w:r w:rsidR="00055B31">
        <w:rPr>
          <w:color w:val="000000" w:themeColor="text1"/>
          <w:u w:color="000000" w:themeColor="text1"/>
        </w:rPr>
        <w:t>Riverside</w:t>
      </w:r>
      <w:r w:rsidRPr="00DD7530">
        <w:rPr>
          <w:color w:val="000000" w:themeColor="text1"/>
          <w:u w:color="000000" w:themeColor="text1"/>
        </w:rPr>
        <w:t xml:space="preserve"> top honors in the </w:t>
      </w:r>
      <w:r w:rsidR="00055B31">
        <w:rPr>
          <w:color w:val="000000" w:themeColor="text1"/>
          <w:u w:color="000000" w:themeColor="text1"/>
        </w:rPr>
        <w:t>200 individual medley (Nathan Delahunty, 1:55</w:t>
      </w:r>
      <w:r w:rsidR="00BD15AA">
        <w:rPr>
          <w:color w:val="000000" w:themeColor="text1"/>
          <w:u w:color="000000" w:themeColor="text1"/>
        </w:rPr>
        <w:t>.</w:t>
      </w:r>
      <w:r w:rsidR="00055B31">
        <w:rPr>
          <w:color w:val="000000" w:themeColor="text1"/>
          <w:u w:color="000000" w:themeColor="text1"/>
        </w:rPr>
        <w:t>48), 100 breaststroke (also Delahunty, 59</w:t>
      </w:r>
      <w:r w:rsidR="00BD15AA">
        <w:rPr>
          <w:color w:val="000000" w:themeColor="text1"/>
          <w:u w:color="000000" w:themeColor="text1"/>
        </w:rPr>
        <w:t>.</w:t>
      </w:r>
      <w:r w:rsidR="00055B31">
        <w:rPr>
          <w:color w:val="000000" w:themeColor="text1"/>
          <w:u w:color="000000" w:themeColor="text1"/>
        </w:rPr>
        <w:t>96), and 100 butterfly (Jack Frazier, 50</w:t>
      </w:r>
      <w:r w:rsidR="00BD15AA">
        <w:rPr>
          <w:color w:val="000000" w:themeColor="text1"/>
          <w:u w:color="000000" w:themeColor="text1"/>
        </w:rPr>
        <w:t>.</w:t>
      </w:r>
      <w:r w:rsidR="00055B31">
        <w:rPr>
          <w:color w:val="000000" w:themeColor="text1"/>
          <w:u w:color="000000" w:themeColor="text1"/>
        </w:rPr>
        <w:t>25); and</w:t>
      </w:r>
    </w:p>
    <w:p w:rsidR="00055B31" w:rsidRDefault="00055B31" w:rsidP="00C80F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80F34" w:rsidRPr="00DD7530" w:rsidRDefault="00C80F34" w:rsidP="00C80F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D7530">
        <w:rPr>
          <w:color w:val="000000" w:themeColor="text1"/>
          <w:u w:color="000000" w:themeColor="text1"/>
        </w:rPr>
        <w:t xml:space="preserve">Whereas, Coach </w:t>
      </w:r>
      <w:r w:rsidR="00307E8C">
        <w:rPr>
          <w:color w:val="000000" w:themeColor="text1"/>
          <w:u w:color="000000" w:themeColor="text1"/>
        </w:rPr>
        <w:t>Eddie Hughes</w:t>
      </w:r>
      <w:r w:rsidRPr="00DD7530">
        <w:rPr>
          <w:color w:val="000000" w:themeColor="text1"/>
          <w:u w:color="000000" w:themeColor="text1"/>
        </w:rPr>
        <w:t xml:space="preserve"> guided these championship</w:t>
      </w:r>
      <w:r w:rsidR="006B0F19">
        <w:rPr>
          <w:color w:val="000000" w:themeColor="text1"/>
          <w:u w:color="000000" w:themeColor="text1"/>
        </w:rPr>
        <w:noBreakHyphen/>
      </w:r>
      <w:r w:rsidRPr="00DD7530">
        <w:rPr>
          <w:color w:val="000000" w:themeColor="text1"/>
          <w:u w:color="000000" w:themeColor="text1"/>
        </w:rPr>
        <w:t xml:space="preserve">caliber </w:t>
      </w:r>
      <w:r w:rsidR="00B16084">
        <w:rPr>
          <w:color w:val="000000" w:themeColor="text1"/>
          <w:u w:color="000000" w:themeColor="text1"/>
        </w:rPr>
        <w:t>boys</w:t>
      </w:r>
      <w:r w:rsidRPr="00DD7530">
        <w:rPr>
          <w:color w:val="000000" w:themeColor="text1"/>
          <w:u w:color="000000" w:themeColor="text1"/>
        </w:rPr>
        <w:t xml:space="preserve"> all season long by pushing them to strive for excellence and encouraging them daily so that they were prepared to swim their best; and</w:t>
      </w:r>
    </w:p>
    <w:p w:rsidR="00C80F34" w:rsidRPr="00DD7530" w:rsidRDefault="00C80F34" w:rsidP="00C80F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80F34" w:rsidRPr="00DD7530" w:rsidRDefault="00C80F34" w:rsidP="00C80F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D7530">
        <w:rPr>
          <w:color w:val="000000" w:themeColor="text1"/>
          <w:u w:color="000000" w:themeColor="text1"/>
        </w:rPr>
        <w:t xml:space="preserve">Whereas, the </w:t>
      </w:r>
      <w:r w:rsidR="00E40E8D">
        <w:rPr>
          <w:color w:val="000000" w:themeColor="text1"/>
          <w:u w:color="000000" w:themeColor="text1"/>
        </w:rPr>
        <w:t>House</w:t>
      </w:r>
      <w:r w:rsidRPr="00DD7530">
        <w:rPr>
          <w:color w:val="000000" w:themeColor="text1"/>
          <w:u w:color="000000" w:themeColor="text1"/>
        </w:rPr>
        <w:t xml:space="preserve"> takes great pleasure in recognizing and congratulating this magnificent group of talented young men on their outstanding achievements in the state championship</w:t>
      </w:r>
      <w:r w:rsidR="00AD4C54">
        <w:rPr>
          <w:color w:val="000000" w:themeColor="text1"/>
          <w:u w:color="000000" w:themeColor="text1"/>
        </w:rPr>
        <w:t xml:space="preserve"> competition</w:t>
      </w:r>
      <w:r w:rsidRPr="00DD7530">
        <w:rPr>
          <w:color w:val="000000" w:themeColor="text1"/>
          <w:u w:color="000000" w:themeColor="text1"/>
        </w:rPr>
        <w:t xml:space="preserve">, and the members look for </w:t>
      </w:r>
      <w:r w:rsidR="00AD4C54">
        <w:rPr>
          <w:color w:val="000000" w:themeColor="text1"/>
          <w:u w:color="000000" w:themeColor="text1"/>
        </w:rPr>
        <w:t>the team</w:t>
      </w:r>
      <w:r w:rsidR="006B0F19" w:rsidRPr="006B0F19">
        <w:rPr>
          <w:color w:val="000000" w:themeColor="text1"/>
          <w:u w:color="000000" w:themeColor="text1"/>
        </w:rPr>
        <w:t>’</w:t>
      </w:r>
      <w:r w:rsidR="00AD4C54">
        <w:rPr>
          <w:color w:val="000000" w:themeColor="text1"/>
          <w:u w:color="000000" w:themeColor="text1"/>
        </w:rPr>
        <w:t xml:space="preserve">s </w:t>
      </w:r>
      <w:r w:rsidRPr="00DD7530">
        <w:rPr>
          <w:color w:val="000000" w:themeColor="text1"/>
          <w:u w:color="000000" w:themeColor="text1"/>
        </w:rPr>
        <w:t xml:space="preserve">continued great </w:t>
      </w:r>
      <w:r w:rsidR="00AD4C54">
        <w:rPr>
          <w:color w:val="000000" w:themeColor="text1"/>
          <w:u w:color="000000" w:themeColor="text1"/>
        </w:rPr>
        <w:t>accomplishments</w:t>
      </w:r>
      <w:r w:rsidRPr="00DD7530">
        <w:rPr>
          <w:color w:val="000000" w:themeColor="text1"/>
          <w:u w:color="000000" w:themeColor="text1"/>
        </w:rPr>
        <w:t xml:space="preserve"> </w:t>
      </w:r>
      <w:r w:rsidR="00DB63AC">
        <w:rPr>
          <w:color w:val="000000" w:themeColor="text1"/>
          <w:u w:color="000000" w:themeColor="text1"/>
        </w:rPr>
        <w:t xml:space="preserve">in the days ahead. </w:t>
      </w:r>
      <w:r w:rsidRPr="00DD7530">
        <w:rPr>
          <w:color w:val="000000" w:themeColor="text1"/>
          <w:u w:color="000000" w:themeColor="text1"/>
        </w:rPr>
        <w:t>Now, therefore,</w:t>
      </w:r>
    </w:p>
    <w:p w:rsidR="00C80F34" w:rsidRPr="00DD7530" w:rsidRDefault="00C80F34" w:rsidP="00C80F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40E8D" w:rsidRDefault="00E40E8D" w:rsidP="00E40E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C80F34" w:rsidRPr="00DD7530" w:rsidRDefault="00C80F34" w:rsidP="00C80F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71527" w:rsidRPr="00CF7FDB" w:rsidRDefault="00C80F34" w:rsidP="00B715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D7530">
        <w:rPr>
          <w:color w:val="000000" w:themeColor="text1"/>
          <w:u w:color="000000" w:themeColor="text1"/>
        </w:rPr>
        <w:t xml:space="preserve">That the members of the South Carolina </w:t>
      </w:r>
      <w:r w:rsidR="00E40E8D">
        <w:t>House of Representatives</w:t>
      </w:r>
      <w:r w:rsidRPr="00DD7530">
        <w:rPr>
          <w:color w:val="000000" w:themeColor="text1"/>
          <w:u w:color="000000" w:themeColor="text1"/>
        </w:rPr>
        <w:t xml:space="preserve">, by this resolution, </w:t>
      </w:r>
      <w:r w:rsidR="00B71527" w:rsidRPr="00DD7530">
        <w:rPr>
          <w:color w:val="000000" w:themeColor="text1"/>
          <w:u w:color="000000" w:themeColor="text1"/>
        </w:rPr>
        <w:t xml:space="preserve">congratulate the </w:t>
      </w:r>
      <w:r w:rsidR="00B71527">
        <w:rPr>
          <w:color w:val="000000" w:themeColor="text1"/>
          <w:u w:color="000000" w:themeColor="text1"/>
        </w:rPr>
        <w:t>Riverside H</w:t>
      </w:r>
      <w:r w:rsidR="00B71527" w:rsidRPr="00DD7530">
        <w:rPr>
          <w:color w:val="000000" w:themeColor="text1"/>
          <w:u w:color="000000" w:themeColor="text1"/>
        </w:rPr>
        <w:t xml:space="preserve">igh </w:t>
      </w:r>
      <w:r w:rsidR="00B71527">
        <w:rPr>
          <w:color w:val="000000" w:themeColor="text1"/>
          <w:u w:color="000000" w:themeColor="text1"/>
        </w:rPr>
        <w:t>Sch</w:t>
      </w:r>
      <w:r w:rsidR="00B71527" w:rsidRPr="00DD7530">
        <w:rPr>
          <w:color w:val="000000" w:themeColor="text1"/>
          <w:u w:color="000000" w:themeColor="text1"/>
        </w:rPr>
        <w:t xml:space="preserve">ool </w:t>
      </w:r>
      <w:r w:rsidR="00B71527">
        <w:rPr>
          <w:color w:val="000000" w:themeColor="text1"/>
          <w:u w:color="000000" w:themeColor="text1"/>
        </w:rPr>
        <w:t>boys</w:t>
      </w:r>
      <w:r w:rsidR="00B71527" w:rsidRPr="00DD7530">
        <w:rPr>
          <w:color w:val="000000" w:themeColor="text1"/>
          <w:u w:color="000000" w:themeColor="text1"/>
        </w:rPr>
        <w:t xml:space="preserve"> swim team on </w:t>
      </w:r>
      <w:r w:rsidR="00B71527">
        <w:rPr>
          <w:color w:val="000000" w:themeColor="text1"/>
          <w:u w:color="000000" w:themeColor="text1"/>
        </w:rPr>
        <w:t>sweeping the 2014 C</w:t>
      </w:r>
      <w:r w:rsidR="00B71527" w:rsidRPr="00DD7530">
        <w:rPr>
          <w:color w:val="000000" w:themeColor="text1"/>
          <w:u w:color="000000" w:themeColor="text1"/>
        </w:rPr>
        <w:t xml:space="preserve">lass </w:t>
      </w:r>
      <w:r w:rsidR="00B71527">
        <w:rPr>
          <w:color w:val="000000" w:themeColor="text1"/>
          <w:u w:color="000000" w:themeColor="text1"/>
        </w:rPr>
        <w:t>AAAA</w:t>
      </w:r>
      <w:r w:rsidR="00B71527" w:rsidRPr="00DD7530">
        <w:rPr>
          <w:color w:val="000000" w:themeColor="text1"/>
          <w:u w:color="000000" w:themeColor="text1"/>
        </w:rPr>
        <w:t xml:space="preserve"> </w:t>
      </w:r>
      <w:r w:rsidR="00B71527">
        <w:rPr>
          <w:color w:val="000000" w:themeColor="text1"/>
          <w:u w:color="000000" w:themeColor="text1"/>
        </w:rPr>
        <w:t xml:space="preserve">State </w:t>
      </w:r>
      <w:r w:rsidR="00F36F0C">
        <w:rPr>
          <w:color w:val="000000" w:themeColor="text1"/>
          <w:u w:color="000000" w:themeColor="text1"/>
        </w:rPr>
        <w:t>S</w:t>
      </w:r>
      <w:r w:rsidR="00B71527" w:rsidRPr="00DD7530">
        <w:rPr>
          <w:color w:val="000000" w:themeColor="text1"/>
          <w:u w:color="000000" w:themeColor="text1"/>
        </w:rPr>
        <w:t xml:space="preserve">wim </w:t>
      </w:r>
      <w:r w:rsidR="00F36F0C">
        <w:rPr>
          <w:color w:val="000000" w:themeColor="text1"/>
          <w:u w:color="000000" w:themeColor="text1"/>
        </w:rPr>
        <w:t>C</w:t>
      </w:r>
      <w:r w:rsidR="00B71527" w:rsidRPr="00DD7530">
        <w:rPr>
          <w:color w:val="000000" w:themeColor="text1"/>
          <w:u w:color="000000" w:themeColor="text1"/>
        </w:rPr>
        <w:t xml:space="preserve">hampionship and </w:t>
      </w:r>
      <w:r w:rsidR="00B71527">
        <w:rPr>
          <w:color w:val="000000" w:themeColor="text1"/>
          <w:u w:color="000000" w:themeColor="text1"/>
        </w:rPr>
        <w:t>honor</w:t>
      </w:r>
      <w:r w:rsidR="00B71527" w:rsidRPr="00DD7530">
        <w:rPr>
          <w:color w:val="000000" w:themeColor="text1"/>
          <w:u w:color="000000" w:themeColor="text1"/>
        </w:rPr>
        <w:t xml:space="preserve"> the swimmers and their coaches on a sensational season.</w:t>
      </w:r>
    </w:p>
    <w:p w:rsidR="00C80F34" w:rsidRPr="00DD7530" w:rsidRDefault="00C80F34" w:rsidP="00C80F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80F34" w:rsidRPr="00DD7530" w:rsidRDefault="00C80F34" w:rsidP="00C80F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D7530">
        <w:rPr>
          <w:color w:val="000000" w:themeColor="text1"/>
          <w:u w:color="000000" w:themeColor="text1"/>
        </w:rPr>
        <w:t xml:space="preserve">Be it further resolved that a copy of this resolution be presented to Coach </w:t>
      </w:r>
      <w:r w:rsidR="008236D8">
        <w:rPr>
          <w:color w:val="000000" w:themeColor="text1"/>
          <w:u w:color="000000" w:themeColor="text1"/>
        </w:rPr>
        <w:t xml:space="preserve">Eddie Hughes </w:t>
      </w:r>
      <w:r w:rsidRPr="00DD7530">
        <w:rPr>
          <w:color w:val="000000" w:themeColor="text1"/>
          <w:u w:color="000000" w:themeColor="text1"/>
        </w:rPr>
        <w:t>and Principal</w:t>
      </w:r>
      <w:r w:rsidR="00397519">
        <w:rPr>
          <w:color w:val="000000" w:themeColor="text1"/>
          <w:u w:color="000000" w:themeColor="text1"/>
        </w:rPr>
        <w:t xml:space="preserve"> Andy Crowley</w:t>
      </w:r>
      <w:r w:rsidRPr="00DD7530">
        <w:rPr>
          <w:color w:val="000000" w:themeColor="text1"/>
          <w:u w:color="000000" w:themeColor="text1"/>
        </w:rPr>
        <w:t xml:space="preserve"> o</w:t>
      </w:r>
      <w:r w:rsidR="008236D8">
        <w:rPr>
          <w:color w:val="000000" w:themeColor="text1"/>
          <w:u w:color="000000" w:themeColor="text1"/>
        </w:rPr>
        <w:t>f R</w:t>
      </w:r>
      <w:r w:rsidR="00397519">
        <w:rPr>
          <w:color w:val="000000" w:themeColor="text1"/>
          <w:u w:color="000000" w:themeColor="text1"/>
        </w:rPr>
        <w:t>i</w:t>
      </w:r>
      <w:r w:rsidR="008236D8">
        <w:rPr>
          <w:color w:val="000000" w:themeColor="text1"/>
          <w:u w:color="000000" w:themeColor="text1"/>
        </w:rPr>
        <w:t>verside High School.</w:t>
      </w:r>
    </w:p>
    <w:p w:rsidR="00D75C35" w:rsidRDefault="006B0F1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37044" w:rsidRDefault="00E37044" w:rsidP="00E37044">
      <w:pPr>
        <w:suppressAutoHyphens/>
      </w:pPr>
    </w:p>
    <w:sectPr w:rsidR="00E37044" w:rsidSect="00E37044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71527" w:rsidRDefault="00B71527" w:rsidP="009F0C77">
      <w:r>
        <w:separator/>
      </w:r>
    </w:p>
  </w:endnote>
  <w:endnote w:type="continuationSeparator" w:id="0">
    <w:p w:rsidR="00B71527" w:rsidRDefault="00B7152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40A405D-8D9E-43A9-9D05-2AF6A85CA258}"/>
    <w:embedBold r:id="rId2" w:fontKey="{BCA5DE47-B77F-4480-8FE5-1A14E3F7A36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C74CD788-972A-41CC-A201-91BE0016331D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DAD7CD07-4205-4DE7-9C8C-9983CC102F3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9B13BE7-13BA-4533-9E64-ED9502FEEEE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7044" w:rsidRPr="00F734D3" w:rsidRDefault="00E37044" w:rsidP="00F734D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[3297]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467EFA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71527" w:rsidRDefault="00B71527" w:rsidP="009F0C77">
      <w:r>
        <w:separator/>
      </w:r>
    </w:p>
  </w:footnote>
  <w:footnote w:type="continuationSeparator" w:id="0">
    <w:p w:rsidR="00B71527" w:rsidRDefault="00B7152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029CM15"/>
    <w:docVar w:name="CoverBillType" w:val="r"/>
    <w:docVar w:name="docpath" w:val="L:\Council\bills\RM\1029CM15.DOCX"/>
    <w:docVar w:name="dvBillNumber" w:val="3297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5B3B00"/>
    <w:rsid w:val="00011869"/>
    <w:rsid w:val="00015CD6"/>
    <w:rsid w:val="00055B31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E5912"/>
    <w:rsid w:val="00301B21"/>
    <w:rsid w:val="00307E8C"/>
    <w:rsid w:val="00317A71"/>
    <w:rsid w:val="00325348"/>
    <w:rsid w:val="0032732C"/>
    <w:rsid w:val="00336AD0"/>
    <w:rsid w:val="0037079A"/>
    <w:rsid w:val="00397519"/>
    <w:rsid w:val="003D01E8"/>
    <w:rsid w:val="003E5288"/>
    <w:rsid w:val="003F34CC"/>
    <w:rsid w:val="003F6D79"/>
    <w:rsid w:val="0041760A"/>
    <w:rsid w:val="00417C01"/>
    <w:rsid w:val="00467EFA"/>
    <w:rsid w:val="004809EE"/>
    <w:rsid w:val="004E7D54"/>
    <w:rsid w:val="005273C6"/>
    <w:rsid w:val="00530A69"/>
    <w:rsid w:val="00545593"/>
    <w:rsid w:val="00577C6C"/>
    <w:rsid w:val="0058330A"/>
    <w:rsid w:val="005B3B00"/>
    <w:rsid w:val="005C2FE2"/>
    <w:rsid w:val="005E2BC9"/>
    <w:rsid w:val="00605102"/>
    <w:rsid w:val="006215AA"/>
    <w:rsid w:val="006913C9"/>
    <w:rsid w:val="0069470D"/>
    <w:rsid w:val="006B0F19"/>
    <w:rsid w:val="00734F00"/>
    <w:rsid w:val="00781770"/>
    <w:rsid w:val="007A70AE"/>
    <w:rsid w:val="007F4229"/>
    <w:rsid w:val="008236D8"/>
    <w:rsid w:val="008362E8"/>
    <w:rsid w:val="00842DD0"/>
    <w:rsid w:val="00884FDF"/>
    <w:rsid w:val="008A1768"/>
    <w:rsid w:val="008F0F33"/>
    <w:rsid w:val="008F4429"/>
    <w:rsid w:val="0094021A"/>
    <w:rsid w:val="009B44AF"/>
    <w:rsid w:val="009C6A0B"/>
    <w:rsid w:val="009F0C77"/>
    <w:rsid w:val="009F4DD1"/>
    <w:rsid w:val="00A27825"/>
    <w:rsid w:val="00A41684"/>
    <w:rsid w:val="00A64E80"/>
    <w:rsid w:val="00A72BCD"/>
    <w:rsid w:val="00A741D9"/>
    <w:rsid w:val="00A833AB"/>
    <w:rsid w:val="00A9741D"/>
    <w:rsid w:val="00AD4B17"/>
    <w:rsid w:val="00AD4C54"/>
    <w:rsid w:val="00B16084"/>
    <w:rsid w:val="00B412D4"/>
    <w:rsid w:val="00B71527"/>
    <w:rsid w:val="00BB1241"/>
    <w:rsid w:val="00BD15AA"/>
    <w:rsid w:val="00BE3C22"/>
    <w:rsid w:val="00C0345E"/>
    <w:rsid w:val="00C3483A"/>
    <w:rsid w:val="00C74E9D"/>
    <w:rsid w:val="00C80F34"/>
    <w:rsid w:val="00C82FD3"/>
    <w:rsid w:val="00C92819"/>
    <w:rsid w:val="00CA1509"/>
    <w:rsid w:val="00CC6B7B"/>
    <w:rsid w:val="00CD2089"/>
    <w:rsid w:val="00D607AF"/>
    <w:rsid w:val="00D73A67"/>
    <w:rsid w:val="00D75C35"/>
    <w:rsid w:val="00D970A9"/>
    <w:rsid w:val="00DB63AC"/>
    <w:rsid w:val="00DF3845"/>
    <w:rsid w:val="00E37044"/>
    <w:rsid w:val="00E40E8D"/>
    <w:rsid w:val="00E41911"/>
    <w:rsid w:val="00E63AB4"/>
    <w:rsid w:val="00E92EEF"/>
    <w:rsid w:val="00F24442"/>
    <w:rsid w:val="00F36F0C"/>
    <w:rsid w:val="00F50AE3"/>
    <w:rsid w:val="00F67CF1"/>
    <w:rsid w:val="00F734D3"/>
    <w:rsid w:val="00F840F0"/>
    <w:rsid w:val="00FB0D0D"/>
    <w:rsid w:val="00FB43B4"/>
    <w:rsid w:val="00FC7420"/>
    <w:rsid w:val="00FD12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AECBF09-BC17-4B28-AB78-EB4F3DB792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D15A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15AA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3704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297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1-13-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3297_20150113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AE993C-08B7-4D9A-B9FC-D5566D1AAA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3</Pages>
  <Words>401</Words>
  <Characters>2286</Characters>
  <Application>Microsoft Office Word</Application>
  <DocSecurity>6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2682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3297: Riverside High School Boys' Swim Team - South Carolina Legislature Online</dc:title>
  <dc:creator>McDowell</dc:creator>
  <cp:lastModifiedBy>N Cumfer</cp:lastModifiedBy>
  <cp:revision>2</cp:revision>
  <cp:lastPrinted>2014-12-09T19:12:00Z</cp:lastPrinted>
  <dcterms:created xsi:type="dcterms:W3CDTF">2016-12-02T17:54:00Z</dcterms:created>
  <dcterms:modified xsi:type="dcterms:W3CDTF">2016-12-02T17:54:00Z</dcterms:modified>
</cp:coreProperties>
</file>