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839" w:rsidRDefault="001A2839" w:rsidP="001A2839">
      <w:pPr>
        <w:widowControl w:val="0"/>
        <w:jc w:val="center"/>
      </w:pPr>
      <w:bookmarkStart w:id="0" w:name="_GoBack"/>
      <w:bookmarkEnd w:id="0"/>
      <w:r w:rsidRPr="001A2839">
        <w:rPr>
          <w:b/>
        </w:rPr>
        <w:t>South Carolina General Assembly</w:t>
      </w:r>
    </w:p>
    <w:p w:rsidR="001A2839" w:rsidRDefault="001A2839" w:rsidP="001A2839">
      <w:pPr>
        <w:widowControl w:val="0"/>
        <w:jc w:val="center"/>
      </w:pPr>
      <w:r>
        <w:t>121st Session, 2015-2016</w:t>
      </w:r>
    </w:p>
    <w:p w:rsidR="001A2839" w:rsidRDefault="001A2839" w:rsidP="001A2839">
      <w:pPr>
        <w:widowControl w:val="0"/>
        <w:jc w:val="left"/>
      </w:pPr>
    </w:p>
    <w:p w:rsidR="001A2839" w:rsidRDefault="001A2839" w:rsidP="001A2839">
      <w:pPr>
        <w:widowControl w:val="0"/>
        <w:jc w:val="left"/>
        <w:rPr>
          <w:b/>
        </w:rPr>
      </w:pPr>
      <w:r w:rsidRPr="001A2839">
        <w:rPr>
          <w:b/>
        </w:rPr>
        <w:t>H. 3350</w:t>
      </w:r>
    </w:p>
    <w:p w:rsidR="001A2839" w:rsidRDefault="001A2839" w:rsidP="001A2839">
      <w:pPr>
        <w:widowControl w:val="0"/>
        <w:jc w:val="left"/>
        <w:rPr>
          <w:b/>
        </w:rPr>
      </w:pPr>
    </w:p>
    <w:p w:rsidR="001A2839" w:rsidRDefault="001A2839" w:rsidP="001A2839">
      <w:pPr>
        <w:widowControl w:val="0"/>
        <w:jc w:val="left"/>
      </w:pPr>
      <w:r w:rsidRPr="001A2839">
        <w:rPr>
          <w:b/>
        </w:rPr>
        <w:t>STATUS INFORMATION</w:t>
      </w:r>
    </w:p>
    <w:p w:rsidR="001A2839" w:rsidRDefault="001A2839" w:rsidP="001A2839">
      <w:pPr>
        <w:widowControl w:val="0"/>
        <w:jc w:val="left"/>
      </w:pPr>
    </w:p>
    <w:p w:rsidR="001A2839" w:rsidRDefault="001A2839" w:rsidP="001A2839">
      <w:pPr>
        <w:widowControl w:val="0"/>
        <w:jc w:val="left"/>
      </w:pPr>
      <w:r>
        <w:t>General Bill</w:t>
      </w:r>
    </w:p>
    <w:p w:rsidR="001A2839" w:rsidRDefault="001A2839" w:rsidP="001A2839">
      <w:pPr>
        <w:widowControl w:val="0"/>
        <w:jc w:val="left"/>
      </w:pPr>
      <w:r>
        <w:t>Sponsors: Rep. Hayes</w:t>
      </w:r>
    </w:p>
    <w:p w:rsidR="001A2839" w:rsidRDefault="001A2839" w:rsidP="001A2839">
      <w:pPr>
        <w:widowControl w:val="0"/>
        <w:jc w:val="left"/>
      </w:pPr>
      <w:r>
        <w:t>Document Path: l:\council\bills\dka\3041sa15.docx</w:t>
      </w:r>
    </w:p>
    <w:p w:rsidR="001A2839" w:rsidRDefault="001A2839" w:rsidP="001A2839">
      <w:pPr>
        <w:widowControl w:val="0"/>
        <w:jc w:val="left"/>
      </w:pPr>
    </w:p>
    <w:p w:rsidR="001A2839" w:rsidRDefault="001A2839" w:rsidP="001A2839">
      <w:pPr>
        <w:widowControl w:val="0"/>
        <w:jc w:val="left"/>
      </w:pPr>
      <w:r>
        <w:t>Introduced in the House on January 20, 2015</w:t>
      </w:r>
    </w:p>
    <w:p w:rsidR="001A2839" w:rsidRDefault="001A2839" w:rsidP="001A2839">
      <w:pPr>
        <w:widowControl w:val="0"/>
        <w:jc w:val="left"/>
      </w:pPr>
      <w:r>
        <w:t xml:space="preserve">Currently residing in the House Committee on </w:t>
      </w:r>
      <w:r w:rsidRPr="001A2839">
        <w:rPr>
          <w:b/>
        </w:rPr>
        <w:t>Ways and Means</w:t>
      </w:r>
    </w:p>
    <w:p w:rsidR="001A2839" w:rsidRDefault="001A2839" w:rsidP="001A2839">
      <w:pPr>
        <w:widowControl w:val="0"/>
        <w:jc w:val="left"/>
      </w:pPr>
    </w:p>
    <w:p w:rsidR="001A2839" w:rsidRDefault="001A2839" w:rsidP="001A2839">
      <w:pPr>
        <w:widowControl w:val="0"/>
        <w:jc w:val="left"/>
      </w:pPr>
      <w:r>
        <w:t xml:space="preserve">Summary: </w:t>
      </w:r>
      <w:r w:rsidR="00B2470C">
        <w:t>Property tax exemption</w:t>
      </w:r>
    </w:p>
    <w:p w:rsidR="001A2839" w:rsidRDefault="001A2839" w:rsidP="001A2839">
      <w:pPr>
        <w:widowControl w:val="0"/>
        <w:jc w:val="left"/>
      </w:pPr>
    </w:p>
    <w:p w:rsidR="001A2839" w:rsidRDefault="001A2839" w:rsidP="001A2839">
      <w:pPr>
        <w:widowControl w:val="0"/>
        <w:jc w:val="left"/>
      </w:pPr>
    </w:p>
    <w:p w:rsidR="001A2839" w:rsidRDefault="001A2839" w:rsidP="001A2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2839">
        <w:rPr>
          <w:b/>
        </w:rPr>
        <w:t>HISTORY OF LEGISLATIVE ACTIONS</w:t>
      </w:r>
    </w:p>
    <w:p w:rsidR="001A2839" w:rsidRDefault="001A2839" w:rsidP="001A2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2839" w:rsidRPr="001A2839" w:rsidRDefault="001A2839" w:rsidP="001A2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2839">
        <w:rPr>
          <w:u w:val="single"/>
        </w:rPr>
        <w:tab/>
        <w:t>Date</w:t>
      </w:r>
      <w:r w:rsidRPr="001A2839">
        <w:rPr>
          <w:u w:val="single"/>
        </w:rPr>
        <w:tab/>
        <w:t>Body</w:t>
      </w:r>
      <w:r w:rsidRPr="001A2839">
        <w:rPr>
          <w:u w:val="single"/>
        </w:rPr>
        <w:tab/>
        <w:t>Action Description with journal page number</w:t>
      </w:r>
      <w:r w:rsidRPr="001A2839">
        <w:rPr>
          <w:u w:val="single"/>
        </w:rPr>
        <w:tab/>
      </w:r>
    </w:p>
    <w:p w:rsidR="00123667" w:rsidRDefault="00123667" w:rsidP="0012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5D05A9">
        <w:t>Introduced and read first time (</w:t>
      </w:r>
      <w:hyperlink r:id="rId7" w:history="1">
        <w:r w:rsidRPr="0066532A">
          <w:rPr>
            <w:rStyle w:val="Hyperlink"/>
          </w:rPr>
          <w:t>House Journal</w:t>
        </w:r>
        <w:r w:rsidRPr="0066532A">
          <w:rPr>
            <w:rStyle w:val="Hyperlink"/>
          </w:rPr>
          <w:noBreakHyphen/>
          <w:t>page 16</w:t>
        </w:r>
      </w:hyperlink>
      <w:r w:rsidRPr="005D05A9">
        <w:t>)</w:t>
      </w:r>
    </w:p>
    <w:p w:rsidR="00123667" w:rsidRDefault="00123667" w:rsidP="0012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5D05A9">
        <w:t>Referred</w:t>
      </w:r>
      <w:r>
        <w:t xml:space="preserve"> to Committee on </w:t>
      </w:r>
      <w:r w:rsidRPr="005D05A9">
        <w:rPr>
          <w:b/>
        </w:rPr>
        <w:t>Ways and Means</w:t>
      </w:r>
      <w:r>
        <w:t xml:space="preserve"> </w:t>
      </w:r>
      <w:r w:rsidRPr="005D05A9">
        <w:t>(</w:t>
      </w:r>
      <w:hyperlink r:id="rId8" w:history="1">
        <w:r w:rsidRPr="0066532A">
          <w:rPr>
            <w:rStyle w:val="Hyperlink"/>
          </w:rPr>
          <w:t>House Journal</w:t>
        </w:r>
        <w:r w:rsidRPr="0066532A">
          <w:rPr>
            <w:rStyle w:val="Hyperlink"/>
          </w:rPr>
          <w:noBreakHyphen/>
          <w:t>page 16</w:t>
        </w:r>
      </w:hyperlink>
      <w:r w:rsidRPr="005D05A9">
        <w:t>)</w:t>
      </w:r>
    </w:p>
    <w:p w:rsidR="00123667" w:rsidRDefault="00123667" w:rsidP="00123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2839" w:rsidRDefault="001A2839" w:rsidP="001A2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A2839">
          <w:rPr>
            <w:rStyle w:val="Hyperlink"/>
          </w:rPr>
          <w:t>legislative information</w:t>
        </w:r>
      </w:hyperlink>
      <w:r>
        <w:t xml:space="preserve"> at the website</w:t>
      </w:r>
    </w:p>
    <w:p w:rsidR="001A2839" w:rsidRDefault="001A2839" w:rsidP="001A2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2839" w:rsidRPr="001A2839" w:rsidRDefault="001A2839" w:rsidP="001A2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2839" w:rsidRDefault="001A2839" w:rsidP="001A2839">
      <w:pPr>
        <w:widowControl w:val="0"/>
        <w:jc w:val="left"/>
      </w:pPr>
      <w:r w:rsidRPr="001A2839">
        <w:rPr>
          <w:b/>
        </w:rPr>
        <w:t>VERSIONS OF THIS BILL</w:t>
      </w:r>
    </w:p>
    <w:p w:rsidR="001A2839" w:rsidRDefault="001A2839" w:rsidP="001A2839">
      <w:pPr>
        <w:widowControl w:val="0"/>
        <w:jc w:val="left"/>
      </w:pPr>
    </w:p>
    <w:p w:rsidR="001A2839" w:rsidRDefault="0066532A" w:rsidP="001A2839">
      <w:pPr>
        <w:widowControl w:val="0"/>
        <w:jc w:val="left"/>
      </w:pPr>
      <w:hyperlink r:id="rId10" w:history="1">
        <w:r w:rsidR="001A2839">
          <w:rPr>
            <w:rStyle w:val="Hyperlink"/>
          </w:rPr>
          <w:t>1/20/2015</w:t>
        </w:r>
      </w:hyperlink>
    </w:p>
    <w:p w:rsidR="001A2839" w:rsidRDefault="001A2839" w:rsidP="001A2839"/>
    <w:p w:rsidR="001A2839" w:rsidRDefault="001A2839" w:rsidP="001A2839">
      <w:pPr>
        <w:sectPr w:rsidR="001A2839" w:rsidSect="001A28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0BC5" w:rsidRDefault="00020BC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020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61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9A1" w:rsidRPr="00BA21FD" w:rsidRDefault="001C29A1" w:rsidP="001C2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A21FD">
        <w:rPr>
          <w:color w:val="000000" w:themeColor="text1"/>
          <w:u w:color="000000" w:themeColor="text1"/>
        </w:rPr>
        <w:t>TO AMEND SECTION 12</w:t>
      </w:r>
      <w:r w:rsidR="00D24942">
        <w:rPr>
          <w:color w:val="000000" w:themeColor="text1"/>
          <w:u w:color="000000" w:themeColor="text1"/>
        </w:rPr>
        <w:noBreakHyphen/>
      </w:r>
      <w:r w:rsidRPr="00BA21FD">
        <w:rPr>
          <w:color w:val="000000" w:themeColor="text1"/>
          <w:u w:color="000000" w:themeColor="text1"/>
        </w:rPr>
        <w:t>37</w:t>
      </w:r>
      <w:r w:rsidR="00D24942">
        <w:rPr>
          <w:color w:val="000000" w:themeColor="text1"/>
          <w:u w:color="000000" w:themeColor="text1"/>
        </w:rPr>
        <w:noBreakHyphen/>
      </w:r>
      <w:r w:rsidRPr="00BA21FD">
        <w:rPr>
          <w:color w:val="000000" w:themeColor="text1"/>
          <w:u w:color="000000" w:themeColor="text1"/>
        </w:rPr>
        <w:t>250</w:t>
      </w:r>
      <w:r>
        <w:rPr>
          <w:color w:val="000000" w:themeColor="text1"/>
          <w:u w:color="000000" w:themeColor="text1"/>
        </w:rPr>
        <w:t>,</w:t>
      </w:r>
      <w:r w:rsidRPr="00BA21FD">
        <w:rPr>
          <w:color w:val="000000" w:themeColor="text1"/>
          <w:u w:color="000000" w:themeColor="text1"/>
        </w:rPr>
        <w:t xml:space="preserve"> CODE OF LAWS OF SOUTH CAROLINA, 1976, RELATING TO THE HOMESTEAD EXEMPTION FOR TAXPAYERS SIXTY</w:t>
      </w:r>
      <w:r w:rsidR="00D24942">
        <w:rPr>
          <w:color w:val="000000" w:themeColor="text1"/>
          <w:u w:color="000000" w:themeColor="text1"/>
        </w:rPr>
        <w:noBreakHyphen/>
      </w:r>
      <w:r w:rsidRPr="00BA21FD">
        <w:rPr>
          <w:color w:val="000000" w:themeColor="text1"/>
          <w:u w:color="000000" w:themeColor="text1"/>
        </w:rPr>
        <w:t>FIVE AND OVER AND THOSE TOTALLY AND PERMANENTLY DISABLED OR LEGALLY BLIND, SO AS TO ADD AN EXEMPTION FOR RESIDENTS SIXTY</w:t>
      </w:r>
      <w:r w:rsidR="00D24942">
        <w:rPr>
          <w:color w:val="000000" w:themeColor="text1"/>
          <w:u w:color="000000" w:themeColor="text1"/>
        </w:rPr>
        <w:noBreakHyphen/>
      </w:r>
      <w:r w:rsidRPr="00BA21FD">
        <w:rPr>
          <w:color w:val="000000" w:themeColor="text1"/>
          <w:u w:color="000000" w:themeColor="text1"/>
        </w:rPr>
        <w:t xml:space="preserve">TWO AND OVER WHO WORKED AS A VOLUNTEER FIREFIGHTER OR </w:t>
      </w:r>
      <w:r w:rsidR="009F1389">
        <w:rPr>
          <w:color w:val="000000" w:themeColor="text1"/>
          <w:u w:color="000000" w:themeColor="text1"/>
        </w:rPr>
        <w:t xml:space="preserve">VOLUNTEER </w:t>
      </w:r>
      <w:r w:rsidRPr="00BA21FD">
        <w:rPr>
          <w:color w:val="000000" w:themeColor="text1"/>
          <w:u w:color="000000" w:themeColor="text1"/>
        </w:rPr>
        <w:t>EMERGENCY MEDICAL SERVICES WORKER IN THIS STATE FOR AT LEAST THIRTY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6139" w:rsidRDefault="00AB6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6139" w:rsidRDefault="00AB6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139" w:rsidRDefault="00AB6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29A1">
        <w:t>Section 12</w:t>
      </w:r>
      <w:r w:rsidR="00D24942">
        <w:noBreakHyphen/>
      </w:r>
      <w:r w:rsidR="001C29A1">
        <w:t>37</w:t>
      </w:r>
      <w:r w:rsidR="00D24942">
        <w:noBreakHyphen/>
      </w:r>
      <w:r w:rsidR="001C29A1">
        <w:t>250(A)(1) of the 1976 Code is amended to read:</w:t>
      </w:r>
    </w:p>
    <w:p w:rsidR="001C29A1" w:rsidRDefault="001C2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9A1" w:rsidRDefault="001C29A1" w:rsidP="001C2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“(1)</w:t>
      </w:r>
      <w:r>
        <w:tab/>
      </w:r>
      <w:r w:rsidRPr="003439CB">
        <w:t>The first fifty thousand dollars of the fair market value of the dwelling place of a person is exempt from county, municipal, school, and special assessment real estate property taxes when the person:</w:t>
      </w:r>
    </w:p>
    <w:p w:rsidR="001C29A1" w:rsidRDefault="001C29A1" w:rsidP="001C2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 xml:space="preserve"> (i)</w:t>
      </w:r>
      <w:r>
        <w:tab/>
      </w:r>
      <w:r w:rsidRPr="003439CB">
        <w:t>has been a resident of this State for at least one year and has reached the age of sixty</w:t>
      </w:r>
      <w:r w:rsidR="00D24942">
        <w:noBreakHyphen/>
      </w:r>
      <w:r w:rsidRPr="003439CB">
        <w:t>five years on or before December thirty</w:t>
      </w:r>
      <w:r w:rsidR="00D24942">
        <w:noBreakHyphen/>
      </w:r>
      <w:r w:rsidRPr="003439CB">
        <w:t>first;</w:t>
      </w:r>
    </w:p>
    <w:p w:rsidR="001C29A1" w:rsidRDefault="001C29A1" w:rsidP="001C2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(ii)</w:t>
      </w:r>
      <w:r>
        <w:tab/>
      </w:r>
      <w:r w:rsidRPr="003439CB">
        <w:t xml:space="preserve">has been classified as totally and permanently disabled by a state or federal agency having the function of classifying persons; </w:t>
      </w:r>
      <w:r w:rsidRPr="001C29A1">
        <w:rPr>
          <w:strike/>
        </w:rPr>
        <w:t>or</w:t>
      </w:r>
    </w:p>
    <w:p w:rsidR="001C29A1" w:rsidRDefault="001C29A1" w:rsidP="001C2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  <w:t>(iii)</w:t>
      </w:r>
      <w:r>
        <w:tab/>
      </w:r>
      <w:r w:rsidRPr="003439CB">
        <w:t>is legally blind as defined in Section 43</w:t>
      </w:r>
      <w:r w:rsidR="00D24942">
        <w:noBreakHyphen/>
      </w:r>
      <w:r w:rsidRPr="003439CB">
        <w:t>25</w:t>
      </w:r>
      <w:r w:rsidR="00D24942">
        <w:noBreakHyphen/>
      </w:r>
      <w:r w:rsidRPr="003439CB">
        <w:t xml:space="preserve">20, preceding the tax year in which the exemption is claimed and holds complete fee simple title or a life estate to the dwelling place. A person claiming to be totally and permanently disabled, but who has not been classified by one of the agencies, may apply to the state </w:t>
      </w:r>
      <w:r w:rsidRPr="003439CB">
        <w:lastRenderedPageBreak/>
        <w:t>agency of Vocational Rehabilitation. The agency shall make an evaluation of the person using its own standards</w:t>
      </w:r>
      <w:r>
        <w:rPr>
          <w:u w:val="single"/>
        </w:rPr>
        <w:t>; or</w:t>
      </w:r>
    </w:p>
    <w:p w:rsidR="001C29A1" w:rsidRDefault="001C29A1" w:rsidP="001C2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29A1">
        <w:tab/>
      </w:r>
      <w:r w:rsidRPr="001C29A1">
        <w:tab/>
      </w:r>
      <w:r w:rsidRPr="001C29A1">
        <w:tab/>
      </w:r>
      <w:r>
        <w:rPr>
          <w:u w:val="single"/>
        </w:rPr>
        <w:t>(iv)</w:t>
      </w:r>
      <w:r w:rsidRPr="001C29A1">
        <w:tab/>
      </w:r>
      <w:r w:rsidRPr="00BA21FD">
        <w:rPr>
          <w:color w:val="000000" w:themeColor="text1"/>
          <w:u w:val="single" w:color="000000" w:themeColor="text1"/>
        </w:rPr>
        <w:t>has been a resident of this State for at least one year, has reached the age of sixty</w:t>
      </w:r>
      <w:r w:rsidR="00D24942">
        <w:rPr>
          <w:color w:val="000000" w:themeColor="text1"/>
          <w:u w:val="single" w:color="000000" w:themeColor="text1"/>
        </w:rPr>
        <w:noBreakHyphen/>
      </w:r>
      <w:r w:rsidRPr="00BA21FD">
        <w:rPr>
          <w:color w:val="000000" w:themeColor="text1"/>
          <w:u w:val="single" w:color="000000" w:themeColor="text1"/>
        </w:rPr>
        <w:t>two years on or before December thirty</w:t>
      </w:r>
      <w:r w:rsidR="00D24942">
        <w:rPr>
          <w:color w:val="000000" w:themeColor="text1"/>
          <w:u w:val="single" w:color="000000" w:themeColor="text1"/>
        </w:rPr>
        <w:noBreakHyphen/>
      </w:r>
      <w:r w:rsidRPr="00BA21FD">
        <w:rPr>
          <w:color w:val="000000" w:themeColor="text1"/>
          <w:u w:val="single" w:color="000000" w:themeColor="text1"/>
        </w:rPr>
        <w:t>first, and has worked as either a volunteer firefighter or a</w:t>
      </w:r>
      <w:r w:rsidR="009F1389">
        <w:rPr>
          <w:color w:val="000000" w:themeColor="text1"/>
          <w:u w:val="single" w:color="000000" w:themeColor="text1"/>
        </w:rPr>
        <w:t xml:space="preserve"> volunteer </w:t>
      </w:r>
      <w:r w:rsidRPr="00BA21FD">
        <w:rPr>
          <w:color w:val="000000" w:themeColor="text1"/>
          <w:u w:val="single" w:color="000000" w:themeColor="text1"/>
        </w:rPr>
        <w:t>Emergency Medical Services worker in this State for at least thirty years. Any year in which a person receives compensation for his work as a firefighter or EMS worker do</w:t>
      </w:r>
      <w:r>
        <w:rPr>
          <w:color w:val="000000" w:themeColor="text1"/>
          <w:u w:val="single" w:color="000000" w:themeColor="text1"/>
        </w:rPr>
        <w:t>es not count towards the thirty</w:t>
      </w:r>
      <w:r w:rsidR="00D24942">
        <w:rPr>
          <w:color w:val="000000" w:themeColor="text1"/>
          <w:u w:val="single" w:color="000000" w:themeColor="text1"/>
        </w:rPr>
        <w:noBreakHyphen/>
      </w:r>
      <w:r w:rsidRPr="00BA21FD">
        <w:rPr>
          <w:color w:val="000000" w:themeColor="text1"/>
          <w:u w:val="single" w:color="000000" w:themeColor="text1"/>
        </w:rPr>
        <w:t>year requirement</w:t>
      </w:r>
      <w:r w:rsidRPr="003439CB">
        <w:t>.</w:t>
      </w:r>
      <w:r>
        <w:t>”</w:t>
      </w:r>
    </w:p>
    <w:p w:rsidR="00AB6139" w:rsidRDefault="00AB6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139" w:rsidRDefault="00AB6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29A1">
        <w:t>2</w:t>
      </w:r>
      <w:r>
        <w:t>.</w:t>
      </w:r>
      <w:r>
        <w:tab/>
        <w:t>This act takes effect upon approval by the Governor</w:t>
      </w:r>
      <w:r w:rsidR="001C29A1">
        <w:t xml:space="preserve"> and applies for property tax years beginning after 2015</w:t>
      </w:r>
      <w:r>
        <w:t>.</w:t>
      </w:r>
    </w:p>
    <w:p w:rsidR="00510AB7" w:rsidRDefault="00D249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2839" w:rsidRDefault="001A2839" w:rsidP="001A2839">
      <w:pPr>
        <w:suppressAutoHyphens/>
      </w:pPr>
    </w:p>
    <w:sectPr w:rsidR="001A2839" w:rsidSect="001A283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9A1" w:rsidRDefault="001C29A1" w:rsidP="009F0C77">
      <w:r>
        <w:separator/>
      </w:r>
    </w:p>
  </w:endnote>
  <w:endnote w:type="continuationSeparator" w:id="0">
    <w:p w:rsidR="001C29A1" w:rsidRDefault="001C29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12D69D-5959-4807-A008-37B73D187C72}"/>
    <w:embedBold r:id="rId2" w:fontKey="{5E01721F-A67B-45E6-BFF9-A4143A17B6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1041F5-9C06-44FB-8518-69AE306AF5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995FF9-A632-4ED0-967F-7A2DB07AD6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839" w:rsidRPr="00020BC5" w:rsidRDefault="001A2839" w:rsidP="00020B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53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9A1" w:rsidRDefault="001C29A1" w:rsidP="009F0C77">
      <w:r>
        <w:separator/>
      </w:r>
    </w:p>
  </w:footnote>
  <w:footnote w:type="continuationSeparator" w:id="0">
    <w:p w:rsidR="001C29A1" w:rsidRDefault="001C29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1SA15"/>
    <w:docVar w:name="CoverBillType" w:val="b"/>
    <w:docVar w:name="docpath" w:val="L:\Council\bills\DKA\3041SA15.DOCX"/>
    <w:docVar w:name="dvBillNumber" w:val="335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B6139"/>
    <w:rsid w:val="00011869"/>
    <w:rsid w:val="00015CD6"/>
    <w:rsid w:val="00020BC5"/>
    <w:rsid w:val="000E1785"/>
    <w:rsid w:val="000F40FA"/>
    <w:rsid w:val="0010776B"/>
    <w:rsid w:val="00123667"/>
    <w:rsid w:val="00133E66"/>
    <w:rsid w:val="001435A3"/>
    <w:rsid w:val="00146ED3"/>
    <w:rsid w:val="00151044"/>
    <w:rsid w:val="001A2839"/>
    <w:rsid w:val="001C29A1"/>
    <w:rsid w:val="001D08F2"/>
    <w:rsid w:val="001D525B"/>
    <w:rsid w:val="001D7F4F"/>
    <w:rsid w:val="002321B6"/>
    <w:rsid w:val="00250967"/>
    <w:rsid w:val="002543C8"/>
    <w:rsid w:val="0025541D"/>
    <w:rsid w:val="00273914"/>
    <w:rsid w:val="00284AAE"/>
    <w:rsid w:val="002E5912"/>
    <w:rsid w:val="00301B21"/>
    <w:rsid w:val="00325348"/>
    <w:rsid w:val="0032732C"/>
    <w:rsid w:val="00336AD0"/>
    <w:rsid w:val="00342BAD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10AB7"/>
    <w:rsid w:val="005273C6"/>
    <w:rsid w:val="00530A69"/>
    <w:rsid w:val="00545593"/>
    <w:rsid w:val="00577C6C"/>
    <w:rsid w:val="005C2FE2"/>
    <w:rsid w:val="005E2BC9"/>
    <w:rsid w:val="00605102"/>
    <w:rsid w:val="006215AA"/>
    <w:rsid w:val="0066532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1389"/>
    <w:rsid w:val="009F4DD1"/>
    <w:rsid w:val="00A41684"/>
    <w:rsid w:val="00A64E80"/>
    <w:rsid w:val="00A72BCD"/>
    <w:rsid w:val="00A741D9"/>
    <w:rsid w:val="00A833AB"/>
    <w:rsid w:val="00A9741D"/>
    <w:rsid w:val="00AB6139"/>
    <w:rsid w:val="00AD4B17"/>
    <w:rsid w:val="00B2470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4942"/>
    <w:rsid w:val="00D73A67"/>
    <w:rsid w:val="00D970A9"/>
    <w:rsid w:val="00DB7844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44AA6A-8835-45C9-B15A-8E1034073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2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0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50_2015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2CADF-B3C4-4F11-877D-453A2BDA8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440</Words>
  <Characters>2511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3350: Property tax exemption - South Carolina Legislature Online</dc:title>
  <dc:creator>sharonpair</dc:creator>
  <cp:lastModifiedBy>N Cumfer</cp:lastModifiedBy>
  <cp:revision>2</cp:revision>
  <dcterms:created xsi:type="dcterms:W3CDTF">2016-12-02T17:57:00Z</dcterms:created>
  <dcterms:modified xsi:type="dcterms:W3CDTF">2016-12-02T17:57:00Z</dcterms:modified>
</cp:coreProperties>
</file>