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8F8" w:rsidRDefault="005658F8" w:rsidP="005658F8">
      <w:pPr>
        <w:widowControl w:val="0"/>
        <w:jc w:val="center"/>
      </w:pPr>
      <w:bookmarkStart w:id="0" w:name="_GoBack"/>
      <w:bookmarkEnd w:id="0"/>
      <w:r w:rsidRPr="005658F8">
        <w:rPr>
          <w:b/>
        </w:rPr>
        <w:t>South Carolina General Assembly</w:t>
      </w:r>
    </w:p>
    <w:p w:rsidR="005658F8" w:rsidRDefault="005658F8" w:rsidP="005658F8">
      <w:pPr>
        <w:widowControl w:val="0"/>
        <w:jc w:val="center"/>
      </w:pPr>
      <w:r>
        <w:t>121st Session, 2015-2016</w:t>
      </w: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jc w:val="left"/>
        <w:rPr>
          <w:b/>
        </w:rPr>
      </w:pPr>
      <w:r w:rsidRPr="005658F8">
        <w:rPr>
          <w:b/>
        </w:rPr>
        <w:t>H. 3366</w:t>
      </w:r>
    </w:p>
    <w:p w:rsidR="005658F8" w:rsidRDefault="005658F8" w:rsidP="005658F8">
      <w:pPr>
        <w:widowControl w:val="0"/>
        <w:jc w:val="left"/>
        <w:rPr>
          <w:b/>
        </w:rPr>
      </w:pPr>
    </w:p>
    <w:p w:rsidR="005658F8" w:rsidRDefault="005658F8" w:rsidP="005658F8">
      <w:pPr>
        <w:widowControl w:val="0"/>
        <w:jc w:val="left"/>
      </w:pPr>
      <w:r w:rsidRPr="005658F8">
        <w:rPr>
          <w:b/>
        </w:rPr>
        <w:t>STATUS INFORMATION</w:t>
      </w: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jc w:val="left"/>
      </w:pPr>
      <w:r>
        <w:t>House Resolution</w:t>
      </w:r>
    </w:p>
    <w:p w:rsidR="005658F8" w:rsidRDefault="005658F8" w:rsidP="005658F8">
      <w:pPr>
        <w:widowControl w:val="0"/>
        <w:jc w:val="left"/>
      </w:pPr>
      <w:r>
        <w:t>Sponsors: Reps. Hiott,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658F8" w:rsidRDefault="005658F8" w:rsidP="005658F8">
      <w:pPr>
        <w:widowControl w:val="0"/>
        <w:jc w:val="left"/>
      </w:pPr>
      <w:r>
        <w:t>Document Path: l:\council\bills\rm\1060cm15.docx</w:t>
      </w: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jc w:val="left"/>
      </w:pPr>
      <w:r>
        <w:t>Introduced in the House on January 21, 2015</w:t>
      </w:r>
    </w:p>
    <w:p w:rsidR="005658F8" w:rsidRDefault="005658F8" w:rsidP="005658F8">
      <w:pPr>
        <w:widowControl w:val="0"/>
        <w:jc w:val="left"/>
      </w:pPr>
      <w:r>
        <w:t>Adopted by the House on January 21, 2015</w:t>
      </w: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jc w:val="left"/>
      </w:pPr>
      <w:r>
        <w:t xml:space="preserve">Summary: </w:t>
      </w:r>
      <w:r w:rsidR="00B44442">
        <w:t>Pickens High School Volleyball Team</w:t>
      </w: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jc w:val="left"/>
      </w:pPr>
    </w:p>
    <w:p w:rsidR="005658F8" w:rsidRDefault="005658F8" w:rsidP="005658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8F8">
        <w:rPr>
          <w:b/>
        </w:rPr>
        <w:t>HISTORY OF LEGISLATIVE ACTIONS</w:t>
      </w:r>
    </w:p>
    <w:p w:rsidR="005658F8" w:rsidRDefault="005658F8" w:rsidP="005658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58F8" w:rsidRPr="005658F8" w:rsidRDefault="005658F8" w:rsidP="005658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58F8">
        <w:rPr>
          <w:u w:val="single"/>
        </w:rPr>
        <w:tab/>
        <w:t>Date</w:t>
      </w:r>
      <w:r w:rsidRPr="005658F8">
        <w:rPr>
          <w:u w:val="single"/>
        </w:rPr>
        <w:tab/>
        <w:t>Body</w:t>
      </w:r>
      <w:r w:rsidRPr="005658F8">
        <w:rPr>
          <w:u w:val="single"/>
        </w:rPr>
        <w:tab/>
        <w:t>Action Description with journal page number</w:t>
      </w:r>
      <w:r w:rsidRPr="005658F8">
        <w:rPr>
          <w:u w:val="single"/>
        </w:rPr>
        <w:tab/>
      </w:r>
    </w:p>
    <w:p w:rsidR="000A3418" w:rsidRDefault="000A3418" w:rsidP="000A3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1/21/2015</w:t>
      </w:r>
      <w:r>
        <w:tab/>
        <w:t>House</w:t>
      </w:r>
      <w:r>
        <w:tab/>
      </w:r>
      <w:r w:rsidRPr="00C82EE0">
        <w:t>Introduced and adopted (</w:t>
      </w:r>
      <w:hyperlink r:id="rId7" w:history="1">
        <w:r w:rsidRPr="00EA72AE">
          <w:rPr>
            <w:rStyle w:val="Hyperlink"/>
          </w:rPr>
          <w:t>House Journal</w:t>
        </w:r>
        <w:r w:rsidRPr="00EA72AE">
          <w:rPr>
            <w:rStyle w:val="Hyperlink"/>
          </w:rPr>
          <w:noBreakHyphen/>
          <w:t>page 9</w:t>
        </w:r>
      </w:hyperlink>
      <w:r w:rsidRPr="00C82EE0">
        <w:t>)</w:t>
      </w:r>
    </w:p>
    <w:p w:rsidR="000A3418" w:rsidRDefault="000A3418" w:rsidP="000A34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8F8" w:rsidRDefault="005658F8" w:rsidP="00565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658F8">
          <w:rPr>
            <w:rStyle w:val="Hyperlink"/>
          </w:rPr>
          <w:t>legislative information</w:t>
        </w:r>
      </w:hyperlink>
      <w:r>
        <w:t xml:space="preserve"> at the website</w:t>
      </w:r>
    </w:p>
    <w:p w:rsidR="005658F8" w:rsidRDefault="005658F8" w:rsidP="00565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8F8" w:rsidRPr="005658F8" w:rsidRDefault="005658F8" w:rsidP="005658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58F8" w:rsidRDefault="005658F8" w:rsidP="005658F8">
      <w:r w:rsidRPr="005658F8">
        <w:rPr>
          <w:b/>
        </w:rPr>
        <w:t>VERSIONS OF THIS BILL</w:t>
      </w:r>
    </w:p>
    <w:p w:rsidR="005658F8" w:rsidRDefault="005658F8" w:rsidP="005658F8"/>
    <w:p w:rsidR="005658F8" w:rsidRDefault="00EA72AE" w:rsidP="005658F8">
      <w:hyperlink r:id="rId9" w:history="1">
        <w:r w:rsidR="005658F8">
          <w:rPr>
            <w:rStyle w:val="Hyperlink"/>
          </w:rPr>
          <w:t>1/21/2015</w:t>
        </w:r>
      </w:hyperlink>
    </w:p>
    <w:p w:rsidR="005658F8" w:rsidRDefault="005658F8" w:rsidP="005658F8"/>
    <w:p w:rsidR="005658F8" w:rsidRDefault="005658F8" w:rsidP="005658F8">
      <w:pPr>
        <w:sectPr w:rsidR="005658F8" w:rsidSect="005658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7669" w:rsidRDefault="006F766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F7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52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F30" w:rsidRDefault="00B32C22" w:rsidP="00DB3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F4ADF">
        <w:t>SALUTE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F4ADF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</w:t>
      </w:r>
      <w:r w:rsidR="00AD637E">
        <w:rPr>
          <w:rFonts w:eastAsiaTheme="minorHAnsi"/>
          <w:color w:val="000000" w:themeColor="text1"/>
          <w:szCs w:val="22"/>
          <w:u w:color="000000" w:themeColor="text1"/>
        </w:rPr>
        <w:t xml:space="preserve"> AND TO CONGRATULATE THE TEAM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D637E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ON 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>CAPTURING THE 201</w:t>
      </w:r>
      <w:r w:rsidR="009F4ADF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704" w:rsidRDefault="000B52E0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2704">
        <w:t xml:space="preserve">well prepared for the challenge, the </w:t>
      </w:r>
      <w:r w:rsidR="00F93B54">
        <w:t>Pickens</w:t>
      </w:r>
      <w:r w:rsidR="009D2704">
        <w:t xml:space="preserve"> High School volleyball team powered its way to the 201</w:t>
      </w:r>
      <w:r w:rsidR="00F93B54">
        <w:t>4</w:t>
      </w:r>
      <w:r w:rsidR="009D2704">
        <w:t xml:space="preserve"> 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F93B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9D2704">
        <w:t xml:space="preserve">defeating </w:t>
      </w:r>
      <w:r w:rsidR="00F93B54">
        <w:t>Hilton Head</w:t>
      </w:r>
      <w:r w:rsidR="009D2704">
        <w:t xml:space="preserve"> </w:t>
      </w:r>
      <w:r w:rsidR="00532245">
        <w:t>3</w:t>
      </w:r>
      <w:r w:rsidR="00F17131">
        <w:noBreakHyphen/>
      </w:r>
      <w:r w:rsidR="00532245">
        <w:t xml:space="preserve">1 </w:t>
      </w:r>
      <w:r w:rsidR="009D2704">
        <w:t xml:space="preserve">on November </w:t>
      </w:r>
      <w:r w:rsidR="00F93B54">
        <w:t>8</w:t>
      </w:r>
      <w:r w:rsidR="009D2704">
        <w:t>, 201</w:t>
      </w:r>
      <w:r w:rsidR="00F93B54">
        <w:t>4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39A0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327D1B">
        <w:rPr>
          <w:color w:val="000000" w:themeColor="text1"/>
          <w:u w:color="000000" w:themeColor="text1"/>
        </w:rPr>
        <w:t xml:space="preserve">ust days after </w:t>
      </w:r>
      <w:r>
        <w:rPr>
          <w:color w:val="000000" w:themeColor="text1"/>
          <w:u w:color="000000" w:themeColor="text1"/>
        </w:rPr>
        <w:t xml:space="preserve">grabbing the </w:t>
      </w:r>
      <w:r w:rsidRPr="00327D1B">
        <w:rPr>
          <w:color w:val="000000" w:themeColor="text1"/>
          <w:u w:color="000000" w:themeColor="text1"/>
        </w:rPr>
        <w:t>Class AAA Upper State c</w:t>
      </w:r>
      <w:r w:rsidR="00D43833">
        <w:rPr>
          <w:color w:val="000000" w:themeColor="text1"/>
          <w:u w:color="000000" w:themeColor="text1"/>
        </w:rPr>
        <w:t>rown</w:t>
      </w:r>
      <w:r w:rsidRPr="00327D1B">
        <w:rPr>
          <w:color w:val="000000" w:themeColor="text1"/>
          <w:u w:color="000000" w:themeColor="text1"/>
        </w:rPr>
        <w:t xml:space="preserve">, the Pickens Lady Blue Flame </w:t>
      </w:r>
      <w:r>
        <w:rPr>
          <w:color w:val="000000" w:themeColor="text1"/>
          <w:u w:color="000000" w:themeColor="text1"/>
        </w:rPr>
        <w:t>wrapped up this back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title win and </w:t>
      </w:r>
      <w:r>
        <w:rPr>
          <w:rFonts w:eastAsiaTheme="minorHAnsi"/>
          <w:color w:val="000000" w:themeColor="text1"/>
          <w:szCs w:val="22"/>
          <w:u w:color="000000" w:themeColor="text1"/>
        </w:rPr>
        <w:t>the school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fifteenth state title in volleyball;</w:t>
      </w:r>
      <w:r>
        <w:rPr>
          <w:color w:val="000000" w:themeColor="text1"/>
          <w:u w:color="000000" w:themeColor="text1"/>
        </w:rPr>
        <w:t xml:space="preserve"> and</w:t>
      </w:r>
    </w:p>
    <w:p w:rsidR="009239A0" w:rsidRPr="00327D1B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9A0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allowing </w:t>
      </w:r>
      <w:r w:rsidRPr="00327D1B">
        <w:rPr>
          <w:color w:val="000000" w:themeColor="text1"/>
          <w:u w:color="000000" w:themeColor="text1"/>
        </w:rPr>
        <w:t xml:space="preserve">Hilton Head </w:t>
      </w:r>
      <w:r>
        <w:rPr>
          <w:color w:val="000000" w:themeColor="text1"/>
          <w:u w:color="000000" w:themeColor="text1"/>
        </w:rPr>
        <w:t>to build an early lead, t</w:t>
      </w:r>
      <w:r w:rsidRPr="00327D1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327D1B">
        <w:rPr>
          <w:color w:val="000000" w:themeColor="text1"/>
          <w:u w:color="000000" w:themeColor="text1"/>
        </w:rPr>
        <w:t xml:space="preserve">Blue Flame bounced back to </w:t>
      </w:r>
      <w:r>
        <w:rPr>
          <w:color w:val="000000" w:themeColor="text1"/>
          <w:u w:color="000000" w:themeColor="text1"/>
        </w:rPr>
        <w:t>take control in</w:t>
      </w:r>
      <w:r w:rsidRPr="00327D1B">
        <w:rPr>
          <w:color w:val="000000" w:themeColor="text1"/>
          <w:u w:color="000000" w:themeColor="text1"/>
        </w:rPr>
        <w:t xml:space="preserve"> games three and four</w:t>
      </w:r>
      <w:r w:rsidR="00385C92">
        <w:rPr>
          <w:color w:val="000000" w:themeColor="text1"/>
          <w:u w:color="000000" w:themeColor="text1"/>
        </w:rPr>
        <w:t xml:space="preserve">, </w:t>
      </w:r>
      <w:r w:rsidRPr="00327D1B">
        <w:rPr>
          <w:color w:val="000000" w:themeColor="text1"/>
          <w:u w:color="000000" w:themeColor="text1"/>
        </w:rPr>
        <w:t>winning 25</w:t>
      </w:r>
      <w:r w:rsidR="00F1713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18 and 25</w:t>
      </w:r>
      <w:r w:rsidR="00F1713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. This </w:t>
      </w:r>
      <w:r w:rsidR="00995075">
        <w:rPr>
          <w:color w:val="000000" w:themeColor="text1"/>
          <w:u w:color="000000" w:themeColor="text1"/>
        </w:rPr>
        <w:t>te</w:t>
      </w:r>
      <w:r>
        <w:rPr>
          <w:color w:val="000000" w:themeColor="text1"/>
          <w:u w:color="000000" w:themeColor="text1"/>
        </w:rPr>
        <w:t xml:space="preserve">am effort </w:t>
      </w:r>
      <w:r w:rsidRPr="00327D1B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327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27D1B">
        <w:rPr>
          <w:color w:val="000000" w:themeColor="text1"/>
          <w:u w:color="000000" w:themeColor="text1"/>
        </w:rPr>
        <w:t xml:space="preserve">oach Jennifer Gravely her sixth </w:t>
      </w:r>
      <w:r w:rsidR="004E0C20">
        <w:rPr>
          <w:color w:val="000000" w:themeColor="text1"/>
          <w:u w:color="000000" w:themeColor="text1"/>
        </w:rPr>
        <w:t>s</w:t>
      </w:r>
      <w:r w:rsidRPr="00327D1B">
        <w:rPr>
          <w:color w:val="000000" w:themeColor="text1"/>
          <w:u w:color="000000" w:themeColor="text1"/>
        </w:rPr>
        <w:t>tate crown in eight trips to Columbia</w:t>
      </w:r>
      <w:r>
        <w:rPr>
          <w:color w:val="000000" w:themeColor="text1"/>
          <w:u w:color="000000" w:themeColor="text1"/>
        </w:rPr>
        <w:t>; and</w:t>
      </w:r>
    </w:p>
    <w:p w:rsidR="00532245" w:rsidRDefault="00532245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15513B">
        <w:rPr>
          <w:rFonts w:eastAsiaTheme="minorHAnsi"/>
          <w:color w:val="000000" w:themeColor="text1"/>
          <w:szCs w:val="22"/>
          <w:u w:color="000000" w:themeColor="text1"/>
        </w:rPr>
        <w:t>Gravely</w:t>
      </w:r>
      <w:r>
        <w:rPr>
          <w:rFonts w:eastAsiaTheme="minorHAnsi"/>
          <w:color w:val="000000" w:themeColor="text1"/>
          <w:szCs w:val="22"/>
          <w:u w:color="000000" w:themeColor="text1"/>
        </w:rPr>
        <w:t>, with grueling practices, hard work, and determination, built her volleyball program into a championship team and plans to keep it that way; and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F600D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AF3" w:rsidRDefault="009D2704" w:rsidP="00B27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B27AF3">
        <w:t>salute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outstanding season and congratulate the team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2014 Class AAA State Championship title.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C47857">
        <w:rPr>
          <w:rFonts w:eastAsiaTheme="minorHAnsi"/>
          <w:color w:val="000000" w:themeColor="text1"/>
          <w:szCs w:val="22"/>
          <w:u w:color="000000" w:themeColor="text1"/>
        </w:rPr>
        <w:t>Marion Lawson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Jennifer Gravely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913C67" w:rsidRDefault="00F17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58F8" w:rsidRDefault="005658F8" w:rsidP="005658F8">
      <w:pPr>
        <w:suppressAutoHyphens/>
      </w:pPr>
    </w:p>
    <w:sectPr w:rsidR="005658F8" w:rsidSect="005658F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485" w:rsidRDefault="00586485" w:rsidP="009F0C77">
      <w:r>
        <w:separator/>
      </w:r>
    </w:p>
  </w:endnote>
  <w:endnote w:type="continuationSeparator" w:id="0">
    <w:p w:rsidR="00586485" w:rsidRDefault="00586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17E3AE-31F0-4E04-9C7D-EAF34C3397B0}"/>
    <w:embedBold r:id="rId2" w:fontKey="{D1FE3F9A-ADE7-46E7-8FD7-58990EACB9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96FE15-F59D-4C76-86B5-3BD601ADB3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EBDD13-2DD1-4049-A8EA-41B3E7F78B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B09915-3679-4461-AA7D-69FF4198F9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8F8" w:rsidRPr="006F7669" w:rsidRDefault="005658F8" w:rsidP="006F76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72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485" w:rsidRDefault="00586485" w:rsidP="009F0C77">
      <w:r>
        <w:separator/>
      </w:r>
    </w:p>
  </w:footnote>
  <w:footnote w:type="continuationSeparator" w:id="0">
    <w:p w:rsidR="00586485" w:rsidRDefault="00586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CM15"/>
    <w:docVar w:name="CoverBillType" w:val="r"/>
    <w:docVar w:name="docpath" w:val="L:\Council\bills\RM\1060CM15.DOCX"/>
    <w:docVar w:name="dvBillNumber" w:val="3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52E0"/>
    <w:rsid w:val="00011869"/>
    <w:rsid w:val="00015CD6"/>
    <w:rsid w:val="000A3418"/>
    <w:rsid w:val="000B00B5"/>
    <w:rsid w:val="000B52E0"/>
    <w:rsid w:val="000E1785"/>
    <w:rsid w:val="000F40FA"/>
    <w:rsid w:val="0010776B"/>
    <w:rsid w:val="00133E66"/>
    <w:rsid w:val="001435A3"/>
    <w:rsid w:val="00146ED3"/>
    <w:rsid w:val="00151044"/>
    <w:rsid w:val="0015513B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C92"/>
    <w:rsid w:val="003C4DAB"/>
    <w:rsid w:val="003D01E8"/>
    <w:rsid w:val="003E5288"/>
    <w:rsid w:val="003F6D79"/>
    <w:rsid w:val="0041760A"/>
    <w:rsid w:val="00417C01"/>
    <w:rsid w:val="0047090B"/>
    <w:rsid w:val="004809EE"/>
    <w:rsid w:val="004E0C20"/>
    <w:rsid w:val="004E7D54"/>
    <w:rsid w:val="005273C6"/>
    <w:rsid w:val="00530A69"/>
    <w:rsid w:val="00532245"/>
    <w:rsid w:val="005447DC"/>
    <w:rsid w:val="00545593"/>
    <w:rsid w:val="00551DC8"/>
    <w:rsid w:val="005658F8"/>
    <w:rsid w:val="00566502"/>
    <w:rsid w:val="00577C6C"/>
    <w:rsid w:val="00586485"/>
    <w:rsid w:val="005C2FE2"/>
    <w:rsid w:val="005E2BC9"/>
    <w:rsid w:val="00605102"/>
    <w:rsid w:val="006215AA"/>
    <w:rsid w:val="006913C9"/>
    <w:rsid w:val="0069470D"/>
    <w:rsid w:val="006F7669"/>
    <w:rsid w:val="00734F00"/>
    <w:rsid w:val="007A70AE"/>
    <w:rsid w:val="008362E8"/>
    <w:rsid w:val="008A1768"/>
    <w:rsid w:val="008F0F33"/>
    <w:rsid w:val="008F4429"/>
    <w:rsid w:val="00913C67"/>
    <w:rsid w:val="009239A0"/>
    <w:rsid w:val="0094021A"/>
    <w:rsid w:val="00943B93"/>
    <w:rsid w:val="00995075"/>
    <w:rsid w:val="009B44AF"/>
    <w:rsid w:val="009C6A0B"/>
    <w:rsid w:val="009D2704"/>
    <w:rsid w:val="009F0C77"/>
    <w:rsid w:val="009F4ADF"/>
    <w:rsid w:val="009F4DD1"/>
    <w:rsid w:val="00A41684"/>
    <w:rsid w:val="00A64E80"/>
    <w:rsid w:val="00A72BCD"/>
    <w:rsid w:val="00A741D9"/>
    <w:rsid w:val="00A833AB"/>
    <w:rsid w:val="00A9741D"/>
    <w:rsid w:val="00AC7BDC"/>
    <w:rsid w:val="00AD4B17"/>
    <w:rsid w:val="00AD637E"/>
    <w:rsid w:val="00B27AF3"/>
    <w:rsid w:val="00B32C22"/>
    <w:rsid w:val="00B412D4"/>
    <w:rsid w:val="00B44442"/>
    <w:rsid w:val="00BB7FE7"/>
    <w:rsid w:val="00BE3C22"/>
    <w:rsid w:val="00C0345E"/>
    <w:rsid w:val="00C3483A"/>
    <w:rsid w:val="00C47857"/>
    <w:rsid w:val="00C74E9D"/>
    <w:rsid w:val="00C82FD3"/>
    <w:rsid w:val="00C92819"/>
    <w:rsid w:val="00CC6B7B"/>
    <w:rsid w:val="00CD2089"/>
    <w:rsid w:val="00D27572"/>
    <w:rsid w:val="00D43833"/>
    <w:rsid w:val="00D73A67"/>
    <w:rsid w:val="00D970A9"/>
    <w:rsid w:val="00DB3F30"/>
    <w:rsid w:val="00DF3845"/>
    <w:rsid w:val="00E41911"/>
    <w:rsid w:val="00E92EEF"/>
    <w:rsid w:val="00E9774B"/>
    <w:rsid w:val="00EA72AE"/>
    <w:rsid w:val="00EF2368"/>
    <w:rsid w:val="00EF600D"/>
    <w:rsid w:val="00F17131"/>
    <w:rsid w:val="00F233DC"/>
    <w:rsid w:val="00F24442"/>
    <w:rsid w:val="00F50AE3"/>
    <w:rsid w:val="00F67CF1"/>
    <w:rsid w:val="00F840F0"/>
    <w:rsid w:val="00F93B54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31BE78-195D-4088-AAAD-1813BCCD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C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58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66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22203-CE85-4997-AD94-CEF5792E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549</Words>
  <Characters>3135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3366: Pickens High School Volleyball Team - South Carolina Legislature Online</dc:title>
  <dc:creator>McDowell</dc:creator>
  <cp:lastModifiedBy>N Cumfer</cp:lastModifiedBy>
  <cp:revision>2</cp:revision>
  <cp:lastPrinted>2015-01-20T16:23:00Z</cp:lastPrinted>
  <dcterms:created xsi:type="dcterms:W3CDTF">2016-12-02T17:58:00Z</dcterms:created>
  <dcterms:modified xsi:type="dcterms:W3CDTF">2016-12-02T17:58:00Z</dcterms:modified>
</cp:coreProperties>
</file>