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461" w:rsidRDefault="00F22461" w:rsidP="00F22461">
      <w:pPr>
        <w:widowControl w:val="0"/>
        <w:jc w:val="center"/>
      </w:pPr>
      <w:bookmarkStart w:id="0" w:name="_GoBack"/>
      <w:bookmarkEnd w:id="0"/>
      <w:r w:rsidRPr="00F22461">
        <w:rPr>
          <w:b/>
        </w:rPr>
        <w:t>South Carolina General Assembly</w:t>
      </w:r>
    </w:p>
    <w:p w:rsidR="00F22461" w:rsidRDefault="00F22461" w:rsidP="00F22461">
      <w:pPr>
        <w:widowControl w:val="0"/>
        <w:jc w:val="center"/>
      </w:pPr>
      <w:r>
        <w:t>121st Session, 2015-2016</w:t>
      </w:r>
    </w:p>
    <w:p w:rsidR="00F22461" w:rsidRDefault="00F22461" w:rsidP="00F22461">
      <w:pPr>
        <w:widowControl w:val="0"/>
        <w:jc w:val="left"/>
      </w:pPr>
    </w:p>
    <w:p w:rsidR="00F22461" w:rsidRDefault="00F22461" w:rsidP="00F22461">
      <w:pPr>
        <w:widowControl w:val="0"/>
        <w:jc w:val="left"/>
        <w:rPr>
          <w:b/>
        </w:rPr>
      </w:pPr>
      <w:r w:rsidRPr="00F22461">
        <w:rPr>
          <w:b/>
        </w:rPr>
        <w:t>H. 3421</w:t>
      </w:r>
    </w:p>
    <w:p w:rsidR="00F22461" w:rsidRDefault="00F22461" w:rsidP="00F22461">
      <w:pPr>
        <w:widowControl w:val="0"/>
        <w:jc w:val="left"/>
        <w:rPr>
          <w:b/>
        </w:rPr>
      </w:pPr>
    </w:p>
    <w:p w:rsidR="00F22461" w:rsidRDefault="00F22461" w:rsidP="00F22461">
      <w:pPr>
        <w:widowControl w:val="0"/>
        <w:jc w:val="left"/>
      </w:pPr>
      <w:r w:rsidRPr="00F22461">
        <w:rPr>
          <w:b/>
        </w:rPr>
        <w:t>STATUS INFORMATION</w:t>
      </w:r>
    </w:p>
    <w:p w:rsidR="00F22461" w:rsidRDefault="00F22461" w:rsidP="00F22461">
      <w:pPr>
        <w:widowControl w:val="0"/>
        <w:jc w:val="left"/>
      </w:pPr>
    </w:p>
    <w:p w:rsidR="00F22461" w:rsidRDefault="00F22461" w:rsidP="00F22461">
      <w:pPr>
        <w:widowControl w:val="0"/>
        <w:jc w:val="left"/>
      </w:pPr>
      <w:r>
        <w:t>House Resolution</w:t>
      </w:r>
    </w:p>
    <w:p w:rsidR="00F22461" w:rsidRDefault="00F22461" w:rsidP="00F22461">
      <w:pPr>
        <w:widowControl w:val="0"/>
        <w:jc w:val="left"/>
      </w:pPr>
      <w:r>
        <w:t>Sponsors: Reps. Ott, Erickson, Hodges,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Felder, Finlay, Forrester, Funderburk, Gagnon, Gambrell, George, Gilliard, Goldfinch, Govan, Hamilton, Hardee, Hardwick, Hart, Hayes, Henderson, Henegan, Herbkersman, Hicks, Hill, Hiott, Hixon, Horne, Hosey, Howard, Huggins, Jefferson, Johnson, Kennedy, King, Kirby, Knight, Limehouse, Loftis, Long, Lowe, Lucas, Mack, McCoy, McEachern, McKnight, M.S. McLeod, W.J. McLeod, Merrill, Mitchell, D.C. Moss, V.S. Moss, Murphy, Nanney, Neal, Newton, Norman, Norrell,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F22461" w:rsidRDefault="00F22461" w:rsidP="00F22461">
      <w:pPr>
        <w:widowControl w:val="0"/>
        <w:jc w:val="left"/>
      </w:pPr>
      <w:r>
        <w:t>Document Path: l:\council\bills\rm\1070cm15.docx</w:t>
      </w:r>
    </w:p>
    <w:p w:rsidR="00F22461" w:rsidRDefault="00F22461" w:rsidP="00F22461">
      <w:pPr>
        <w:widowControl w:val="0"/>
        <w:jc w:val="left"/>
      </w:pPr>
    </w:p>
    <w:p w:rsidR="00F22461" w:rsidRDefault="00F22461" w:rsidP="00F22461">
      <w:pPr>
        <w:widowControl w:val="0"/>
        <w:jc w:val="left"/>
      </w:pPr>
      <w:r>
        <w:t>Introduced in the House on January 27, 2015</w:t>
      </w:r>
    </w:p>
    <w:p w:rsidR="00F22461" w:rsidRDefault="00F22461" w:rsidP="00F22461">
      <w:pPr>
        <w:widowControl w:val="0"/>
        <w:jc w:val="left"/>
      </w:pPr>
      <w:r>
        <w:t>Adopted by the House on January 27, 2015</w:t>
      </w:r>
    </w:p>
    <w:p w:rsidR="00F22461" w:rsidRDefault="00F22461" w:rsidP="00F22461">
      <w:pPr>
        <w:widowControl w:val="0"/>
        <w:jc w:val="left"/>
      </w:pPr>
    </w:p>
    <w:p w:rsidR="00F22461" w:rsidRDefault="00F22461" w:rsidP="00F22461">
      <w:pPr>
        <w:widowControl w:val="0"/>
        <w:jc w:val="left"/>
      </w:pPr>
      <w:r>
        <w:t xml:space="preserve">Summary: </w:t>
      </w:r>
      <w:r w:rsidR="0014192D">
        <w:t>Amy Overstreet</w:t>
      </w:r>
    </w:p>
    <w:p w:rsidR="00F22461" w:rsidRDefault="00F22461" w:rsidP="00F22461">
      <w:pPr>
        <w:widowControl w:val="0"/>
        <w:jc w:val="left"/>
      </w:pPr>
    </w:p>
    <w:p w:rsidR="00F22461" w:rsidRDefault="00F22461" w:rsidP="00F22461">
      <w:pPr>
        <w:widowControl w:val="0"/>
        <w:jc w:val="left"/>
      </w:pPr>
    </w:p>
    <w:p w:rsidR="00F22461" w:rsidRDefault="00F22461" w:rsidP="00F224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2461">
        <w:rPr>
          <w:b/>
        </w:rPr>
        <w:t>HISTORY OF LEGISLATIVE ACTIONS</w:t>
      </w:r>
    </w:p>
    <w:p w:rsidR="00F22461" w:rsidRDefault="00F22461" w:rsidP="00F224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22461" w:rsidRPr="00F22461" w:rsidRDefault="00F22461" w:rsidP="00F224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2461">
        <w:rPr>
          <w:u w:val="single"/>
        </w:rPr>
        <w:tab/>
        <w:t>Date</w:t>
      </w:r>
      <w:r w:rsidRPr="00F22461">
        <w:rPr>
          <w:u w:val="single"/>
        </w:rPr>
        <w:tab/>
        <w:t>Body</w:t>
      </w:r>
      <w:r w:rsidRPr="00F22461">
        <w:rPr>
          <w:u w:val="single"/>
        </w:rPr>
        <w:tab/>
        <w:t>Action Description with journal page number</w:t>
      </w:r>
      <w:r w:rsidRPr="00F22461">
        <w:rPr>
          <w:u w:val="single"/>
        </w:rPr>
        <w:tab/>
      </w:r>
    </w:p>
    <w:p w:rsidR="00D30435" w:rsidRDefault="00D30435" w:rsidP="00D304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1/27/2015</w:t>
      </w:r>
      <w:r>
        <w:tab/>
        <w:t>House</w:t>
      </w:r>
      <w:r>
        <w:tab/>
      </w:r>
      <w:r w:rsidRPr="00F77853">
        <w:t>Introduced and adopted (</w:t>
      </w:r>
      <w:hyperlink r:id="rId7" w:history="1">
        <w:r w:rsidRPr="00BD6267">
          <w:rPr>
            <w:rStyle w:val="Hyperlink"/>
          </w:rPr>
          <w:t>House Journal</w:t>
        </w:r>
        <w:r w:rsidRPr="00BD6267">
          <w:rPr>
            <w:rStyle w:val="Hyperlink"/>
          </w:rPr>
          <w:noBreakHyphen/>
          <w:t>page 20</w:t>
        </w:r>
      </w:hyperlink>
      <w:r w:rsidRPr="00F77853">
        <w:t>)</w:t>
      </w:r>
    </w:p>
    <w:p w:rsidR="00D30435" w:rsidRDefault="00D30435" w:rsidP="00D304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2461" w:rsidRDefault="00F22461" w:rsidP="00F224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22461">
          <w:rPr>
            <w:rStyle w:val="Hyperlink"/>
          </w:rPr>
          <w:t>legislative information</w:t>
        </w:r>
      </w:hyperlink>
      <w:r>
        <w:t xml:space="preserve"> at the website</w:t>
      </w:r>
    </w:p>
    <w:p w:rsidR="00F22461" w:rsidRDefault="00F22461" w:rsidP="00F224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2461" w:rsidRPr="00F22461" w:rsidRDefault="00F22461" w:rsidP="00F224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2461" w:rsidRDefault="00F22461" w:rsidP="00F22461">
      <w:r w:rsidRPr="00F22461">
        <w:rPr>
          <w:b/>
        </w:rPr>
        <w:t>VERSIONS OF THIS BILL</w:t>
      </w:r>
    </w:p>
    <w:p w:rsidR="00F22461" w:rsidRDefault="00F22461" w:rsidP="00F22461"/>
    <w:p w:rsidR="00F22461" w:rsidRDefault="00BD6267" w:rsidP="00F22461">
      <w:hyperlink r:id="rId9" w:history="1">
        <w:r w:rsidR="00F22461">
          <w:rPr>
            <w:rStyle w:val="Hyperlink"/>
          </w:rPr>
          <w:t>1/27/2015</w:t>
        </w:r>
      </w:hyperlink>
    </w:p>
    <w:p w:rsidR="00F22461" w:rsidRDefault="00F22461" w:rsidP="00F22461"/>
    <w:p w:rsidR="00F22461" w:rsidRDefault="00F22461" w:rsidP="00F22461">
      <w:pPr>
        <w:sectPr w:rsidR="00F22461" w:rsidSect="00F2246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D6317" w:rsidRDefault="000D6317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0D63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1F6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376" w:rsidRDefault="008B3EEE" w:rsidP="006B2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6B2376">
        <w:t xml:space="preserve">COMMEND </w:t>
      </w:r>
      <w:r w:rsidR="00660B41">
        <w:t>AMY OVERSTREET</w:t>
      </w:r>
      <w:r w:rsidR="006B2376">
        <w:t xml:space="preserve"> O</w:t>
      </w:r>
      <w:r w:rsidR="00273A37">
        <w:t xml:space="preserve">F </w:t>
      </w:r>
      <w:r w:rsidR="00A64CCA">
        <w:t>RICHLAND COUNTY</w:t>
      </w:r>
      <w:r w:rsidR="00273A37">
        <w:t xml:space="preserve">, </w:t>
      </w:r>
      <w:r w:rsidR="00273A37" w:rsidRPr="0002678C">
        <w:rPr>
          <w:color w:val="000000" w:themeColor="text1"/>
          <w:u w:color="000000" w:themeColor="text1"/>
        </w:rPr>
        <w:t>NATURAL RESOURCES CONSERVATION SERVICE</w:t>
      </w:r>
      <w:r w:rsidR="00273A37">
        <w:rPr>
          <w:color w:val="000000" w:themeColor="text1"/>
          <w:u w:color="000000" w:themeColor="text1"/>
        </w:rPr>
        <w:t xml:space="preserve"> PUBLIC AFFAIRS SPECIALIST, </w:t>
      </w:r>
      <w:r w:rsidR="00273A37">
        <w:t>FOR HER TWENTY YEARS OF</w:t>
      </w:r>
      <w:r w:rsidR="006B2376">
        <w:t xml:space="preserve"> OUT</w:t>
      </w:r>
      <w:r w:rsidR="00273A37">
        <w:t>STANDING AND DEDICATED SERVICE TO THE STATE OF SOUTH CAROLINA A</w:t>
      </w:r>
      <w:r w:rsidR="006B2376">
        <w:t>ND TO WISH HER MUCH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601C" w:rsidRDefault="005E1F68" w:rsidP="0076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D18DB">
        <w:t xml:space="preserve">for twenty years, </w:t>
      </w:r>
      <w:r w:rsidR="00660B41">
        <w:t>Amy Overstreet</w:t>
      </w:r>
      <w:r w:rsidR="0076601C">
        <w:t xml:space="preserve"> of </w:t>
      </w:r>
      <w:r w:rsidR="00A64CCA">
        <w:t>Richland County</w:t>
      </w:r>
      <w:r w:rsidR="00D029CF">
        <w:t xml:space="preserve"> </w:t>
      </w:r>
      <w:r w:rsidR="0076601C">
        <w:t xml:space="preserve">has </w:t>
      </w:r>
      <w:r w:rsidR="00D029CF">
        <w:t>faithfully served the State of South Carolina</w:t>
      </w:r>
      <w:r w:rsidR="008E1A44" w:rsidRPr="008E1A44">
        <w:t>’</w:t>
      </w:r>
      <w:r w:rsidR="00D029CF">
        <w:t xml:space="preserve">s </w:t>
      </w:r>
      <w:r w:rsidR="00D029CF" w:rsidRPr="0002678C">
        <w:rPr>
          <w:color w:val="000000" w:themeColor="text1"/>
          <w:u w:color="000000" w:themeColor="text1"/>
        </w:rPr>
        <w:t>Natural Resources Conservation Service</w:t>
      </w:r>
      <w:r w:rsidR="00845048">
        <w:rPr>
          <w:color w:val="000000" w:themeColor="text1"/>
          <w:u w:color="000000" w:themeColor="text1"/>
        </w:rPr>
        <w:t xml:space="preserve"> (NRCS)</w:t>
      </w:r>
      <w:r w:rsidR="00D029CF">
        <w:rPr>
          <w:color w:val="000000" w:themeColor="text1"/>
          <w:u w:color="000000" w:themeColor="text1"/>
        </w:rPr>
        <w:t>, the past eighteen as public affairs specialist</w:t>
      </w:r>
      <w:r w:rsidR="0097001E">
        <w:rPr>
          <w:color w:val="000000" w:themeColor="text1"/>
          <w:u w:color="000000" w:themeColor="text1"/>
        </w:rPr>
        <w:t xml:space="preserve">, and </w:t>
      </w:r>
      <w:r w:rsidR="00D029CF">
        <w:rPr>
          <w:color w:val="000000" w:themeColor="text1"/>
          <w:u w:color="000000" w:themeColor="text1"/>
        </w:rPr>
        <w:t xml:space="preserve">has consistently carried out her duties with </w:t>
      </w:r>
      <w:r w:rsidR="0076601C">
        <w:t>poise and excellence; and</w:t>
      </w:r>
    </w:p>
    <w:p w:rsidR="0076601C" w:rsidRDefault="0076601C" w:rsidP="0076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4194B" w:rsidRDefault="00E4194B" w:rsidP="00E41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02678C">
        <w:rPr>
          <w:color w:val="000000" w:themeColor="text1"/>
          <w:u w:color="000000" w:themeColor="text1"/>
        </w:rPr>
        <w:t xml:space="preserve">uring her years of service to the </w:t>
      </w:r>
      <w:r>
        <w:rPr>
          <w:color w:val="000000" w:themeColor="text1"/>
          <w:u w:color="000000" w:themeColor="text1"/>
        </w:rPr>
        <w:t>S</w:t>
      </w:r>
      <w:r w:rsidRPr="0002678C">
        <w:rPr>
          <w:color w:val="000000" w:themeColor="text1"/>
          <w:u w:color="000000" w:themeColor="text1"/>
        </w:rPr>
        <w:t>tate of S</w:t>
      </w:r>
      <w:r>
        <w:rPr>
          <w:color w:val="000000" w:themeColor="text1"/>
          <w:u w:color="000000" w:themeColor="text1"/>
        </w:rPr>
        <w:t>outh Carolina,</w:t>
      </w:r>
      <w:r w:rsidRPr="0002678C">
        <w:rPr>
          <w:color w:val="000000" w:themeColor="text1"/>
          <w:u w:color="000000" w:themeColor="text1"/>
        </w:rPr>
        <w:t xml:space="preserve"> she has won acclaim </w:t>
      </w:r>
      <w:r w:rsidR="00D14C1F">
        <w:rPr>
          <w:color w:val="000000" w:themeColor="text1"/>
          <w:u w:color="000000" w:themeColor="text1"/>
        </w:rPr>
        <w:t xml:space="preserve">with </w:t>
      </w:r>
      <w:r w:rsidRPr="0002678C">
        <w:rPr>
          <w:color w:val="000000" w:themeColor="text1"/>
          <w:u w:color="000000" w:themeColor="text1"/>
        </w:rPr>
        <w:t>not only NRCS leadership but also conservation partners for her tireless efforts to enhance public information about NRCS programs</w:t>
      </w:r>
      <w:r>
        <w:rPr>
          <w:color w:val="000000" w:themeColor="text1"/>
          <w:u w:color="000000" w:themeColor="text1"/>
        </w:rPr>
        <w:t>, which</w:t>
      </w:r>
      <w:r w:rsidRPr="0002678C">
        <w:rPr>
          <w:color w:val="000000" w:themeColor="text1"/>
          <w:u w:color="000000" w:themeColor="text1"/>
        </w:rPr>
        <w:t xml:space="preserve"> have benefited producers across the </w:t>
      </w:r>
      <w:r w:rsidR="00397085">
        <w:rPr>
          <w:color w:val="000000" w:themeColor="text1"/>
          <w:u w:color="000000" w:themeColor="text1"/>
        </w:rPr>
        <w:t>S</w:t>
      </w:r>
      <w:r w:rsidRPr="0002678C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E4194B" w:rsidRDefault="00E4194B" w:rsidP="00E41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94B" w:rsidRDefault="00E4194B" w:rsidP="00E41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56BEC" w:rsidRPr="0002678C">
        <w:rPr>
          <w:color w:val="000000" w:themeColor="text1"/>
          <w:u w:color="000000" w:themeColor="text1"/>
        </w:rPr>
        <w:t>a tremendous asset and visible proponent of agriculture in S</w:t>
      </w:r>
      <w:r w:rsidR="00856BEC">
        <w:rPr>
          <w:color w:val="000000" w:themeColor="text1"/>
          <w:u w:color="000000" w:themeColor="text1"/>
        </w:rPr>
        <w:t xml:space="preserve">outh Carolina, </w:t>
      </w:r>
      <w:r w:rsidR="00DF2C56">
        <w:rPr>
          <w:color w:val="000000" w:themeColor="text1"/>
          <w:u w:color="000000" w:themeColor="text1"/>
        </w:rPr>
        <w:t>Amy Overstreet</w:t>
      </w:r>
      <w:r>
        <w:rPr>
          <w:color w:val="000000" w:themeColor="text1"/>
          <w:u w:color="000000" w:themeColor="text1"/>
        </w:rPr>
        <w:t xml:space="preserve"> has </w:t>
      </w:r>
      <w:r w:rsidRPr="0002678C">
        <w:rPr>
          <w:color w:val="000000" w:themeColor="text1"/>
          <w:u w:color="000000" w:themeColor="text1"/>
        </w:rPr>
        <w:t xml:space="preserve">worked directly with four NRCS </w:t>
      </w:r>
      <w:r>
        <w:rPr>
          <w:color w:val="000000" w:themeColor="text1"/>
          <w:u w:color="000000" w:themeColor="text1"/>
        </w:rPr>
        <w:t>s</w:t>
      </w:r>
      <w:r w:rsidRPr="0002678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02678C">
        <w:rPr>
          <w:color w:val="000000" w:themeColor="text1"/>
          <w:u w:color="000000" w:themeColor="text1"/>
        </w:rPr>
        <w:t>onservationists</w:t>
      </w:r>
      <w:r>
        <w:rPr>
          <w:color w:val="000000" w:themeColor="text1"/>
          <w:u w:color="000000" w:themeColor="text1"/>
        </w:rPr>
        <w:t xml:space="preserve">, </w:t>
      </w:r>
      <w:r w:rsidRPr="0002678C">
        <w:rPr>
          <w:color w:val="000000" w:themeColor="text1"/>
          <w:u w:color="000000" w:themeColor="text1"/>
        </w:rPr>
        <w:t>Mark Berkland, Walt Douglas, Niles Glasgow</w:t>
      </w:r>
      <w:r>
        <w:rPr>
          <w:color w:val="000000" w:themeColor="text1"/>
          <w:u w:color="000000" w:themeColor="text1"/>
        </w:rPr>
        <w:t>,</w:t>
      </w:r>
      <w:r w:rsidRPr="0002678C">
        <w:rPr>
          <w:color w:val="000000" w:themeColor="text1"/>
          <w:u w:color="000000" w:themeColor="text1"/>
        </w:rPr>
        <w:t xml:space="preserve"> and Ann English</w:t>
      </w:r>
      <w:r w:rsidR="00397744">
        <w:rPr>
          <w:color w:val="000000" w:themeColor="text1"/>
          <w:u w:color="000000" w:themeColor="text1"/>
        </w:rPr>
        <w:t>,</w:t>
      </w:r>
      <w:r w:rsidR="00C41B6A">
        <w:rPr>
          <w:color w:val="000000" w:themeColor="text1"/>
          <w:u w:color="000000" w:themeColor="text1"/>
        </w:rPr>
        <w:t xml:space="preserve"> and handled </w:t>
      </w:r>
      <w:r w:rsidRPr="0002678C">
        <w:rPr>
          <w:color w:val="000000" w:themeColor="text1"/>
          <w:u w:color="000000" w:themeColor="text1"/>
        </w:rPr>
        <w:t>numerous details, campaigns</w:t>
      </w:r>
      <w:r>
        <w:rPr>
          <w:color w:val="000000" w:themeColor="text1"/>
          <w:u w:color="000000" w:themeColor="text1"/>
        </w:rPr>
        <w:t>,</w:t>
      </w:r>
      <w:r w:rsidRPr="0002678C">
        <w:rPr>
          <w:color w:val="000000" w:themeColor="text1"/>
          <w:u w:color="000000" w:themeColor="text1"/>
        </w:rPr>
        <w:t xml:space="preserve"> and committees, including an extended detail to the NRCS national office</w:t>
      </w:r>
      <w:r w:rsidR="008E1A44" w:rsidRPr="008E1A44">
        <w:rPr>
          <w:color w:val="000000" w:themeColor="text1"/>
          <w:u w:color="000000" w:themeColor="text1"/>
        </w:rPr>
        <w:t>’</w:t>
      </w:r>
      <w:r w:rsidR="00BB5A5A">
        <w:rPr>
          <w:color w:val="000000" w:themeColor="text1"/>
          <w:u w:color="000000" w:themeColor="text1"/>
        </w:rPr>
        <w:t xml:space="preserve">s </w:t>
      </w:r>
      <w:r w:rsidRPr="0002678C">
        <w:rPr>
          <w:color w:val="000000" w:themeColor="text1"/>
          <w:u w:color="000000" w:themeColor="text1"/>
        </w:rPr>
        <w:t>Soil Science Division, where she was responsible for crafting the 2015 NRCS Agency</w:t>
      </w:r>
      <w:r>
        <w:rPr>
          <w:color w:val="000000" w:themeColor="text1"/>
          <w:u w:color="000000" w:themeColor="text1"/>
        </w:rPr>
        <w:t>w</w:t>
      </w:r>
      <w:r w:rsidRPr="0002678C">
        <w:rPr>
          <w:color w:val="000000" w:themeColor="text1"/>
          <w:u w:color="000000" w:themeColor="text1"/>
        </w:rPr>
        <w:t>ide Communications Plan for the International Year of Soils</w:t>
      </w:r>
      <w:r>
        <w:rPr>
          <w:color w:val="000000" w:themeColor="text1"/>
          <w:u w:color="000000" w:themeColor="text1"/>
        </w:rPr>
        <w:t>; and</w:t>
      </w:r>
    </w:p>
    <w:p w:rsidR="00E4194B" w:rsidRDefault="00E4194B" w:rsidP="00E41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94B" w:rsidRDefault="00E4194B" w:rsidP="00E41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2678C">
        <w:rPr>
          <w:color w:val="000000" w:themeColor="text1"/>
          <w:u w:color="000000" w:themeColor="text1"/>
        </w:rPr>
        <w:t>actively involved in promoting the Strike Force Initiative in S</w:t>
      </w:r>
      <w:r>
        <w:rPr>
          <w:color w:val="000000" w:themeColor="text1"/>
          <w:u w:color="000000" w:themeColor="text1"/>
        </w:rPr>
        <w:t>outh Carolina, a multi</w:t>
      </w:r>
      <w:r w:rsidR="008E1A4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Pr="0002678C">
        <w:rPr>
          <w:color w:val="000000" w:themeColor="text1"/>
          <w:u w:color="000000" w:themeColor="text1"/>
        </w:rPr>
        <w:t xml:space="preserve">gency collaboration of the USDA consisting of the </w:t>
      </w:r>
      <w:r>
        <w:rPr>
          <w:color w:val="000000" w:themeColor="text1"/>
          <w:u w:color="000000" w:themeColor="text1"/>
        </w:rPr>
        <w:t>NRCS</w:t>
      </w:r>
      <w:r w:rsidRPr="0002678C">
        <w:rPr>
          <w:color w:val="000000" w:themeColor="text1"/>
          <w:u w:color="000000" w:themeColor="text1"/>
        </w:rPr>
        <w:t>, Farm Service Agency</w:t>
      </w:r>
      <w:r>
        <w:rPr>
          <w:color w:val="000000" w:themeColor="text1"/>
          <w:u w:color="000000" w:themeColor="text1"/>
        </w:rPr>
        <w:t xml:space="preserve">, </w:t>
      </w:r>
      <w:r w:rsidRPr="0002678C">
        <w:rPr>
          <w:color w:val="000000" w:themeColor="text1"/>
          <w:u w:color="000000" w:themeColor="text1"/>
        </w:rPr>
        <w:t xml:space="preserve">and Rural </w:t>
      </w:r>
      <w:r w:rsidRPr="0002678C">
        <w:rPr>
          <w:color w:val="000000" w:themeColor="text1"/>
          <w:u w:color="000000" w:themeColor="text1"/>
        </w:rPr>
        <w:lastRenderedPageBreak/>
        <w:t>Development</w:t>
      </w:r>
      <w:r>
        <w:rPr>
          <w:color w:val="000000" w:themeColor="text1"/>
          <w:u w:color="000000" w:themeColor="text1"/>
        </w:rPr>
        <w:t xml:space="preserve">, she has assisted </w:t>
      </w:r>
      <w:r w:rsidR="009138A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success of the initiative, </w:t>
      </w:r>
      <w:r w:rsidRPr="0002678C">
        <w:rPr>
          <w:color w:val="000000" w:themeColor="text1"/>
          <w:u w:color="000000" w:themeColor="text1"/>
        </w:rPr>
        <w:t>which seeks to grow economies, increase investments</w:t>
      </w:r>
      <w:r>
        <w:rPr>
          <w:color w:val="000000" w:themeColor="text1"/>
          <w:u w:color="000000" w:themeColor="text1"/>
        </w:rPr>
        <w:t>,</w:t>
      </w:r>
      <w:r w:rsidRPr="0002678C">
        <w:rPr>
          <w:color w:val="000000" w:themeColor="text1"/>
          <w:u w:color="000000" w:themeColor="text1"/>
        </w:rPr>
        <w:t xml:space="preserve"> and create opportunities in poverty</w:t>
      </w:r>
      <w:r w:rsidR="008E1A44">
        <w:rPr>
          <w:color w:val="000000" w:themeColor="text1"/>
          <w:u w:color="000000" w:themeColor="text1"/>
        </w:rPr>
        <w:noBreakHyphen/>
      </w:r>
      <w:r w:rsidRPr="0002678C">
        <w:rPr>
          <w:color w:val="000000" w:themeColor="text1"/>
          <w:u w:color="000000" w:themeColor="text1"/>
        </w:rPr>
        <w:t>stricken rural communities</w:t>
      </w:r>
      <w:r>
        <w:rPr>
          <w:color w:val="000000" w:themeColor="text1"/>
          <w:u w:color="000000" w:themeColor="text1"/>
        </w:rPr>
        <w:t>; and</w:t>
      </w:r>
    </w:p>
    <w:p w:rsidR="00E4194B" w:rsidRDefault="00E4194B" w:rsidP="00E41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94B" w:rsidRDefault="00E4194B" w:rsidP="00E41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woman of diverse talents h</w:t>
      </w:r>
      <w:r w:rsidRPr="0002678C">
        <w:rPr>
          <w:color w:val="000000" w:themeColor="text1"/>
          <w:u w:color="000000" w:themeColor="text1"/>
        </w:rPr>
        <w:t>elped coordinate and attended the U.S. kickoff of</w:t>
      </w:r>
      <w:r>
        <w:rPr>
          <w:color w:val="000000" w:themeColor="text1"/>
          <w:u w:color="000000" w:themeColor="text1"/>
        </w:rPr>
        <w:t xml:space="preserve"> the </w:t>
      </w:r>
      <w:r w:rsidRPr="0002678C">
        <w:rPr>
          <w:color w:val="000000" w:themeColor="text1"/>
          <w:u w:color="000000" w:themeColor="text1"/>
        </w:rPr>
        <w:t>International Year of Soils at the United Nations headquarters in New York City</w:t>
      </w:r>
      <w:r>
        <w:rPr>
          <w:color w:val="000000" w:themeColor="text1"/>
          <w:u w:color="000000" w:themeColor="text1"/>
        </w:rPr>
        <w:t xml:space="preserve"> and </w:t>
      </w:r>
      <w:r w:rsidRPr="0002678C">
        <w:rPr>
          <w:color w:val="000000" w:themeColor="text1"/>
          <w:u w:color="000000" w:themeColor="text1"/>
        </w:rPr>
        <w:t xml:space="preserve">has published a book, </w:t>
      </w:r>
      <w:r w:rsidRPr="00E44E7B">
        <w:rPr>
          <w:i/>
          <w:color w:val="000000" w:themeColor="text1"/>
          <w:u w:color="000000" w:themeColor="text1"/>
        </w:rPr>
        <w:t>Summary of Natural Resource Concerns in South Carolina,</w:t>
      </w:r>
      <w:r w:rsidRPr="0002678C">
        <w:rPr>
          <w:color w:val="000000" w:themeColor="text1"/>
          <w:u w:color="000000" w:themeColor="text1"/>
        </w:rPr>
        <w:t xml:space="preserve"> which won a national graphic</w:t>
      </w:r>
      <w:r w:rsidR="008E1D5B">
        <w:rPr>
          <w:color w:val="000000" w:themeColor="text1"/>
          <w:u w:color="000000" w:themeColor="text1"/>
        </w:rPr>
        <w:t xml:space="preserve"> </w:t>
      </w:r>
      <w:r w:rsidRPr="0002678C">
        <w:rPr>
          <w:color w:val="000000" w:themeColor="text1"/>
          <w:u w:color="000000" w:themeColor="text1"/>
        </w:rPr>
        <w:t>design award</w:t>
      </w:r>
      <w:r>
        <w:rPr>
          <w:color w:val="000000" w:themeColor="text1"/>
          <w:u w:color="000000" w:themeColor="text1"/>
        </w:rPr>
        <w:t>; and</w:t>
      </w:r>
    </w:p>
    <w:p w:rsidR="00E4194B" w:rsidRDefault="00E4194B" w:rsidP="00E41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94B" w:rsidRDefault="00E4194B" w:rsidP="00E41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Amy Overstreet</w:t>
      </w:r>
      <w:r w:rsidRPr="0002678C">
        <w:rPr>
          <w:color w:val="000000" w:themeColor="text1"/>
          <w:u w:color="000000" w:themeColor="text1"/>
        </w:rPr>
        <w:t xml:space="preserve"> served as producer, scriptwriter</w:t>
      </w:r>
      <w:r>
        <w:rPr>
          <w:color w:val="000000" w:themeColor="text1"/>
          <w:u w:color="000000" w:themeColor="text1"/>
        </w:rPr>
        <w:t>,</w:t>
      </w:r>
      <w:r w:rsidRPr="0002678C">
        <w:rPr>
          <w:color w:val="000000" w:themeColor="text1"/>
          <w:u w:color="000000" w:themeColor="text1"/>
        </w:rPr>
        <w:t xml:space="preserve"> and editor for an award</w:t>
      </w:r>
      <w:r w:rsidR="008E1A44">
        <w:rPr>
          <w:color w:val="000000" w:themeColor="text1"/>
          <w:u w:color="000000" w:themeColor="text1"/>
        </w:rPr>
        <w:noBreakHyphen/>
      </w:r>
      <w:r w:rsidRPr="0002678C">
        <w:rPr>
          <w:color w:val="000000" w:themeColor="text1"/>
          <w:u w:color="000000" w:themeColor="text1"/>
        </w:rPr>
        <w:t>winning feature</w:t>
      </w:r>
      <w:r w:rsidR="008E1A44">
        <w:rPr>
          <w:color w:val="000000" w:themeColor="text1"/>
          <w:u w:color="000000" w:themeColor="text1"/>
        </w:rPr>
        <w:noBreakHyphen/>
      </w:r>
      <w:r w:rsidRPr="0002678C">
        <w:rPr>
          <w:color w:val="000000" w:themeColor="text1"/>
          <w:u w:color="000000" w:themeColor="text1"/>
        </w:rPr>
        <w:t>length documentary highlighting St. Helena Island</w:t>
      </w:r>
      <w:r w:rsidR="0069484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In recognition of her dedicated service, </w:t>
      </w:r>
      <w:r w:rsidRPr="0002678C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 xml:space="preserve">recently </w:t>
      </w:r>
      <w:r w:rsidRPr="0002678C">
        <w:rPr>
          <w:color w:val="000000" w:themeColor="text1"/>
          <w:u w:color="000000" w:themeColor="text1"/>
        </w:rPr>
        <w:t>rec</w:t>
      </w:r>
      <w:r>
        <w:rPr>
          <w:color w:val="000000" w:themeColor="text1"/>
          <w:u w:color="000000" w:themeColor="text1"/>
        </w:rPr>
        <w:t>eived the Hugh Hammond Bennett Legacy of Conservation</w:t>
      </w:r>
      <w:r w:rsidRPr="0002678C">
        <w:rPr>
          <w:color w:val="000000" w:themeColor="text1"/>
          <w:u w:color="000000" w:themeColor="text1"/>
        </w:rPr>
        <w:t xml:space="preserve"> Gold Medal Award from NRCS </w:t>
      </w:r>
      <w:r w:rsidR="00906807">
        <w:rPr>
          <w:color w:val="000000" w:themeColor="text1"/>
          <w:u w:color="000000" w:themeColor="text1"/>
        </w:rPr>
        <w:t>c</w:t>
      </w:r>
      <w:r w:rsidRPr="0002678C">
        <w:rPr>
          <w:color w:val="000000" w:themeColor="text1"/>
          <w:u w:color="000000" w:themeColor="text1"/>
        </w:rPr>
        <w:t>hief Ja</w:t>
      </w:r>
      <w:r>
        <w:rPr>
          <w:color w:val="000000" w:themeColor="text1"/>
          <w:u w:color="000000" w:themeColor="text1"/>
        </w:rPr>
        <w:t xml:space="preserve">son Weller for her work on the </w:t>
      </w:r>
      <w:r w:rsidRPr="0002678C">
        <w:rPr>
          <w:color w:val="000000" w:themeColor="text1"/>
          <w:u w:color="000000" w:themeColor="text1"/>
        </w:rPr>
        <w:t>Unlock the Secrets in the Soil campaign</w:t>
      </w:r>
      <w:r>
        <w:rPr>
          <w:color w:val="000000" w:themeColor="text1"/>
          <w:u w:color="000000" w:themeColor="text1"/>
        </w:rPr>
        <w:t>; and</w:t>
      </w:r>
    </w:p>
    <w:p w:rsidR="00E4194B" w:rsidRDefault="00E4194B" w:rsidP="00E41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4088" w:rsidRDefault="00E4194B" w:rsidP="0076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02678C">
        <w:rPr>
          <w:color w:val="000000" w:themeColor="text1"/>
          <w:u w:color="000000" w:themeColor="text1"/>
        </w:rPr>
        <w:t xml:space="preserve">a consistent contact for the NRCS in </w:t>
      </w:r>
      <w:r>
        <w:rPr>
          <w:color w:val="000000" w:themeColor="text1"/>
          <w:u w:color="000000" w:themeColor="text1"/>
        </w:rPr>
        <w:t>the Palmetto State, she has used h</w:t>
      </w:r>
      <w:r w:rsidRPr="0002678C">
        <w:rPr>
          <w:color w:val="000000" w:themeColor="text1"/>
          <w:u w:color="000000" w:themeColor="text1"/>
        </w:rPr>
        <w:t>er position and work to improve agriculture and the rural</w:t>
      </w:r>
      <w:r>
        <w:rPr>
          <w:color w:val="000000" w:themeColor="text1"/>
          <w:u w:color="000000" w:themeColor="text1"/>
        </w:rPr>
        <w:t xml:space="preserve"> infrastructure </w:t>
      </w:r>
      <w:r w:rsidR="00C04DC6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this State. </w:t>
      </w:r>
      <w:r w:rsidRPr="0002678C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has</w:t>
      </w:r>
      <w:r w:rsidRPr="0002678C">
        <w:rPr>
          <w:color w:val="000000" w:themeColor="text1"/>
          <w:u w:color="000000" w:themeColor="text1"/>
        </w:rPr>
        <w:t xml:space="preserve"> been a key member and leader of many agriculturally related groups and organizations</w:t>
      </w:r>
      <w:r>
        <w:rPr>
          <w:color w:val="000000" w:themeColor="text1"/>
          <w:u w:color="000000" w:themeColor="text1"/>
        </w:rPr>
        <w:t xml:space="preserve">, </w:t>
      </w:r>
      <w:r w:rsidRPr="0002678C">
        <w:rPr>
          <w:color w:val="000000" w:themeColor="text1"/>
          <w:u w:color="000000" w:themeColor="text1"/>
        </w:rPr>
        <w:t>such as the S</w:t>
      </w:r>
      <w:r>
        <w:rPr>
          <w:color w:val="000000" w:themeColor="text1"/>
          <w:u w:color="000000" w:themeColor="text1"/>
        </w:rPr>
        <w:t>outh Carolina A</w:t>
      </w:r>
      <w:r w:rsidRPr="0002678C">
        <w:rPr>
          <w:color w:val="000000" w:themeColor="text1"/>
          <w:u w:color="000000" w:themeColor="text1"/>
        </w:rPr>
        <w:t>g</w:t>
      </w:r>
      <w:r w:rsidR="00090F36">
        <w:rPr>
          <w:color w:val="000000" w:themeColor="text1"/>
          <w:u w:color="000000" w:themeColor="text1"/>
        </w:rPr>
        <w:t>ricultural</w:t>
      </w:r>
      <w:r w:rsidRPr="0002678C">
        <w:rPr>
          <w:color w:val="000000" w:themeColor="text1"/>
          <w:u w:color="000000" w:themeColor="text1"/>
        </w:rPr>
        <w:t xml:space="preserve"> Council, Midlands Local Food Collaborative, S</w:t>
      </w:r>
      <w:r>
        <w:rPr>
          <w:color w:val="000000" w:themeColor="text1"/>
          <w:u w:color="000000" w:themeColor="text1"/>
        </w:rPr>
        <w:t>outh Carolina</w:t>
      </w:r>
      <w:r w:rsidRPr="0002678C">
        <w:rPr>
          <w:color w:val="000000" w:themeColor="text1"/>
          <w:u w:color="000000" w:themeColor="text1"/>
        </w:rPr>
        <w:t xml:space="preserve"> Agriculture and Natural Resources Communicat</w:t>
      </w:r>
      <w:r>
        <w:rPr>
          <w:color w:val="000000" w:themeColor="text1"/>
          <w:u w:color="000000" w:themeColor="text1"/>
        </w:rPr>
        <w:t>ors for the Environment, and South Carolina</w:t>
      </w:r>
      <w:r w:rsidRPr="0002678C">
        <w:rPr>
          <w:color w:val="000000" w:themeColor="text1"/>
          <w:u w:color="000000" w:themeColor="text1"/>
        </w:rPr>
        <w:t xml:space="preserve"> New and </w:t>
      </w:r>
      <w:r w:rsidR="00E96B81">
        <w:rPr>
          <w:color w:val="000000" w:themeColor="text1"/>
          <w:u w:color="000000" w:themeColor="text1"/>
        </w:rPr>
        <w:t>Beginning Farmer Program Steering Committee; and</w:t>
      </w:r>
    </w:p>
    <w:p w:rsidR="001B4088" w:rsidRDefault="001B4088" w:rsidP="0076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6601C" w:rsidRDefault="0076601C" w:rsidP="0076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27B43">
        <w:t>after her duties with the State of South Carolina end on January 31, 2015</w:t>
      </w:r>
      <w:r>
        <w:t xml:space="preserve">, </w:t>
      </w:r>
      <w:r w:rsidR="00A4188C">
        <w:t xml:space="preserve">Ms. </w:t>
      </w:r>
      <w:r w:rsidR="00900380">
        <w:t>Overstreet</w:t>
      </w:r>
      <w:r>
        <w:t xml:space="preserve"> will be moving to </w:t>
      </w:r>
      <w:r w:rsidR="00B27B43">
        <w:t xml:space="preserve">Vermont to </w:t>
      </w:r>
      <w:r>
        <w:t>take on new responsibilities and challenges</w:t>
      </w:r>
      <w:r w:rsidR="00B27B43">
        <w:t xml:space="preserve"> with the NRCS</w:t>
      </w:r>
      <w:r>
        <w:t xml:space="preserve">, and the members of the </w:t>
      </w:r>
      <w:r w:rsidR="007E0E81">
        <w:t>House</w:t>
      </w:r>
      <w:r>
        <w:t xml:space="preserve"> wish to express their gratitude for her exemplary service to the people of South Carolina during her time in the Palmetto State. The people of </w:t>
      </w:r>
      <w:r w:rsidR="00B27B43">
        <w:t>Vermont</w:t>
      </w:r>
      <w:r>
        <w:t xml:space="preserve"> are blessed to have </w:t>
      </w:r>
      <w:r w:rsidR="00660B41">
        <w:t>Amy Overstreet</w:t>
      </w:r>
      <w:r>
        <w:t xml:space="preserve"> joining their numbers, and she will be missed by her community in South Carolina, as well as by the South Carolina </w:t>
      </w:r>
      <w:r w:rsidR="00560FFC">
        <w:t>House of Representatives</w:t>
      </w:r>
      <w:r>
        <w:t>. Now, therefore,</w:t>
      </w:r>
    </w:p>
    <w:p w:rsidR="0076601C" w:rsidRDefault="0076601C" w:rsidP="0076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0FFC" w:rsidRDefault="00560FFC" w:rsidP="0056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6601C" w:rsidRDefault="0076601C" w:rsidP="0076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615C" w:rsidRDefault="0076601C" w:rsidP="00726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560FFC">
        <w:t>House of Representatives</w:t>
      </w:r>
      <w:r w:rsidR="0072615C">
        <w:t xml:space="preserve">, by this resolution, commend Amy Overstreet of </w:t>
      </w:r>
      <w:r w:rsidR="00EB1833">
        <w:t>Richland County,</w:t>
      </w:r>
      <w:r w:rsidR="0072615C">
        <w:t xml:space="preserve"> N</w:t>
      </w:r>
      <w:r w:rsidR="0072615C" w:rsidRPr="0002678C">
        <w:rPr>
          <w:color w:val="000000" w:themeColor="text1"/>
          <w:u w:color="000000" w:themeColor="text1"/>
        </w:rPr>
        <w:t xml:space="preserve">atural </w:t>
      </w:r>
      <w:r w:rsidR="0072615C">
        <w:rPr>
          <w:color w:val="000000" w:themeColor="text1"/>
          <w:u w:color="000000" w:themeColor="text1"/>
        </w:rPr>
        <w:t>R</w:t>
      </w:r>
      <w:r w:rsidR="0072615C" w:rsidRPr="0002678C">
        <w:rPr>
          <w:color w:val="000000" w:themeColor="text1"/>
          <w:u w:color="000000" w:themeColor="text1"/>
        </w:rPr>
        <w:t xml:space="preserve">esources </w:t>
      </w:r>
      <w:r w:rsidR="0072615C">
        <w:rPr>
          <w:color w:val="000000" w:themeColor="text1"/>
          <w:u w:color="000000" w:themeColor="text1"/>
        </w:rPr>
        <w:t>C</w:t>
      </w:r>
      <w:r w:rsidR="0072615C" w:rsidRPr="0002678C">
        <w:rPr>
          <w:color w:val="000000" w:themeColor="text1"/>
          <w:u w:color="000000" w:themeColor="text1"/>
        </w:rPr>
        <w:t xml:space="preserve">onservation </w:t>
      </w:r>
      <w:r w:rsidR="0072615C">
        <w:rPr>
          <w:color w:val="000000" w:themeColor="text1"/>
          <w:u w:color="000000" w:themeColor="text1"/>
        </w:rPr>
        <w:t>S</w:t>
      </w:r>
      <w:r w:rsidR="0072615C" w:rsidRPr="0002678C">
        <w:rPr>
          <w:color w:val="000000" w:themeColor="text1"/>
          <w:u w:color="000000" w:themeColor="text1"/>
        </w:rPr>
        <w:t>ervice</w:t>
      </w:r>
      <w:r w:rsidR="0072615C">
        <w:rPr>
          <w:color w:val="000000" w:themeColor="text1"/>
          <w:u w:color="000000" w:themeColor="text1"/>
        </w:rPr>
        <w:t xml:space="preserve"> public affairs specialist, </w:t>
      </w:r>
      <w:r w:rsidR="0072615C">
        <w:t xml:space="preserve">for her twenty years of outstanding and dedicated service to the </w:t>
      </w:r>
      <w:r w:rsidR="00EF4441">
        <w:t>State</w:t>
      </w:r>
      <w:r w:rsidR="0072615C">
        <w:t xml:space="preserve"> of South Carolina and wish her much success and happiness in all her future endeavors.</w:t>
      </w:r>
    </w:p>
    <w:p w:rsidR="0076601C" w:rsidRDefault="0076601C" w:rsidP="0076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601C" w:rsidRDefault="0076601C" w:rsidP="0076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</w:t>
      </w:r>
      <w:r w:rsidR="00E12233">
        <w:t>resolution be pr</w:t>
      </w:r>
      <w:r w:rsidR="003C2975">
        <w:t>ovide</w:t>
      </w:r>
      <w:r w:rsidR="00E12233">
        <w:t xml:space="preserve">d to </w:t>
      </w:r>
      <w:r w:rsidR="00660B41">
        <w:t>Amy Overstreet</w:t>
      </w:r>
      <w:r>
        <w:t>.</w:t>
      </w:r>
    </w:p>
    <w:p w:rsidR="003457E1" w:rsidRDefault="008E1A4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2461" w:rsidRDefault="00F22461" w:rsidP="00F22461">
      <w:pPr>
        <w:suppressAutoHyphens/>
      </w:pPr>
    </w:p>
    <w:sectPr w:rsidR="00F22461" w:rsidSect="00F2246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0F3B" w:rsidRDefault="00080F3B" w:rsidP="009F0C77">
      <w:r>
        <w:separator/>
      </w:r>
    </w:p>
  </w:endnote>
  <w:endnote w:type="continuationSeparator" w:id="0">
    <w:p w:rsidR="00080F3B" w:rsidRDefault="00080F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9AFCD9-B6BC-47F4-B66F-C995F9A8F331}"/>
    <w:embedBold r:id="rId2" w:fontKey="{177226D6-7EC6-4A79-B69F-05A42D1AAACC}"/>
    <w:embedItalic r:id="rId3" w:fontKey="{720A8964-FBB3-49CC-8A24-7FD688D4D2E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63715AE-200B-4E83-B32E-E863181306B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2FFCB1B-92D3-4A2B-8648-C81AB1BB7E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B16F4D1-E1B5-4E19-9E5D-F4CDC07A58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461" w:rsidRPr="000D6317" w:rsidRDefault="00F22461" w:rsidP="000D63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D626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0F3B" w:rsidRDefault="00080F3B" w:rsidP="009F0C77">
      <w:r>
        <w:separator/>
      </w:r>
    </w:p>
  </w:footnote>
  <w:footnote w:type="continuationSeparator" w:id="0">
    <w:p w:rsidR="00080F3B" w:rsidRDefault="00080F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0CM15"/>
    <w:docVar w:name="CoverBillType" w:val="r"/>
    <w:docVar w:name="docpath" w:val="L:\Council\bills\RM\1070CM15.DOCX"/>
    <w:docVar w:name="dvBillNumber" w:val="34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E1F68"/>
    <w:rsid w:val="00011869"/>
    <w:rsid w:val="00015CD6"/>
    <w:rsid w:val="00080F3B"/>
    <w:rsid w:val="00090F36"/>
    <w:rsid w:val="000D6317"/>
    <w:rsid w:val="000E1785"/>
    <w:rsid w:val="000F40FA"/>
    <w:rsid w:val="0010776B"/>
    <w:rsid w:val="00133E66"/>
    <w:rsid w:val="0014192D"/>
    <w:rsid w:val="001435A3"/>
    <w:rsid w:val="00146ED3"/>
    <w:rsid w:val="00151044"/>
    <w:rsid w:val="001B4088"/>
    <w:rsid w:val="001D08F2"/>
    <w:rsid w:val="001D525B"/>
    <w:rsid w:val="001D7F4F"/>
    <w:rsid w:val="00210A97"/>
    <w:rsid w:val="002321B6"/>
    <w:rsid w:val="00250967"/>
    <w:rsid w:val="002511A0"/>
    <w:rsid w:val="002543C8"/>
    <w:rsid w:val="0025541D"/>
    <w:rsid w:val="00257855"/>
    <w:rsid w:val="00273A37"/>
    <w:rsid w:val="00284AAE"/>
    <w:rsid w:val="002E5912"/>
    <w:rsid w:val="00301B21"/>
    <w:rsid w:val="00325348"/>
    <w:rsid w:val="0032732C"/>
    <w:rsid w:val="00336AD0"/>
    <w:rsid w:val="003457E1"/>
    <w:rsid w:val="0036740D"/>
    <w:rsid w:val="0037079A"/>
    <w:rsid w:val="00397085"/>
    <w:rsid w:val="00397744"/>
    <w:rsid w:val="003C2975"/>
    <w:rsid w:val="003C4DAB"/>
    <w:rsid w:val="003D01E8"/>
    <w:rsid w:val="003E5288"/>
    <w:rsid w:val="003F6D79"/>
    <w:rsid w:val="0041760A"/>
    <w:rsid w:val="00417C01"/>
    <w:rsid w:val="00437B37"/>
    <w:rsid w:val="004809EE"/>
    <w:rsid w:val="004822D4"/>
    <w:rsid w:val="004E7D54"/>
    <w:rsid w:val="00510833"/>
    <w:rsid w:val="00516DC8"/>
    <w:rsid w:val="005273C6"/>
    <w:rsid w:val="00530A69"/>
    <w:rsid w:val="00545593"/>
    <w:rsid w:val="00560FFC"/>
    <w:rsid w:val="00577C6C"/>
    <w:rsid w:val="005B77A8"/>
    <w:rsid w:val="005C2FE2"/>
    <w:rsid w:val="005E1F68"/>
    <w:rsid w:val="005E2BC9"/>
    <w:rsid w:val="00605102"/>
    <w:rsid w:val="006215AA"/>
    <w:rsid w:val="00660B41"/>
    <w:rsid w:val="006913C9"/>
    <w:rsid w:val="0069470D"/>
    <w:rsid w:val="0069484F"/>
    <w:rsid w:val="006B2203"/>
    <w:rsid w:val="006B2376"/>
    <w:rsid w:val="00713978"/>
    <w:rsid w:val="0072615C"/>
    <w:rsid w:val="00734F00"/>
    <w:rsid w:val="0076601C"/>
    <w:rsid w:val="007A70AE"/>
    <w:rsid w:val="007E0E81"/>
    <w:rsid w:val="008362E8"/>
    <w:rsid w:val="00845048"/>
    <w:rsid w:val="00856BEC"/>
    <w:rsid w:val="00863D8A"/>
    <w:rsid w:val="008A1768"/>
    <w:rsid w:val="008B3EEE"/>
    <w:rsid w:val="008D18DB"/>
    <w:rsid w:val="008E1A44"/>
    <w:rsid w:val="008E1D5B"/>
    <w:rsid w:val="008F0F33"/>
    <w:rsid w:val="008F4429"/>
    <w:rsid w:val="00900380"/>
    <w:rsid w:val="00906807"/>
    <w:rsid w:val="009138A4"/>
    <w:rsid w:val="00936A23"/>
    <w:rsid w:val="0094021A"/>
    <w:rsid w:val="0097001E"/>
    <w:rsid w:val="009B44AF"/>
    <w:rsid w:val="009C6288"/>
    <w:rsid w:val="009C6A0B"/>
    <w:rsid w:val="009F0C77"/>
    <w:rsid w:val="009F4DD1"/>
    <w:rsid w:val="00A40558"/>
    <w:rsid w:val="00A41684"/>
    <w:rsid w:val="00A4188C"/>
    <w:rsid w:val="00A64CCA"/>
    <w:rsid w:val="00A64E80"/>
    <w:rsid w:val="00A72BCD"/>
    <w:rsid w:val="00A741D9"/>
    <w:rsid w:val="00A833AB"/>
    <w:rsid w:val="00A9741D"/>
    <w:rsid w:val="00AD4B17"/>
    <w:rsid w:val="00B27B43"/>
    <w:rsid w:val="00B30F6E"/>
    <w:rsid w:val="00B412D4"/>
    <w:rsid w:val="00BB5A5A"/>
    <w:rsid w:val="00BD6267"/>
    <w:rsid w:val="00BE3C22"/>
    <w:rsid w:val="00C0345E"/>
    <w:rsid w:val="00C04DC6"/>
    <w:rsid w:val="00C15736"/>
    <w:rsid w:val="00C3483A"/>
    <w:rsid w:val="00C41B6A"/>
    <w:rsid w:val="00C74E9D"/>
    <w:rsid w:val="00C82FD3"/>
    <w:rsid w:val="00C92819"/>
    <w:rsid w:val="00CC6B7B"/>
    <w:rsid w:val="00CD2089"/>
    <w:rsid w:val="00D029CF"/>
    <w:rsid w:val="00D14C1F"/>
    <w:rsid w:val="00D30435"/>
    <w:rsid w:val="00D43CF3"/>
    <w:rsid w:val="00D54038"/>
    <w:rsid w:val="00D73A67"/>
    <w:rsid w:val="00D970A9"/>
    <w:rsid w:val="00DF2C56"/>
    <w:rsid w:val="00DF3845"/>
    <w:rsid w:val="00E00EFF"/>
    <w:rsid w:val="00E042D3"/>
    <w:rsid w:val="00E12233"/>
    <w:rsid w:val="00E41911"/>
    <w:rsid w:val="00E4194B"/>
    <w:rsid w:val="00E92EEF"/>
    <w:rsid w:val="00E96B81"/>
    <w:rsid w:val="00EB1833"/>
    <w:rsid w:val="00EF2368"/>
    <w:rsid w:val="00EF4441"/>
    <w:rsid w:val="00F22461"/>
    <w:rsid w:val="00F24442"/>
    <w:rsid w:val="00F408EC"/>
    <w:rsid w:val="00F50AE3"/>
    <w:rsid w:val="00F67CF1"/>
    <w:rsid w:val="00F73485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8DF2DC-63F4-4331-A1D3-7844679B4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42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2D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24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2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421_2015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103D5-2967-493D-8DF0-6C1A7ADB5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4</Pages>
  <Words>867</Words>
  <Characters>4945</Characters>
  <Application>Microsoft Office Word</Application>
  <DocSecurity>6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3421: Amy Overstreet - South Carolina Legislature Online</dc:title>
  <dc:creator>McDowell</dc:creator>
  <cp:lastModifiedBy>N Cumfer</cp:lastModifiedBy>
  <cp:revision>2</cp:revision>
  <cp:lastPrinted>2015-01-26T19:27:00Z</cp:lastPrinted>
  <dcterms:created xsi:type="dcterms:W3CDTF">2016-12-02T18:01:00Z</dcterms:created>
  <dcterms:modified xsi:type="dcterms:W3CDTF">2016-12-02T18:01:00Z</dcterms:modified>
</cp:coreProperties>
</file>