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D02" w:rsidRDefault="00A54D02" w:rsidP="00A54D02">
      <w:pPr>
        <w:widowControl w:val="0"/>
        <w:jc w:val="center"/>
      </w:pPr>
      <w:bookmarkStart w:id="0" w:name="_GoBack"/>
      <w:bookmarkEnd w:id="0"/>
      <w:r w:rsidRPr="00A54D02">
        <w:rPr>
          <w:b/>
        </w:rPr>
        <w:t>South Carolina General Assembly</w:t>
      </w:r>
    </w:p>
    <w:p w:rsidR="00A54D02" w:rsidRDefault="00A54D02" w:rsidP="00A54D02">
      <w:pPr>
        <w:widowControl w:val="0"/>
        <w:jc w:val="center"/>
      </w:pPr>
      <w:r>
        <w:t>121st Session, 2015-2016</w:t>
      </w:r>
    </w:p>
    <w:p w:rsidR="00A54D02" w:rsidRDefault="00A54D02" w:rsidP="00A54D02">
      <w:pPr>
        <w:widowControl w:val="0"/>
        <w:jc w:val="left"/>
      </w:pPr>
    </w:p>
    <w:p w:rsidR="00A54D02" w:rsidRDefault="00A54D02" w:rsidP="00A54D02">
      <w:pPr>
        <w:widowControl w:val="0"/>
        <w:jc w:val="left"/>
        <w:rPr>
          <w:b/>
        </w:rPr>
      </w:pPr>
      <w:r w:rsidRPr="00A54D02">
        <w:rPr>
          <w:b/>
        </w:rPr>
        <w:t>H. 3503</w:t>
      </w:r>
    </w:p>
    <w:p w:rsidR="00A54D02" w:rsidRDefault="00A54D02" w:rsidP="00A54D02">
      <w:pPr>
        <w:widowControl w:val="0"/>
        <w:jc w:val="left"/>
        <w:rPr>
          <w:b/>
        </w:rPr>
      </w:pPr>
    </w:p>
    <w:p w:rsidR="00A54D02" w:rsidRDefault="00A54D02" w:rsidP="00A54D02">
      <w:pPr>
        <w:widowControl w:val="0"/>
        <w:jc w:val="left"/>
      </w:pPr>
      <w:r w:rsidRPr="00A54D02">
        <w:rPr>
          <w:b/>
        </w:rPr>
        <w:t>STATUS INFORMATION</w:t>
      </w:r>
    </w:p>
    <w:p w:rsidR="00A54D02" w:rsidRDefault="00A54D02" w:rsidP="00A54D02">
      <w:pPr>
        <w:widowControl w:val="0"/>
        <w:jc w:val="left"/>
      </w:pPr>
    </w:p>
    <w:p w:rsidR="00A54D02" w:rsidRDefault="00A54D02" w:rsidP="00A54D02">
      <w:pPr>
        <w:widowControl w:val="0"/>
        <w:jc w:val="left"/>
      </w:pPr>
      <w:r>
        <w:t>Concurrent Resolution</w:t>
      </w:r>
    </w:p>
    <w:p w:rsidR="00A54D02" w:rsidRDefault="00A54D02" w:rsidP="00A54D02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54D02" w:rsidRDefault="00A54D02" w:rsidP="00A54D02">
      <w:pPr>
        <w:widowControl w:val="0"/>
        <w:jc w:val="left"/>
      </w:pPr>
      <w:r>
        <w:t>Document Path: l:\council\bills\rm\1072ab15.docx</w:t>
      </w:r>
    </w:p>
    <w:p w:rsidR="00A54D02" w:rsidRDefault="00A54D02" w:rsidP="00A54D02">
      <w:pPr>
        <w:widowControl w:val="0"/>
        <w:jc w:val="left"/>
      </w:pPr>
    </w:p>
    <w:p w:rsidR="001C1387" w:rsidRDefault="001C1387" w:rsidP="00A54D02">
      <w:pPr>
        <w:widowControl w:val="0"/>
        <w:jc w:val="left"/>
      </w:pPr>
      <w:r>
        <w:t>Introduced in the House on February 4, 2015</w:t>
      </w:r>
    </w:p>
    <w:p w:rsidR="001C1387" w:rsidRDefault="001C1387" w:rsidP="00A54D02">
      <w:pPr>
        <w:widowControl w:val="0"/>
        <w:jc w:val="left"/>
      </w:pPr>
      <w:r>
        <w:t>Introduced in the Senate on February 4, 2015</w:t>
      </w:r>
    </w:p>
    <w:p w:rsidR="001C1387" w:rsidRDefault="001C1387" w:rsidP="00A54D02">
      <w:pPr>
        <w:widowControl w:val="0"/>
        <w:jc w:val="left"/>
      </w:pPr>
      <w:r>
        <w:t>Adopted by the General Assembly on February 4, 2015</w:t>
      </w:r>
    </w:p>
    <w:p w:rsidR="001C1387" w:rsidRDefault="001C1387" w:rsidP="00A54D02">
      <w:pPr>
        <w:widowControl w:val="0"/>
        <w:jc w:val="left"/>
      </w:pPr>
    </w:p>
    <w:p w:rsidR="00A54D02" w:rsidRDefault="00A54D02" w:rsidP="00A54D02">
      <w:pPr>
        <w:widowControl w:val="0"/>
        <w:jc w:val="left"/>
      </w:pPr>
      <w:r>
        <w:t xml:space="preserve">Summary: </w:t>
      </w:r>
      <w:r w:rsidR="00DD2920">
        <w:t>Honorable Billy C. Coleman</w:t>
      </w:r>
    </w:p>
    <w:p w:rsidR="00A54D02" w:rsidRDefault="00A54D02" w:rsidP="00A54D02">
      <w:pPr>
        <w:widowControl w:val="0"/>
        <w:jc w:val="left"/>
      </w:pPr>
    </w:p>
    <w:p w:rsidR="00A54D02" w:rsidRDefault="00A54D02" w:rsidP="00A54D02">
      <w:pPr>
        <w:widowControl w:val="0"/>
        <w:jc w:val="left"/>
      </w:pPr>
    </w:p>
    <w:p w:rsidR="00A54D02" w:rsidRDefault="00A54D02" w:rsidP="00A54D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D02">
        <w:rPr>
          <w:b/>
        </w:rPr>
        <w:t>HISTORY OF LEGISLATIVE ACTIONS</w:t>
      </w:r>
    </w:p>
    <w:p w:rsidR="00A54D02" w:rsidRDefault="00A54D02" w:rsidP="00A54D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4D02" w:rsidRPr="00A54D02" w:rsidRDefault="00A54D02" w:rsidP="00A54D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D02">
        <w:rPr>
          <w:u w:val="single"/>
        </w:rPr>
        <w:tab/>
        <w:t>Date</w:t>
      </w:r>
      <w:r w:rsidRPr="00A54D02">
        <w:rPr>
          <w:u w:val="single"/>
        </w:rPr>
        <w:tab/>
        <w:t>Body</w:t>
      </w:r>
      <w:r w:rsidRPr="00A54D02">
        <w:rPr>
          <w:u w:val="single"/>
        </w:rPr>
        <w:tab/>
        <w:t>Action Description with journal page number</w:t>
      </w:r>
      <w:r w:rsidRPr="00A54D02">
        <w:rPr>
          <w:u w:val="single"/>
        </w:rPr>
        <w:tab/>
      </w:r>
    </w:p>
    <w:p w:rsidR="00DD681F" w:rsidRDefault="00DD681F" w:rsidP="00DD6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4C59A4">
        <w:t>Intr</w:t>
      </w:r>
      <w:r>
        <w:t xml:space="preserve">oduced, adopted, sent to Senate </w:t>
      </w:r>
      <w:r w:rsidRPr="004C59A4">
        <w:t>(</w:t>
      </w:r>
      <w:hyperlink r:id="rId7" w:history="1">
        <w:r w:rsidRPr="00537DD9">
          <w:rPr>
            <w:rStyle w:val="Hyperlink"/>
          </w:rPr>
          <w:t>House Journal</w:t>
        </w:r>
        <w:r w:rsidRPr="00537DD9">
          <w:rPr>
            <w:rStyle w:val="Hyperlink"/>
          </w:rPr>
          <w:noBreakHyphen/>
          <w:t>page 8</w:t>
        </w:r>
      </w:hyperlink>
      <w:r w:rsidRPr="004C59A4">
        <w:t>)</w:t>
      </w:r>
    </w:p>
    <w:p w:rsidR="00DD681F" w:rsidRDefault="00DD681F" w:rsidP="00DD6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Senate</w:t>
      </w:r>
      <w:r>
        <w:tab/>
      </w:r>
      <w:r w:rsidRPr="004C59A4">
        <w:t>Introduced, ado</w:t>
      </w:r>
      <w:r>
        <w:t xml:space="preserve">pted, returned with concurrence </w:t>
      </w:r>
      <w:r w:rsidRPr="004C59A4">
        <w:t>(</w:t>
      </w:r>
      <w:hyperlink r:id="rId8" w:history="1">
        <w:r w:rsidRPr="00537DD9">
          <w:rPr>
            <w:rStyle w:val="Hyperlink"/>
          </w:rPr>
          <w:t>Senate Journal</w:t>
        </w:r>
        <w:r w:rsidRPr="00537DD9">
          <w:rPr>
            <w:rStyle w:val="Hyperlink"/>
          </w:rPr>
          <w:noBreakHyphen/>
          <w:t>page 42</w:t>
        </w:r>
      </w:hyperlink>
      <w:r w:rsidRPr="004C59A4">
        <w:t>)</w:t>
      </w:r>
    </w:p>
    <w:p w:rsidR="00DD681F" w:rsidRDefault="00DD681F" w:rsidP="00DD6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D02" w:rsidRDefault="00A54D02" w:rsidP="00A54D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54D02">
          <w:rPr>
            <w:rStyle w:val="Hyperlink"/>
          </w:rPr>
          <w:t>legislative information</w:t>
        </w:r>
      </w:hyperlink>
      <w:r>
        <w:t xml:space="preserve"> at the website</w:t>
      </w:r>
    </w:p>
    <w:p w:rsidR="00A54D02" w:rsidRDefault="00A54D02" w:rsidP="00A54D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D02" w:rsidRPr="00A54D02" w:rsidRDefault="00A54D02" w:rsidP="00A54D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D02" w:rsidRDefault="00A54D02" w:rsidP="00A54D02">
      <w:r w:rsidRPr="00A54D02">
        <w:rPr>
          <w:b/>
        </w:rPr>
        <w:t>VERSIONS OF THIS BILL</w:t>
      </w:r>
    </w:p>
    <w:p w:rsidR="00A54D02" w:rsidRDefault="00A54D02" w:rsidP="00A54D02"/>
    <w:p w:rsidR="00A54D02" w:rsidRDefault="00537DD9" w:rsidP="00A54D02">
      <w:hyperlink r:id="rId10" w:history="1">
        <w:r w:rsidR="00A54D02">
          <w:rPr>
            <w:rStyle w:val="Hyperlink"/>
          </w:rPr>
          <w:t>2/4/2015</w:t>
        </w:r>
      </w:hyperlink>
    </w:p>
    <w:p w:rsidR="00A54D02" w:rsidRDefault="00A54D02" w:rsidP="00A54D02"/>
    <w:p w:rsidR="00A54D02" w:rsidRDefault="00A54D02" w:rsidP="00A54D02">
      <w:pPr>
        <w:sectPr w:rsidR="00A54D02" w:rsidSect="00A54D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1799" w:rsidRDefault="00151799" w:rsidP="00131C0C"/>
    <w:p w:rsidR="00131C0C" w:rsidRDefault="00131C0C" w:rsidP="00131C0C"/>
    <w:p w:rsidR="00131C0C" w:rsidRDefault="00131C0C" w:rsidP="00131C0C"/>
    <w:p w:rsidR="00131C0C" w:rsidRDefault="00131C0C" w:rsidP="00131C0C"/>
    <w:p w:rsidR="00131C0C" w:rsidRDefault="00131C0C" w:rsidP="00131C0C"/>
    <w:p w:rsidR="00131C0C" w:rsidRDefault="00131C0C" w:rsidP="00131C0C"/>
    <w:p w:rsidR="00131C0C" w:rsidRDefault="00131C0C" w:rsidP="00131C0C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151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D7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180" w:rsidRDefault="00E310D1" w:rsidP="0072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E6180">
        <w:t xml:space="preserve">RECOGNIZE AND </w:t>
      </w:r>
      <w:r w:rsidR="00F113C7">
        <w:t>COMMEND THE HONORABLE BILLY C. COLEMAN OF SALUDA COUNTY</w:t>
      </w:r>
      <w:r w:rsidR="001E6180">
        <w:t xml:space="preserve"> FOR HIS OUTSTANDING PUBLIC AND COMMUNITY SERVICE TO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0C5" w:rsidRDefault="002B7D71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0C5">
        <w:t xml:space="preserve">it is with great pleasure that the members of the South Carolina </w:t>
      </w:r>
      <w:r w:rsidR="00C04B55">
        <w:t>General Assembly</w:t>
      </w:r>
      <w:r w:rsidR="006300C5">
        <w:t xml:space="preserve"> honor individuals who freely give of their time and resources for the good of others; and</w:t>
      </w: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0C5" w:rsidRDefault="00FF6FA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0402">
        <w:t xml:space="preserve">the Honorable </w:t>
      </w:r>
      <w:r>
        <w:t>Billy C. Coleman</w:t>
      </w:r>
      <w:r w:rsidR="00410402">
        <w:t>, a lifetime resident of</w:t>
      </w:r>
      <w:r>
        <w:t xml:space="preserve"> Saluda County</w:t>
      </w:r>
      <w:r w:rsidR="00F64762">
        <w:t xml:space="preserve"> and former member of the South Carolina Senate</w:t>
      </w:r>
      <w:r w:rsidR="00410402">
        <w:t>,</w:t>
      </w:r>
      <w:r w:rsidR="006300C5">
        <w:t xml:space="preserve"> has contributed valuable public and community service to the citizens of the Palmetto State and is thereby worthy of praise; and</w:t>
      </w:r>
    </w:p>
    <w:p w:rsidR="00FF6FA5" w:rsidRDefault="00FF6FA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EDF" w:rsidRDefault="0095772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1916, he was the s</w:t>
      </w:r>
      <w:r w:rsidR="00FD5A34">
        <w:t xml:space="preserve">on of Annie and Ben Coleman of </w:t>
      </w:r>
      <w:r>
        <w:t>Saluda County. Because his father was blind and his mother was a schoolteacher, he started school when he was four. At the age of eight, he was helping butcher cows and pigs and riding with his daddy in a horse and buggy to sell the meat in Saluda</w:t>
      </w:r>
      <w:r w:rsidR="00A90D14">
        <w:t xml:space="preserve">. </w:t>
      </w:r>
      <w:r w:rsidR="00E369B9">
        <w:t>As his father</w:t>
      </w:r>
      <w:r w:rsidR="00F512D7" w:rsidRPr="00F512D7">
        <w:t>’</w:t>
      </w:r>
      <w:r w:rsidR="00E369B9">
        <w:t xml:space="preserve">s “eyes,” </w:t>
      </w:r>
      <w:r w:rsidR="00A90D14">
        <w:t>Billy learned well how to describe what he saw</w:t>
      </w:r>
      <w:r w:rsidR="00065EDF">
        <w:t>; and</w:t>
      </w: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on their dairy farm, t</w:t>
      </w:r>
      <w:r w:rsidRPr="00DB4BC4">
        <w:rPr>
          <w:color w:val="000000" w:themeColor="text1"/>
          <w:u w:color="000000" w:themeColor="text1"/>
        </w:rPr>
        <w:t xml:space="preserve">he </w:t>
      </w:r>
      <w:r w:rsidR="00FE0A16">
        <w:rPr>
          <w:color w:val="000000" w:themeColor="text1"/>
          <w:u w:color="000000" w:themeColor="text1"/>
        </w:rPr>
        <w:t xml:space="preserve">Coleman </w:t>
      </w:r>
      <w:r w:rsidRPr="00DB4BC4">
        <w:rPr>
          <w:color w:val="000000" w:themeColor="text1"/>
          <w:u w:color="000000" w:themeColor="text1"/>
        </w:rPr>
        <w:t>family drank the milk from their cows, ate the meat from their smokehouse</w:t>
      </w:r>
      <w:r>
        <w:rPr>
          <w:color w:val="000000" w:themeColor="text1"/>
          <w:u w:color="000000" w:themeColor="text1"/>
        </w:rPr>
        <w:t>,</w:t>
      </w:r>
      <w:r w:rsidRPr="00DB4BC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enjoyed </w:t>
      </w:r>
      <w:r w:rsidRPr="00DB4BC4">
        <w:rPr>
          <w:color w:val="000000" w:themeColor="text1"/>
          <w:u w:color="000000" w:themeColor="text1"/>
        </w:rPr>
        <w:t>the eggs from their chickens</w:t>
      </w:r>
      <w:r>
        <w:rPr>
          <w:color w:val="000000" w:themeColor="text1"/>
          <w:u w:color="000000" w:themeColor="text1"/>
        </w:rPr>
        <w:t xml:space="preserve">. They harvested </w:t>
      </w:r>
      <w:r w:rsidRPr="00DB4BC4">
        <w:rPr>
          <w:color w:val="000000" w:themeColor="text1"/>
          <w:u w:color="000000" w:themeColor="text1"/>
        </w:rPr>
        <w:t>the vegetables from their garden</w:t>
      </w:r>
      <w:r>
        <w:rPr>
          <w:color w:val="000000" w:themeColor="text1"/>
          <w:u w:color="000000" w:themeColor="text1"/>
        </w:rPr>
        <w:t xml:space="preserve"> and</w:t>
      </w:r>
      <w:r w:rsidRPr="00DB4BC4">
        <w:rPr>
          <w:color w:val="000000" w:themeColor="text1"/>
          <w:u w:color="000000" w:themeColor="text1"/>
        </w:rPr>
        <w:t xml:space="preserve"> the apples, grapes, pears, and figs from their vines and trees. </w:t>
      </w:r>
      <w:r>
        <w:rPr>
          <w:color w:val="000000" w:themeColor="text1"/>
          <w:u w:color="000000" w:themeColor="text1"/>
        </w:rPr>
        <w:t>So young Billy</w:t>
      </w:r>
      <w:r w:rsidRPr="00DB4BC4">
        <w:rPr>
          <w:color w:val="000000" w:themeColor="text1"/>
          <w:u w:color="000000" w:themeColor="text1"/>
        </w:rPr>
        <w:t xml:space="preserve"> worked like an adult</w:t>
      </w:r>
      <w:r>
        <w:rPr>
          <w:color w:val="000000" w:themeColor="text1"/>
          <w:u w:color="000000" w:themeColor="text1"/>
        </w:rPr>
        <w:t>; and</w:t>
      </w: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72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B4BC4">
        <w:rPr>
          <w:color w:val="000000" w:themeColor="text1"/>
          <w:u w:color="000000" w:themeColor="text1"/>
        </w:rPr>
        <w:t xml:space="preserve">n the evening when their work was </w:t>
      </w:r>
      <w:r w:rsidR="00854C5F">
        <w:rPr>
          <w:color w:val="000000" w:themeColor="text1"/>
          <w:u w:color="000000" w:themeColor="text1"/>
        </w:rPr>
        <w:t>done</w:t>
      </w:r>
      <w:r w:rsidRPr="00DB4BC4">
        <w:rPr>
          <w:color w:val="000000" w:themeColor="text1"/>
          <w:u w:color="000000" w:themeColor="text1"/>
        </w:rPr>
        <w:t xml:space="preserve">, the </w:t>
      </w:r>
      <w:r w:rsidR="00854C5F">
        <w:rPr>
          <w:color w:val="000000" w:themeColor="text1"/>
          <w:u w:color="000000" w:themeColor="text1"/>
        </w:rPr>
        <w:t>Colemans</w:t>
      </w:r>
      <w:r w:rsidRPr="00DB4BC4">
        <w:rPr>
          <w:color w:val="000000" w:themeColor="text1"/>
          <w:u w:color="000000" w:themeColor="text1"/>
        </w:rPr>
        <w:t xml:space="preserve"> would sit on the porch</w:t>
      </w:r>
      <w:r>
        <w:rPr>
          <w:color w:val="000000" w:themeColor="text1"/>
          <w:u w:color="000000" w:themeColor="text1"/>
        </w:rPr>
        <w:t>, and i</w:t>
      </w:r>
      <w:r w:rsidRPr="00DB4BC4">
        <w:rPr>
          <w:color w:val="000000" w:themeColor="text1"/>
          <w:u w:color="000000" w:themeColor="text1"/>
        </w:rPr>
        <w:t xml:space="preserve">f he had been anywhere that day, </w:t>
      </w:r>
      <w:r>
        <w:rPr>
          <w:color w:val="000000" w:themeColor="text1"/>
          <w:u w:color="000000" w:themeColor="text1"/>
        </w:rPr>
        <w:t>Billy</w:t>
      </w:r>
      <w:r w:rsidRPr="00DB4BC4">
        <w:rPr>
          <w:color w:val="000000" w:themeColor="text1"/>
          <w:u w:color="000000" w:themeColor="text1"/>
        </w:rPr>
        <w:t xml:space="preserve"> would come home and entertain them with his stories. </w:t>
      </w:r>
      <w:r w:rsidR="009F0542">
        <w:rPr>
          <w:color w:val="000000" w:themeColor="text1"/>
          <w:u w:color="000000" w:themeColor="text1"/>
        </w:rPr>
        <w:t>Further, t</w:t>
      </w:r>
      <w:r w:rsidRPr="00DB4BC4">
        <w:rPr>
          <w:color w:val="000000" w:themeColor="text1"/>
          <w:u w:color="000000" w:themeColor="text1"/>
        </w:rPr>
        <w:t xml:space="preserve">he </w:t>
      </w:r>
      <w:r w:rsidR="009F0542">
        <w:rPr>
          <w:color w:val="000000" w:themeColor="text1"/>
          <w:u w:color="000000" w:themeColor="text1"/>
        </w:rPr>
        <w:t xml:space="preserve">slow, </w:t>
      </w:r>
      <w:r w:rsidRPr="00DB4BC4">
        <w:rPr>
          <w:color w:val="000000" w:themeColor="text1"/>
          <w:u w:color="000000" w:themeColor="text1"/>
        </w:rPr>
        <w:t>quiet</w:t>
      </w:r>
      <w:r w:rsidR="009F0542">
        <w:rPr>
          <w:color w:val="000000" w:themeColor="text1"/>
          <w:u w:color="000000" w:themeColor="text1"/>
        </w:rPr>
        <w:t xml:space="preserve"> l</w:t>
      </w:r>
      <w:r w:rsidRPr="00DB4BC4">
        <w:rPr>
          <w:color w:val="000000" w:themeColor="text1"/>
          <w:u w:color="000000" w:themeColor="text1"/>
        </w:rPr>
        <w:t xml:space="preserve">ife of that time left him hungry for fellowship, </w:t>
      </w:r>
      <w:r>
        <w:rPr>
          <w:color w:val="000000" w:themeColor="text1"/>
          <w:u w:color="000000" w:themeColor="text1"/>
        </w:rPr>
        <w:t xml:space="preserve">so </w:t>
      </w:r>
      <w:r w:rsidRPr="00DB4BC4">
        <w:rPr>
          <w:color w:val="000000" w:themeColor="text1"/>
          <w:u w:color="000000" w:themeColor="text1"/>
        </w:rPr>
        <w:t xml:space="preserve">when </w:t>
      </w:r>
      <w:r w:rsidRPr="00DB4BC4">
        <w:rPr>
          <w:color w:val="000000" w:themeColor="text1"/>
          <w:u w:color="000000" w:themeColor="text1"/>
        </w:rPr>
        <w:lastRenderedPageBreak/>
        <w:t>neighbors came by</w:t>
      </w:r>
      <w:r>
        <w:rPr>
          <w:color w:val="000000" w:themeColor="text1"/>
          <w:u w:color="000000" w:themeColor="text1"/>
        </w:rPr>
        <w:t xml:space="preserve"> and </w:t>
      </w:r>
      <w:r w:rsidRPr="00DB4BC4">
        <w:rPr>
          <w:color w:val="000000" w:themeColor="text1"/>
          <w:u w:color="000000" w:themeColor="text1"/>
        </w:rPr>
        <w:t>begged the</w:t>
      </w:r>
      <w:r w:rsidR="009F0542">
        <w:rPr>
          <w:color w:val="000000" w:themeColor="text1"/>
          <w:u w:color="000000" w:themeColor="text1"/>
        </w:rPr>
        <w:t xml:space="preserve"> family t</w:t>
      </w:r>
      <w:r w:rsidRPr="00DB4BC4">
        <w:rPr>
          <w:color w:val="000000" w:themeColor="text1"/>
          <w:u w:color="000000" w:themeColor="text1"/>
        </w:rPr>
        <w:t>o sit down and tell them all the news</w:t>
      </w:r>
      <w:r>
        <w:rPr>
          <w:color w:val="000000" w:themeColor="text1"/>
          <w:u w:color="000000" w:themeColor="text1"/>
        </w:rPr>
        <w:t>, he gladly obliged; and</w:t>
      </w:r>
    </w:p>
    <w:p w:rsidR="00065EDF" w:rsidRDefault="00065EDF" w:rsidP="00065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3A72" w:rsidRDefault="00B13A72" w:rsidP="00B13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homelife created </w:t>
      </w:r>
      <w:r w:rsidRPr="00D9428C">
        <w:rPr>
          <w:color w:val="000000" w:themeColor="text1"/>
          <w:u w:color="000000" w:themeColor="text1"/>
        </w:rPr>
        <w:t>three strong facets of his personality</w:t>
      </w:r>
      <w:r w:rsidR="002101BF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h</w:t>
      </w:r>
      <w:r w:rsidRPr="00D9428C">
        <w:rPr>
          <w:color w:val="000000" w:themeColor="text1"/>
          <w:u w:color="000000" w:themeColor="text1"/>
        </w:rPr>
        <w:t xml:space="preserve">is </w:t>
      </w:r>
      <w:r w:rsidR="00F5215E">
        <w:rPr>
          <w:color w:val="000000" w:themeColor="text1"/>
          <w:u w:color="000000" w:themeColor="text1"/>
        </w:rPr>
        <w:t xml:space="preserve">amazing </w:t>
      </w:r>
      <w:r>
        <w:rPr>
          <w:color w:val="000000" w:themeColor="text1"/>
          <w:u w:color="000000" w:themeColor="text1"/>
        </w:rPr>
        <w:t>s</w:t>
      </w:r>
      <w:r w:rsidRPr="00D9428C">
        <w:rPr>
          <w:color w:val="000000" w:themeColor="text1"/>
          <w:u w:color="000000" w:themeColor="text1"/>
        </w:rPr>
        <w:t>torytell</w:t>
      </w:r>
      <w:r>
        <w:rPr>
          <w:color w:val="000000" w:themeColor="text1"/>
          <w:u w:color="000000" w:themeColor="text1"/>
        </w:rPr>
        <w:t xml:space="preserve">ing abilities, </w:t>
      </w:r>
      <w:r w:rsidRPr="00D9428C">
        <w:rPr>
          <w:color w:val="000000" w:themeColor="text1"/>
          <w:u w:color="000000" w:themeColor="text1"/>
        </w:rPr>
        <w:t>his extremely strong work ethic</w:t>
      </w:r>
      <w:r>
        <w:rPr>
          <w:color w:val="000000" w:themeColor="text1"/>
          <w:u w:color="000000" w:themeColor="text1"/>
        </w:rPr>
        <w:t xml:space="preserve">, and </w:t>
      </w:r>
      <w:r w:rsidRPr="00D9428C">
        <w:rPr>
          <w:color w:val="000000" w:themeColor="text1"/>
          <w:u w:color="000000" w:themeColor="text1"/>
        </w:rPr>
        <w:t>his love for the company of his neighbors and friends</w:t>
      </w:r>
      <w:r>
        <w:rPr>
          <w:color w:val="000000" w:themeColor="text1"/>
          <w:u w:color="000000" w:themeColor="text1"/>
        </w:rPr>
        <w:t>. These factors were to inform his life and work</w:t>
      </w:r>
      <w:r w:rsidR="002B5B93">
        <w:rPr>
          <w:color w:val="000000" w:themeColor="text1"/>
          <w:u w:color="000000" w:themeColor="text1"/>
        </w:rPr>
        <w:t xml:space="preserve">, along with </w:t>
      </w:r>
      <w:r w:rsidR="00BD7F51">
        <w:rPr>
          <w:color w:val="000000" w:themeColor="text1"/>
          <w:u w:color="000000" w:themeColor="text1"/>
        </w:rPr>
        <w:t xml:space="preserve">Bible </w:t>
      </w:r>
      <w:r w:rsidR="00043872">
        <w:rPr>
          <w:color w:val="000000" w:themeColor="text1"/>
          <w:u w:color="000000" w:themeColor="text1"/>
        </w:rPr>
        <w:t>passages</w:t>
      </w:r>
      <w:r w:rsidR="00BD7F51">
        <w:rPr>
          <w:color w:val="000000" w:themeColor="text1"/>
          <w:u w:color="000000" w:themeColor="text1"/>
        </w:rPr>
        <w:t xml:space="preserve"> like </w:t>
      </w:r>
      <w:r w:rsidR="002B5B93">
        <w:rPr>
          <w:color w:val="000000" w:themeColor="text1"/>
          <w:u w:color="000000" w:themeColor="text1"/>
        </w:rPr>
        <w:t xml:space="preserve">Isaiah </w:t>
      </w:r>
      <w:r w:rsidR="00330DD4">
        <w:rPr>
          <w:color w:val="000000" w:themeColor="text1"/>
          <w:u w:color="000000" w:themeColor="text1"/>
        </w:rPr>
        <w:t>40:</w:t>
      </w:r>
      <w:r w:rsidR="002B5B93">
        <w:rPr>
          <w:color w:val="000000" w:themeColor="text1"/>
          <w:u w:color="000000" w:themeColor="text1"/>
        </w:rPr>
        <w:t>31</w:t>
      </w:r>
      <w:r w:rsidR="00330DD4">
        <w:rPr>
          <w:color w:val="000000" w:themeColor="text1"/>
          <w:u w:color="000000" w:themeColor="text1"/>
        </w:rPr>
        <w:t>a</w:t>
      </w:r>
      <w:r w:rsidR="00FE0A16">
        <w:rPr>
          <w:color w:val="000000" w:themeColor="text1"/>
          <w:u w:color="000000" w:themeColor="text1"/>
        </w:rPr>
        <w:t xml:space="preserve">: </w:t>
      </w:r>
      <w:r w:rsidR="002B5B93">
        <w:rPr>
          <w:color w:val="000000" w:themeColor="text1"/>
          <w:u w:color="000000" w:themeColor="text1"/>
        </w:rPr>
        <w:t>“…T</w:t>
      </w:r>
      <w:r w:rsidR="0005616E" w:rsidRPr="00C1733B">
        <w:rPr>
          <w:color w:val="000000" w:themeColor="text1"/>
          <w:u w:color="000000" w:themeColor="text1"/>
        </w:rPr>
        <w:t>hey that wait upon the LORD shall renew</w:t>
      </w:r>
      <w:r w:rsidR="0005616E" w:rsidRPr="0005616E">
        <w:rPr>
          <w:color w:val="000000" w:themeColor="text1"/>
          <w:u w:color="000000" w:themeColor="text1"/>
        </w:rPr>
        <w:t xml:space="preserve"> their </w:t>
      </w:r>
      <w:r w:rsidR="0005616E" w:rsidRPr="00C1733B">
        <w:rPr>
          <w:color w:val="000000" w:themeColor="text1"/>
          <w:u w:color="000000" w:themeColor="text1"/>
        </w:rPr>
        <w:t>strength; they shall mount up with wings as eagles</w:t>
      </w:r>
      <w:r w:rsidR="002B5B93">
        <w:rPr>
          <w:color w:val="000000" w:themeColor="text1"/>
          <w:u w:color="000000" w:themeColor="text1"/>
        </w:rPr>
        <w:t>…”</w:t>
      </w:r>
      <w:r w:rsidR="00FE0A16">
        <w:rPr>
          <w:color w:val="000000" w:themeColor="text1"/>
          <w:u w:color="000000" w:themeColor="text1"/>
        </w:rPr>
        <w:t xml:space="preserve"> John 15:13 also had special meaning for “Mr. Billy,” as many called him: “</w:t>
      </w:r>
      <w:r w:rsidR="00D44DF2" w:rsidRPr="00C1733B">
        <w:rPr>
          <w:color w:val="000000" w:themeColor="text1"/>
          <w:u w:color="000000" w:themeColor="text1"/>
        </w:rPr>
        <w:t>Greater love hath no man than this, that a man lay down his life for his friends</w:t>
      </w:r>
      <w:r w:rsidR="00FE0A16">
        <w:rPr>
          <w:color w:val="000000" w:themeColor="text1"/>
          <w:u w:color="000000" w:themeColor="text1"/>
        </w:rPr>
        <w:t>”; and</w:t>
      </w:r>
    </w:p>
    <w:p w:rsidR="00F903A5" w:rsidRDefault="00F903A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7C80" w:rsidRDefault="00A86E4F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66C3F">
        <w:t xml:space="preserve">a graduate of the University of South Carolina School of Law, Billy Coleman began </w:t>
      </w:r>
      <w:r w:rsidR="00441E9D">
        <w:t>a</w:t>
      </w:r>
      <w:r w:rsidR="00766C3F">
        <w:t xml:space="preserve"> </w:t>
      </w:r>
      <w:r w:rsidR="00441E9D">
        <w:t xml:space="preserve">solo </w:t>
      </w:r>
      <w:r w:rsidR="00766C3F">
        <w:t>law practice in 1938</w:t>
      </w:r>
      <w:r w:rsidR="00C07C80">
        <w:t>. In 1939, he b</w:t>
      </w:r>
      <w:r w:rsidR="00766C3F">
        <w:t>ecame a partner in the firm of Griffith &amp; Coleman</w:t>
      </w:r>
      <w:r w:rsidR="00C07C80">
        <w:t xml:space="preserve">, </w:t>
      </w:r>
      <w:r w:rsidR="00441E9D">
        <w:t xml:space="preserve">also </w:t>
      </w:r>
      <w:r w:rsidR="00C07C80">
        <w:t xml:space="preserve">serving </w:t>
      </w:r>
      <w:r w:rsidR="00766C3F">
        <w:t xml:space="preserve">over the years at </w:t>
      </w:r>
      <w:r w:rsidR="002E022F">
        <w:t xml:space="preserve">several </w:t>
      </w:r>
      <w:r w:rsidR="00766C3F">
        <w:t>additional posts</w:t>
      </w:r>
      <w:r w:rsidR="002E022F">
        <w:t>. These include attorney for Saluda County (1950</w:t>
      </w:r>
      <w:r w:rsidR="00F512D7">
        <w:noBreakHyphen/>
      </w:r>
      <w:r w:rsidR="002E022F">
        <w:t>1985), cattle farmer and co</w:t>
      </w:r>
      <w:r w:rsidR="00F512D7">
        <w:noBreakHyphen/>
      </w:r>
      <w:r w:rsidR="002E022F">
        <w:t>owner of the Saluda Feedlot and Leesville Stockyard and bookkeeper for the Saluda County Stockyard auctions</w:t>
      </w:r>
      <w:r w:rsidR="00B07C3C">
        <w:t xml:space="preserve"> (1945</w:t>
      </w:r>
      <w:r w:rsidR="00F512D7">
        <w:noBreakHyphen/>
      </w:r>
      <w:r w:rsidR="00B07C3C">
        <w:t xml:space="preserve">1984), </w:t>
      </w:r>
      <w:r w:rsidR="00167E24">
        <w:t xml:space="preserve">and </w:t>
      </w:r>
      <w:r w:rsidR="00B07C3C">
        <w:t>Saluda County Veterans Affairs officer (1946</w:t>
      </w:r>
      <w:r w:rsidR="00F512D7">
        <w:noBreakHyphen/>
      </w:r>
      <w:r w:rsidR="00B07C3C">
        <w:t>1980)</w:t>
      </w:r>
      <w:r w:rsidR="00D20520">
        <w:t>; and</w:t>
      </w:r>
    </w:p>
    <w:p w:rsidR="00C07C80" w:rsidRDefault="00C07C80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7C80" w:rsidRDefault="00CC5153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74B">
        <w:t xml:space="preserve">Billy Coleman </w:t>
      </w:r>
      <w:r w:rsidR="00020BD8">
        <w:t>represented Saluda</w:t>
      </w:r>
      <w:r w:rsidR="0033274B">
        <w:t xml:space="preserve"> in the South Carolina Senate from 1941 to 1943 but </w:t>
      </w:r>
      <w:r w:rsidR="001F1B40">
        <w:t xml:space="preserve">the young senator </w:t>
      </w:r>
      <w:r w:rsidR="004A26F4">
        <w:t>relinquished</w:t>
      </w:r>
      <w:r w:rsidR="0033274B">
        <w:t xml:space="preserve"> his post to serve in the U.S. Navy during World War II. He was in charge of twenty</w:t>
      </w:r>
      <w:r w:rsidR="00F512D7">
        <w:noBreakHyphen/>
      </w:r>
      <w:r w:rsidR="0033274B">
        <w:t>seven landing boats during several invasions, including D</w:t>
      </w:r>
      <w:r w:rsidR="00F512D7">
        <w:noBreakHyphen/>
      </w:r>
      <w:r w:rsidR="0033274B">
        <w:t>Day</w:t>
      </w:r>
      <w:r w:rsidR="00A4383F">
        <w:t xml:space="preserve"> at Normandy</w:t>
      </w:r>
      <w:r w:rsidR="0033274B">
        <w:t>. At home on leave</w:t>
      </w:r>
      <w:r w:rsidR="007D1749">
        <w:t xml:space="preserve"> in 1944</w:t>
      </w:r>
      <w:r w:rsidR="0033274B">
        <w:t>, he married Lula</w:t>
      </w:r>
      <w:r w:rsidR="007D1749">
        <w:t xml:space="preserve"> Cornelia Snyder, a schoolteacher. The couple were blessed with four daughters</w:t>
      </w:r>
      <w:r w:rsidR="00465325">
        <w:t>, Claire, Car</w:t>
      </w:r>
      <w:r w:rsidR="0082063B">
        <w:t>e</w:t>
      </w:r>
      <w:r w:rsidR="00465325">
        <w:t>n</w:t>
      </w:r>
      <w:r w:rsidR="00FB2C7D">
        <w:t>, Nancy Ann, and Julia</w:t>
      </w:r>
      <w:r w:rsidR="0033274B">
        <w:t>; and</w:t>
      </w:r>
    </w:p>
    <w:p w:rsidR="007345E5" w:rsidRDefault="007345E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20D8" w:rsidRDefault="002620D8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the war, Billy returned to Saluda, where he continued his law practice</w:t>
      </w:r>
      <w:r w:rsidR="00095797">
        <w:t xml:space="preserve"> </w:t>
      </w:r>
      <w:r w:rsidR="005D6B41">
        <w:t xml:space="preserve">and endeared himself to </w:t>
      </w:r>
      <w:r w:rsidR="0017687A">
        <w:t>the community</w:t>
      </w:r>
      <w:r w:rsidR="005D6B41">
        <w:t xml:space="preserve"> by the extensive amount of </w:t>
      </w:r>
      <w:r w:rsidR="005D6B41" w:rsidRPr="00B0741B">
        <w:rPr>
          <w:i/>
        </w:rPr>
        <w:t>pro bono</w:t>
      </w:r>
      <w:r w:rsidR="005D6B41">
        <w:t xml:space="preserve"> work he </w:t>
      </w:r>
      <w:r w:rsidR="0017687A">
        <w:t>performed</w:t>
      </w:r>
      <w:r w:rsidR="005D6B41">
        <w:t>. He constantly carried legal documents to the ho</w:t>
      </w:r>
      <w:r w:rsidR="00DF4E07">
        <w:t>m</w:t>
      </w:r>
      <w:r w:rsidR="006C4B29">
        <w:t xml:space="preserve">es of people who were no longer </w:t>
      </w:r>
      <w:r w:rsidR="005D6B41">
        <w:t>ambulatory and met with families at the Saluda Nursing Center whe</w:t>
      </w:r>
      <w:r w:rsidR="00B0741B">
        <w:t>ne</w:t>
      </w:r>
      <w:r w:rsidR="005D6B41">
        <w:t>ver hi</w:t>
      </w:r>
      <w:r w:rsidR="00DF4E07">
        <w:t>s</w:t>
      </w:r>
      <w:r w:rsidR="005D6B41">
        <w:t xml:space="preserve"> help was requested</w:t>
      </w:r>
      <w:r w:rsidR="00DF4E07">
        <w:t xml:space="preserve">. He </w:t>
      </w:r>
      <w:r w:rsidR="00DA7B6C">
        <w:t xml:space="preserve">probably </w:t>
      </w:r>
      <w:r w:rsidR="00DF4E07">
        <w:t xml:space="preserve">made </w:t>
      </w:r>
      <w:r w:rsidR="00DA7B6C">
        <w:t xml:space="preserve">more </w:t>
      </w:r>
      <w:r w:rsidR="00DF4E07">
        <w:t>house calls to the seriously ill, elderly, or incapacitated</w:t>
      </w:r>
      <w:r w:rsidR="00DA7B6C">
        <w:t xml:space="preserve"> than a country doctor</w:t>
      </w:r>
      <w:r w:rsidR="00DF4E07">
        <w:t xml:space="preserve">. </w:t>
      </w:r>
      <w:r w:rsidR="00F5215E">
        <w:t xml:space="preserve">He also assisted young couples just starting out and young boys in trouble. </w:t>
      </w:r>
      <w:r w:rsidR="00DF4E07">
        <w:t>To him, the client</w:t>
      </w:r>
      <w:r w:rsidR="00F512D7" w:rsidRPr="00F512D7">
        <w:t>’</w:t>
      </w:r>
      <w:r w:rsidR="00DF4E07">
        <w:t xml:space="preserve">s race </w:t>
      </w:r>
      <w:r w:rsidR="00F7585F">
        <w:t>or</w:t>
      </w:r>
      <w:r w:rsidR="00DF4E07">
        <w:t xml:space="preserve"> social status made no difference; he was always there whenever help was needed. </w:t>
      </w:r>
      <w:r w:rsidR="007F31F2">
        <w:t xml:space="preserve">He never sent </w:t>
      </w:r>
      <w:r w:rsidR="00DF4E07">
        <w:t xml:space="preserve">bills for these services, which he </w:t>
      </w:r>
      <w:r w:rsidR="007F31F2">
        <w:t>d</w:t>
      </w:r>
      <w:r w:rsidR="00DF4E07">
        <w:t>onated gladly; and</w:t>
      </w:r>
    </w:p>
    <w:p w:rsidR="002620D8" w:rsidRDefault="002620D8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74EC" w:rsidRDefault="007345E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017B">
        <w:t>in other community arenas</w:t>
      </w:r>
      <w:r w:rsidR="006300C5">
        <w:rPr>
          <w:color w:val="000000" w:themeColor="text1"/>
          <w:u w:color="000000" w:themeColor="text1"/>
        </w:rPr>
        <w:t xml:space="preserve">, Mr. </w:t>
      </w:r>
      <w:r w:rsidR="00CD74EC">
        <w:rPr>
          <w:color w:val="000000" w:themeColor="text1"/>
          <w:u w:color="000000" w:themeColor="text1"/>
        </w:rPr>
        <w:t>Coleman is a member of St. Paul</w:t>
      </w:r>
      <w:r w:rsidR="00F512D7" w:rsidRPr="00F512D7">
        <w:rPr>
          <w:color w:val="000000" w:themeColor="text1"/>
          <w:u w:color="000000" w:themeColor="text1"/>
        </w:rPr>
        <w:t>’</w:t>
      </w:r>
      <w:r w:rsidR="00CD74EC">
        <w:rPr>
          <w:color w:val="000000" w:themeColor="text1"/>
          <w:u w:color="000000" w:themeColor="text1"/>
        </w:rPr>
        <w:t>s Methodist Church (past trustee and steward),</w:t>
      </w:r>
      <w:r w:rsidR="00403789">
        <w:rPr>
          <w:color w:val="000000" w:themeColor="text1"/>
          <w:u w:color="000000" w:themeColor="text1"/>
        </w:rPr>
        <w:t xml:space="preserve"> Saluda </w:t>
      </w:r>
      <w:r w:rsidR="00CD74EC">
        <w:rPr>
          <w:color w:val="000000" w:themeColor="text1"/>
          <w:u w:color="000000" w:themeColor="text1"/>
        </w:rPr>
        <w:t>Lion</w:t>
      </w:r>
      <w:r w:rsidR="00F512D7" w:rsidRPr="00F512D7">
        <w:rPr>
          <w:color w:val="000000" w:themeColor="text1"/>
          <w:u w:color="000000" w:themeColor="text1"/>
        </w:rPr>
        <w:t>’</w:t>
      </w:r>
      <w:r w:rsidR="00CD74EC">
        <w:rPr>
          <w:color w:val="000000" w:themeColor="text1"/>
          <w:u w:color="000000" w:themeColor="text1"/>
        </w:rPr>
        <w:t xml:space="preserve">s Club (past president), </w:t>
      </w:r>
      <w:r w:rsidR="000C669C">
        <w:rPr>
          <w:color w:val="000000" w:themeColor="text1"/>
          <w:u w:color="000000" w:themeColor="text1"/>
        </w:rPr>
        <w:t xml:space="preserve">and </w:t>
      </w:r>
      <w:r w:rsidR="00CD74EC">
        <w:rPr>
          <w:color w:val="000000" w:themeColor="text1"/>
          <w:u w:color="000000" w:themeColor="text1"/>
        </w:rPr>
        <w:t xml:space="preserve">American Legion Post 65 (past commander), </w:t>
      </w:r>
      <w:r w:rsidR="000C669C">
        <w:rPr>
          <w:color w:val="000000" w:themeColor="text1"/>
          <w:u w:color="000000" w:themeColor="text1"/>
        </w:rPr>
        <w:t>among other organizations; and</w:t>
      </w:r>
    </w:p>
    <w:p w:rsidR="000C669C" w:rsidRDefault="000C669C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E4F" w:rsidRPr="00A62F8D" w:rsidRDefault="00A86E4F" w:rsidP="00A86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Billy Coleman</w:t>
      </w:r>
      <w:r w:rsidRPr="00A62F8D">
        <w:rPr>
          <w:color w:val="000000" w:themeColor="text1"/>
          <w:u w:color="000000" w:themeColor="text1"/>
        </w:rPr>
        <w:t xml:space="preserve"> is known for having helped so many in </w:t>
      </w:r>
      <w:r>
        <w:rPr>
          <w:color w:val="000000" w:themeColor="text1"/>
          <w:u w:color="000000" w:themeColor="text1"/>
        </w:rPr>
        <w:t>Saluda</w:t>
      </w:r>
      <w:r w:rsidRPr="00A62F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A62F8D">
        <w:rPr>
          <w:color w:val="000000" w:themeColor="text1"/>
          <w:u w:color="000000" w:themeColor="text1"/>
        </w:rPr>
        <w:t>ounty</w:t>
      </w:r>
      <w:r w:rsidR="00477304">
        <w:rPr>
          <w:color w:val="000000" w:themeColor="text1"/>
          <w:u w:color="000000" w:themeColor="text1"/>
        </w:rPr>
        <w:t xml:space="preserve"> </w:t>
      </w:r>
      <w:r w:rsidRPr="00A62F8D">
        <w:rPr>
          <w:color w:val="000000" w:themeColor="text1"/>
          <w:u w:color="000000" w:themeColor="text1"/>
        </w:rPr>
        <w:t xml:space="preserve">with the wide variety of problems life </w:t>
      </w:r>
      <w:r>
        <w:rPr>
          <w:color w:val="000000" w:themeColor="text1"/>
          <w:u w:color="000000" w:themeColor="text1"/>
        </w:rPr>
        <w:t>presents</w:t>
      </w:r>
      <w:r w:rsidRPr="00A62F8D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 xml:space="preserve">worked at his profession </w:t>
      </w:r>
      <w:r w:rsidRPr="00A62F8D">
        <w:rPr>
          <w:color w:val="000000" w:themeColor="text1"/>
          <w:u w:color="000000" w:themeColor="text1"/>
        </w:rPr>
        <w:t>until the last day of 2007</w:t>
      </w:r>
      <w:r w:rsidR="009A54CE">
        <w:rPr>
          <w:color w:val="000000" w:themeColor="text1"/>
          <w:u w:color="000000" w:themeColor="text1"/>
        </w:rPr>
        <w:t xml:space="preserve">, at which time </w:t>
      </w:r>
      <w:r>
        <w:rPr>
          <w:color w:val="000000" w:themeColor="text1"/>
          <w:u w:color="000000" w:themeColor="text1"/>
        </w:rPr>
        <w:t xml:space="preserve">he retired </w:t>
      </w:r>
      <w:r w:rsidR="001E3EF3">
        <w:rPr>
          <w:color w:val="000000" w:themeColor="text1"/>
          <w:u w:color="000000" w:themeColor="text1"/>
        </w:rPr>
        <w:t xml:space="preserve">from his private law practice and </w:t>
      </w:r>
      <w:r>
        <w:rPr>
          <w:color w:val="000000" w:themeColor="text1"/>
          <w:u w:color="000000" w:themeColor="text1"/>
        </w:rPr>
        <w:t xml:space="preserve">from </w:t>
      </w:r>
      <w:r w:rsidRPr="00A62F8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legal </w:t>
      </w:r>
      <w:r w:rsidRPr="00A62F8D">
        <w:rPr>
          <w:color w:val="000000" w:themeColor="text1"/>
          <w:u w:color="000000" w:themeColor="text1"/>
        </w:rPr>
        <w:t xml:space="preserve">career that </w:t>
      </w:r>
      <w:r>
        <w:rPr>
          <w:color w:val="000000" w:themeColor="text1"/>
          <w:u w:color="000000" w:themeColor="text1"/>
        </w:rPr>
        <w:t>had spanned seventy</w:t>
      </w:r>
      <w:r w:rsidRPr="00A62F8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C2E4F" w:rsidRDefault="00FC2E4F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887FD3">
        <w:t>General Assembly</w:t>
      </w:r>
      <w:r>
        <w:t xml:space="preserve"> recognize that the success of the </w:t>
      </w:r>
      <w:r w:rsidR="005865A2">
        <w:t>State of South Carolina</w:t>
      </w:r>
      <w:r w:rsidR="000E3180">
        <w:t xml:space="preserve"> and </w:t>
      </w:r>
      <w:r>
        <w:t>the strength of its communities</w:t>
      </w:r>
      <w:r w:rsidR="000E3180">
        <w:t xml:space="preserve"> </w:t>
      </w:r>
      <w:r>
        <w:t xml:space="preserve">depend, in great measure, upon the dedication of individuals like </w:t>
      </w:r>
      <w:r w:rsidR="001952E3">
        <w:t>the Honorable Billy C. Coleman</w:t>
      </w:r>
      <w:r>
        <w:t xml:space="preserve"> who use their talents and resources to serve others.</w:t>
      </w:r>
      <w:r w:rsidR="00F11DA8">
        <w:t xml:space="preserve"> </w:t>
      </w:r>
      <w:r w:rsidR="004E7918">
        <w:t xml:space="preserve">Well done, Mr. Billy! </w:t>
      </w:r>
      <w:r>
        <w:t>Now, therefore,</w:t>
      </w: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FD3" w:rsidRDefault="00887FD3" w:rsidP="00887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87FD3" w:rsidRDefault="00887FD3" w:rsidP="00887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12D" w:rsidRDefault="006300C5" w:rsidP="00D84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887FD3">
        <w:t>General Assembly</w:t>
      </w:r>
      <w:r>
        <w:t xml:space="preserve">, by this resolution, </w:t>
      </w:r>
      <w:r w:rsidR="00D8412D">
        <w:t>recognize and commend the Honorable Billy C. Coleman of Saluda County for his outstanding public and community service to the people of South Carolina.</w:t>
      </w: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0C5" w:rsidRDefault="006300C5" w:rsidP="00630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8F1480">
        <w:t>esented</w:t>
      </w:r>
      <w:r>
        <w:t xml:space="preserve"> to </w:t>
      </w:r>
      <w:r w:rsidR="00D8412D">
        <w:t>the Honorable Billy C. Coleman</w:t>
      </w:r>
      <w:r>
        <w:t>.</w:t>
      </w:r>
    </w:p>
    <w:p w:rsidR="00645777" w:rsidRDefault="00F512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D02" w:rsidRDefault="00A54D02" w:rsidP="00A54D02">
      <w:pPr>
        <w:suppressAutoHyphens/>
      </w:pPr>
    </w:p>
    <w:sectPr w:rsidR="00A54D02" w:rsidSect="00A54D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A16" w:rsidRDefault="00FE0A16" w:rsidP="009F0C77">
      <w:r>
        <w:separator/>
      </w:r>
    </w:p>
  </w:endnote>
  <w:endnote w:type="continuationSeparator" w:id="0">
    <w:p w:rsidR="00FE0A16" w:rsidRDefault="00FE0A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AEEEB4-4C28-4DBB-84F2-9277D7C5BED9}"/>
    <w:embedBold r:id="rId2" w:fontKey="{FCA0ECE9-C72B-4C9B-B18E-764F0B86D82A}"/>
    <w:embedItalic r:id="rId3" w:fontKey="{B87AB5F2-7332-4D8E-8DCB-CD21D40567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3F710F9-457E-495A-B995-F808AB0D76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7D971FC-A671-47E6-A97A-0326107F29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DFC80A-1AEC-41CF-AE43-35458D967A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02" w:rsidRPr="00151799" w:rsidRDefault="00A54D02" w:rsidP="001517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7D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A16" w:rsidRDefault="00FE0A16" w:rsidP="009F0C77">
      <w:r>
        <w:separator/>
      </w:r>
    </w:p>
  </w:footnote>
  <w:footnote w:type="continuationSeparator" w:id="0">
    <w:p w:rsidR="00FE0A16" w:rsidRDefault="00FE0A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AB15"/>
    <w:docVar w:name="CoverBillType" w:val="c"/>
    <w:docVar w:name="docpath" w:val="L:\Council\bills\RM\1072AB15.DOCX"/>
    <w:docVar w:name="dvBillNumber" w:val="35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7D71"/>
    <w:rsid w:val="00011869"/>
    <w:rsid w:val="00015CD6"/>
    <w:rsid w:val="00020BD8"/>
    <w:rsid w:val="00043872"/>
    <w:rsid w:val="0005616E"/>
    <w:rsid w:val="00056923"/>
    <w:rsid w:val="00065EDF"/>
    <w:rsid w:val="00095797"/>
    <w:rsid w:val="00097EDF"/>
    <w:rsid w:val="000B196C"/>
    <w:rsid w:val="000B38B5"/>
    <w:rsid w:val="000C669C"/>
    <w:rsid w:val="000E1785"/>
    <w:rsid w:val="000E3180"/>
    <w:rsid w:val="000E4A59"/>
    <w:rsid w:val="000F40FA"/>
    <w:rsid w:val="0010776B"/>
    <w:rsid w:val="0012017B"/>
    <w:rsid w:val="001261EF"/>
    <w:rsid w:val="00131C0C"/>
    <w:rsid w:val="00133E66"/>
    <w:rsid w:val="001435A3"/>
    <w:rsid w:val="00146ED3"/>
    <w:rsid w:val="00151044"/>
    <w:rsid w:val="00151799"/>
    <w:rsid w:val="00167E24"/>
    <w:rsid w:val="0017687A"/>
    <w:rsid w:val="001952E3"/>
    <w:rsid w:val="001C1387"/>
    <w:rsid w:val="001D08F2"/>
    <w:rsid w:val="001D525B"/>
    <w:rsid w:val="001D7F4F"/>
    <w:rsid w:val="001E3EF3"/>
    <w:rsid w:val="001E6180"/>
    <w:rsid w:val="001F1B40"/>
    <w:rsid w:val="002101BF"/>
    <w:rsid w:val="002321B6"/>
    <w:rsid w:val="00250967"/>
    <w:rsid w:val="002543C8"/>
    <w:rsid w:val="0025541D"/>
    <w:rsid w:val="002620D8"/>
    <w:rsid w:val="00284AAE"/>
    <w:rsid w:val="002B5B93"/>
    <w:rsid w:val="002B7D71"/>
    <w:rsid w:val="002E022F"/>
    <w:rsid w:val="002E5912"/>
    <w:rsid w:val="002E5D17"/>
    <w:rsid w:val="00301B21"/>
    <w:rsid w:val="00325348"/>
    <w:rsid w:val="0032732C"/>
    <w:rsid w:val="00330DD4"/>
    <w:rsid w:val="0033274B"/>
    <w:rsid w:val="00336AD0"/>
    <w:rsid w:val="0037079A"/>
    <w:rsid w:val="003C4DAB"/>
    <w:rsid w:val="003D01E8"/>
    <w:rsid w:val="003E5288"/>
    <w:rsid w:val="003F6D79"/>
    <w:rsid w:val="00403789"/>
    <w:rsid w:val="00410402"/>
    <w:rsid w:val="0041760A"/>
    <w:rsid w:val="00417C01"/>
    <w:rsid w:val="00441E9D"/>
    <w:rsid w:val="00447D64"/>
    <w:rsid w:val="004604FD"/>
    <w:rsid w:val="00465325"/>
    <w:rsid w:val="00465AF7"/>
    <w:rsid w:val="00477304"/>
    <w:rsid w:val="004809EE"/>
    <w:rsid w:val="004A26F4"/>
    <w:rsid w:val="004E7918"/>
    <w:rsid w:val="004E7D54"/>
    <w:rsid w:val="005273C6"/>
    <w:rsid w:val="00530A69"/>
    <w:rsid w:val="00537DD9"/>
    <w:rsid w:val="00545593"/>
    <w:rsid w:val="00575C07"/>
    <w:rsid w:val="00577C6C"/>
    <w:rsid w:val="005865A2"/>
    <w:rsid w:val="005A086D"/>
    <w:rsid w:val="005C2FE2"/>
    <w:rsid w:val="005D6B41"/>
    <w:rsid w:val="005E2BC9"/>
    <w:rsid w:val="006023EB"/>
    <w:rsid w:val="00605102"/>
    <w:rsid w:val="006215AA"/>
    <w:rsid w:val="006300C5"/>
    <w:rsid w:val="00645777"/>
    <w:rsid w:val="006913C9"/>
    <w:rsid w:val="0069470D"/>
    <w:rsid w:val="006967C1"/>
    <w:rsid w:val="006C4B29"/>
    <w:rsid w:val="006D5227"/>
    <w:rsid w:val="006E1A63"/>
    <w:rsid w:val="00720076"/>
    <w:rsid w:val="00730AC2"/>
    <w:rsid w:val="007345E5"/>
    <w:rsid w:val="00734F00"/>
    <w:rsid w:val="00736E92"/>
    <w:rsid w:val="00766C3F"/>
    <w:rsid w:val="007A70AE"/>
    <w:rsid w:val="007D1749"/>
    <w:rsid w:val="007F31F2"/>
    <w:rsid w:val="0082063B"/>
    <w:rsid w:val="008362E8"/>
    <w:rsid w:val="00854C5F"/>
    <w:rsid w:val="00874002"/>
    <w:rsid w:val="00877EE7"/>
    <w:rsid w:val="00887FD3"/>
    <w:rsid w:val="008A1768"/>
    <w:rsid w:val="008E6FAA"/>
    <w:rsid w:val="008F0F33"/>
    <w:rsid w:val="008F1480"/>
    <w:rsid w:val="008F4429"/>
    <w:rsid w:val="0094021A"/>
    <w:rsid w:val="0095772F"/>
    <w:rsid w:val="00970FF1"/>
    <w:rsid w:val="009A54CE"/>
    <w:rsid w:val="009B44AF"/>
    <w:rsid w:val="009C6A0B"/>
    <w:rsid w:val="009C79BE"/>
    <w:rsid w:val="009F0542"/>
    <w:rsid w:val="009F0C77"/>
    <w:rsid w:val="009F4DD1"/>
    <w:rsid w:val="00A41684"/>
    <w:rsid w:val="00A4383F"/>
    <w:rsid w:val="00A43D30"/>
    <w:rsid w:val="00A54D02"/>
    <w:rsid w:val="00A64E80"/>
    <w:rsid w:val="00A72BCD"/>
    <w:rsid w:val="00A741D9"/>
    <w:rsid w:val="00A833AB"/>
    <w:rsid w:val="00A86E4F"/>
    <w:rsid w:val="00A90D14"/>
    <w:rsid w:val="00A9741D"/>
    <w:rsid w:val="00AD4B17"/>
    <w:rsid w:val="00AD5F8F"/>
    <w:rsid w:val="00B0741B"/>
    <w:rsid w:val="00B07C3C"/>
    <w:rsid w:val="00B13A72"/>
    <w:rsid w:val="00B412D4"/>
    <w:rsid w:val="00B83204"/>
    <w:rsid w:val="00B83B73"/>
    <w:rsid w:val="00BA3947"/>
    <w:rsid w:val="00BD7F51"/>
    <w:rsid w:val="00BE3C22"/>
    <w:rsid w:val="00C0345E"/>
    <w:rsid w:val="00C04B55"/>
    <w:rsid w:val="00C07C80"/>
    <w:rsid w:val="00C3483A"/>
    <w:rsid w:val="00C429B5"/>
    <w:rsid w:val="00C4413E"/>
    <w:rsid w:val="00C74E9D"/>
    <w:rsid w:val="00C82FD3"/>
    <w:rsid w:val="00C92819"/>
    <w:rsid w:val="00CB5D61"/>
    <w:rsid w:val="00CC5153"/>
    <w:rsid w:val="00CC6B7B"/>
    <w:rsid w:val="00CD2089"/>
    <w:rsid w:val="00CD74EC"/>
    <w:rsid w:val="00D20520"/>
    <w:rsid w:val="00D32543"/>
    <w:rsid w:val="00D44DF2"/>
    <w:rsid w:val="00D73A67"/>
    <w:rsid w:val="00D83E0E"/>
    <w:rsid w:val="00D8412D"/>
    <w:rsid w:val="00D970A9"/>
    <w:rsid w:val="00DA7B6C"/>
    <w:rsid w:val="00DB685B"/>
    <w:rsid w:val="00DD2920"/>
    <w:rsid w:val="00DD681F"/>
    <w:rsid w:val="00DE1E03"/>
    <w:rsid w:val="00DF3845"/>
    <w:rsid w:val="00DF4E07"/>
    <w:rsid w:val="00E310D1"/>
    <w:rsid w:val="00E34DC3"/>
    <w:rsid w:val="00E369B9"/>
    <w:rsid w:val="00E4184C"/>
    <w:rsid w:val="00E41911"/>
    <w:rsid w:val="00E779C3"/>
    <w:rsid w:val="00E83E00"/>
    <w:rsid w:val="00E92EEF"/>
    <w:rsid w:val="00EA2FF5"/>
    <w:rsid w:val="00EB0793"/>
    <w:rsid w:val="00EF2368"/>
    <w:rsid w:val="00F01A07"/>
    <w:rsid w:val="00F113C7"/>
    <w:rsid w:val="00F11DA8"/>
    <w:rsid w:val="00F24442"/>
    <w:rsid w:val="00F254F1"/>
    <w:rsid w:val="00F27D01"/>
    <w:rsid w:val="00F50AE3"/>
    <w:rsid w:val="00F512D7"/>
    <w:rsid w:val="00F5215E"/>
    <w:rsid w:val="00F64762"/>
    <w:rsid w:val="00F67CF1"/>
    <w:rsid w:val="00F7585F"/>
    <w:rsid w:val="00F840F0"/>
    <w:rsid w:val="00F903A5"/>
    <w:rsid w:val="00FB0D0D"/>
    <w:rsid w:val="00FB2C7D"/>
    <w:rsid w:val="00FB43B4"/>
    <w:rsid w:val="00FC2E4F"/>
    <w:rsid w:val="00FD5A34"/>
    <w:rsid w:val="00FE0A16"/>
    <w:rsid w:val="00FF6450"/>
    <w:rsid w:val="00F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86C8B6-6A70-4A23-8E7E-075CE224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4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4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4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0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03_2015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0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1F9CA-729C-435D-A7FA-0A4767809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1085</Words>
  <Characters>6188</Characters>
  <Application>Microsoft Office Word</Application>
  <DocSecurity>6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3503: Honorable Billy C. Coleman - South Carolina Legislature Online</dc:title>
  <dc:creator>McDowell</dc:creator>
  <cp:lastModifiedBy>N Cumfer</cp:lastModifiedBy>
  <cp:revision>2</cp:revision>
  <cp:lastPrinted>2015-01-29T13:57:00Z</cp:lastPrinted>
  <dcterms:created xsi:type="dcterms:W3CDTF">2016-12-02T18:05:00Z</dcterms:created>
  <dcterms:modified xsi:type="dcterms:W3CDTF">2016-12-02T18:05:00Z</dcterms:modified>
</cp:coreProperties>
</file>