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ADF" w:rsidRDefault="00141ADF" w:rsidP="00141ADF">
      <w:pPr>
        <w:widowControl w:val="0"/>
        <w:jc w:val="center"/>
      </w:pPr>
      <w:bookmarkStart w:id="0" w:name="_GoBack"/>
      <w:bookmarkEnd w:id="0"/>
      <w:r w:rsidRPr="00141ADF">
        <w:rPr>
          <w:b/>
        </w:rPr>
        <w:t>South Carolina General Assembly</w:t>
      </w:r>
    </w:p>
    <w:p w:rsidR="00141ADF" w:rsidRDefault="00141ADF" w:rsidP="00141ADF">
      <w:pPr>
        <w:widowControl w:val="0"/>
        <w:jc w:val="center"/>
      </w:pPr>
      <w:r>
        <w:t>121st Session, 2015-2016</w:t>
      </w: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jc w:val="left"/>
        <w:rPr>
          <w:b/>
        </w:rPr>
      </w:pPr>
      <w:r w:rsidRPr="00141ADF">
        <w:rPr>
          <w:b/>
        </w:rPr>
        <w:t>H. 3559</w:t>
      </w:r>
    </w:p>
    <w:p w:rsidR="00141ADF" w:rsidRDefault="00141ADF" w:rsidP="00141ADF">
      <w:pPr>
        <w:widowControl w:val="0"/>
        <w:jc w:val="left"/>
        <w:rPr>
          <w:b/>
        </w:rPr>
      </w:pPr>
    </w:p>
    <w:p w:rsidR="00141ADF" w:rsidRDefault="00141ADF" w:rsidP="00141ADF">
      <w:pPr>
        <w:widowControl w:val="0"/>
        <w:jc w:val="left"/>
      </w:pPr>
      <w:r w:rsidRPr="00141ADF">
        <w:rPr>
          <w:b/>
        </w:rPr>
        <w:t>STATUS INFORMATION</w:t>
      </w: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jc w:val="left"/>
      </w:pPr>
      <w:r>
        <w:t>General Bill</w:t>
      </w:r>
    </w:p>
    <w:p w:rsidR="00141ADF" w:rsidRDefault="00141ADF" w:rsidP="00141ADF">
      <w:pPr>
        <w:widowControl w:val="0"/>
        <w:jc w:val="left"/>
      </w:pPr>
      <w:r>
        <w:t>Sponsors: Rep. G.M. Smith</w:t>
      </w:r>
    </w:p>
    <w:p w:rsidR="00141ADF" w:rsidRDefault="00141ADF" w:rsidP="00141ADF">
      <w:pPr>
        <w:widowControl w:val="0"/>
        <w:jc w:val="left"/>
      </w:pPr>
      <w:r>
        <w:t>Document Path: l:\council\bills\swb\5261cm15.docx</w:t>
      </w: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jc w:val="left"/>
      </w:pPr>
      <w:r>
        <w:t>Introduced in the House on February 11, 2015</w:t>
      </w:r>
    </w:p>
    <w:p w:rsidR="00141ADF" w:rsidRDefault="00141ADF" w:rsidP="00141ADF">
      <w:pPr>
        <w:widowControl w:val="0"/>
        <w:jc w:val="left"/>
      </w:pPr>
      <w:r>
        <w:t xml:space="preserve">Currently residing in the House Committee on </w:t>
      </w:r>
      <w:r w:rsidRPr="00141ADF">
        <w:rPr>
          <w:b/>
        </w:rPr>
        <w:t>Judiciary</w:t>
      </w: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jc w:val="left"/>
      </w:pPr>
      <w:r>
        <w:t xml:space="preserve">Summary: </w:t>
      </w:r>
      <w:r w:rsidR="00E45557">
        <w:t>Execution of bond by director of Department of Corrections</w:t>
      </w: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jc w:val="left"/>
      </w:pPr>
    </w:p>
    <w:p w:rsidR="00141ADF" w:rsidRDefault="00141ADF" w:rsidP="00141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ADF">
        <w:rPr>
          <w:b/>
        </w:rPr>
        <w:t>HISTORY OF LEGISLATIVE ACTIONS</w:t>
      </w:r>
    </w:p>
    <w:p w:rsidR="00141ADF" w:rsidRDefault="00141ADF" w:rsidP="00141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1ADF" w:rsidRPr="00141ADF" w:rsidRDefault="00141ADF" w:rsidP="00141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ADF">
        <w:rPr>
          <w:u w:val="single"/>
        </w:rPr>
        <w:tab/>
        <w:t>Date</w:t>
      </w:r>
      <w:r w:rsidRPr="00141ADF">
        <w:rPr>
          <w:u w:val="single"/>
        </w:rPr>
        <w:tab/>
        <w:t>Body</w:t>
      </w:r>
      <w:r w:rsidRPr="00141ADF">
        <w:rPr>
          <w:u w:val="single"/>
        </w:rPr>
        <w:tab/>
        <w:t>Action Description with journal page number</w:t>
      </w:r>
      <w:r w:rsidRPr="00141ADF">
        <w:rPr>
          <w:u w:val="single"/>
        </w:rPr>
        <w:tab/>
      </w:r>
    </w:p>
    <w:p w:rsidR="0075495D" w:rsidRDefault="0075495D" w:rsidP="00754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DA3A7E">
        <w:t>Introduced and read first time (</w:t>
      </w:r>
      <w:hyperlink r:id="rId7" w:history="1">
        <w:r w:rsidRPr="0003089A">
          <w:rPr>
            <w:rStyle w:val="Hyperlink"/>
          </w:rPr>
          <w:t>House Journal</w:t>
        </w:r>
        <w:r w:rsidRPr="0003089A">
          <w:rPr>
            <w:rStyle w:val="Hyperlink"/>
          </w:rPr>
          <w:noBreakHyphen/>
          <w:t>page 6</w:t>
        </w:r>
      </w:hyperlink>
      <w:r w:rsidRPr="00DA3A7E">
        <w:t>)</w:t>
      </w:r>
    </w:p>
    <w:p w:rsidR="0075495D" w:rsidRDefault="0075495D" w:rsidP="00754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DA3A7E">
        <w:t>Ref</w:t>
      </w:r>
      <w:r>
        <w:t xml:space="preserve">erred to Committee on </w:t>
      </w:r>
      <w:r w:rsidRPr="00DA3A7E">
        <w:rPr>
          <w:b/>
        </w:rPr>
        <w:t>Judiciary</w:t>
      </w:r>
      <w:r>
        <w:t xml:space="preserve"> </w:t>
      </w:r>
      <w:r w:rsidRPr="00DA3A7E">
        <w:t>(</w:t>
      </w:r>
      <w:hyperlink r:id="rId8" w:history="1">
        <w:r w:rsidRPr="0003089A">
          <w:rPr>
            <w:rStyle w:val="Hyperlink"/>
          </w:rPr>
          <w:t>House Journal</w:t>
        </w:r>
        <w:r w:rsidRPr="0003089A">
          <w:rPr>
            <w:rStyle w:val="Hyperlink"/>
          </w:rPr>
          <w:noBreakHyphen/>
          <w:t>page 6</w:t>
        </w:r>
      </w:hyperlink>
      <w:r w:rsidRPr="00DA3A7E">
        <w:t>)</w:t>
      </w:r>
    </w:p>
    <w:p w:rsidR="0075495D" w:rsidRDefault="0075495D" w:rsidP="00754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ADF" w:rsidRDefault="00141ADF" w:rsidP="00141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41ADF">
          <w:rPr>
            <w:rStyle w:val="Hyperlink"/>
          </w:rPr>
          <w:t>legislative information</w:t>
        </w:r>
      </w:hyperlink>
      <w:r>
        <w:t xml:space="preserve"> at the website</w:t>
      </w:r>
    </w:p>
    <w:p w:rsidR="00141ADF" w:rsidRDefault="00141ADF" w:rsidP="00141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ADF" w:rsidRPr="00141ADF" w:rsidRDefault="00141ADF" w:rsidP="00141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ADF" w:rsidRDefault="00141ADF" w:rsidP="00141ADF">
      <w:pPr>
        <w:widowControl w:val="0"/>
        <w:jc w:val="left"/>
      </w:pPr>
      <w:r w:rsidRPr="00141ADF">
        <w:rPr>
          <w:b/>
        </w:rPr>
        <w:t>VERSIONS OF THIS BILL</w:t>
      </w:r>
    </w:p>
    <w:p w:rsidR="00141ADF" w:rsidRDefault="00141ADF" w:rsidP="00141ADF">
      <w:pPr>
        <w:widowControl w:val="0"/>
        <w:jc w:val="left"/>
      </w:pPr>
    </w:p>
    <w:p w:rsidR="00141ADF" w:rsidRDefault="0003089A" w:rsidP="00141ADF">
      <w:pPr>
        <w:widowControl w:val="0"/>
        <w:jc w:val="left"/>
      </w:pPr>
      <w:hyperlink r:id="rId10" w:history="1">
        <w:r w:rsidR="00141ADF">
          <w:rPr>
            <w:rStyle w:val="Hyperlink"/>
          </w:rPr>
          <w:t>2/11/2015</w:t>
        </w:r>
      </w:hyperlink>
    </w:p>
    <w:p w:rsidR="00141ADF" w:rsidRDefault="00141ADF" w:rsidP="00141ADF"/>
    <w:p w:rsidR="00141ADF" w:rsidRDefault="00141ADF" w:rsidP="00141ADF">
      <w:pPr>
        <w:sectPr w:rsidR="00141ADF" w:rsidSect="00141A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41E0" w:rsidRDefault="001341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4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36C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9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44972">
        <w:t>AMEND THE</w:t>
      </w:r>
      <w:r>
        <w:t xml:space="preserve"> CODE OF LAWS OF SOUTH CAROLINA, 1976, </w:t>
      </w:r>
      <w:r w:rsidR="006105B8">
        <w:t>BY REPEALING SECTION 24</w:t>
      </w:r>
      <w:r w:rsidR="006E7F77">
        <w:noBreakHyphen/>
      </w:r>
      <w:r w:rsidR="006105B8">
        <w:t>1</w:t>
      </w:r>
      <w:r w:rsidR="006E7F77">
        <w:noBreakHyphen/>
      </w:r>
      <w:r w:rsidR="006105B8">
        <w:t>120</w:t>
      </w:r>
      <w:r w:rsidR="00F44972">
        <w:t xml:space="preserve"> </w:t>
      </w:r>
      <w:r>
        <w:t>RELATING TO THE EXECUTION OF BOND BY THE DIRECTOR OF THE DEPARTMENT OF CORRECTIONS AND HIS OFFICERS, EMPLOYEES, AND AGENTS.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59D6">
        <w:t>Section 24</w:t>
      </w:r>
      <w:r w:rsidR="006E7F77">
        <w:noBreakHyphen/>
      </w:r>
      <w:r w:rsidR="000D59D6">
        <w:t>1</w:t>
      </w:r>
      <w:r w:rsidR="006E7F77">
        <w:noBreakHyphen/>
      </w:r>
      <w:r w:rsidR="000D59D6">
        <w:t>120 of the 1976 Code is repealed.</w:t>
      </w: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59D6">
        <w:t>2</w:t>
      </w:r>
      <w:r>
        <w:t>.</w:t>
      </w:r>
      <w:r>
        <w:tab/>
        <w:t>This act takes effect upon approval by the Governor.</w:t>
      </w:r>
    </w:p>
    <w:p w:rsidR="008707EA" w:rsidRDefault="006E7F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ADF" w:rsidRDefault="00141ADF" w:rsidP="00141ADF">
      <w:pPr>
        <w:suppressAutoHyphens/>
      </w:pPr>
    </w:p>
    <w:sectPr w:rsidR="00141ADF" w:rsidSect="00141AD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6C0" w:rsidRDefault="00AD36C0" w:rsidP="009F0C77">
      <w:r>
        <w:separator/>
      </w:r>
    </w:p>
  </w:endnote>
  <w:endnote w:type="continuationSeparator" w:id="0">
    <w:p w:rsidR="00AD36C0" w:rsidRDefault="00AD3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B7E433-05B1-4B1F-87DA-D6BE2779B435}"/>
    <w:embedBold r:id="rId2" w:fontKey="{3B3070DA-BD56-460D-B145-F571C5CA04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CAC044-AA0E-492E-B307-19B5C9FCA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231A0A-B4E0-4054-9832-980A76360C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ADF" w:rsidRPr="001341E0" w:rsidRDefault="00141ADF" w:rsidP="00134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08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6C0" w:rsidRDefault="00AD36C0" w:rsidP="009F0C77">
      <w:r>
        <w:separator/>
      </w:r>
    </w:p>
  </w:footnote>
  <w:footnote w:type="continuationSeparator" w:id="0">
    <w:p w:rsidR="00AD36C0" w:rsidRDefault="00AD3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61CM15"/>
    <w:docVar w:name="CoverBillType" w:val="b"/>
    <w:docVar w:name="docpath" w:val="L:\Council\bills\SWB\5261CM15.DOCX"/>
    <w:docVar w:name="dvBillNumber" w:val="35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D36C0"/>
    <w:rsid w:val="00011869"/>
    <w:rsid w:val="00015CD6"/>
    <w:rsid w:val="0003089A"/>
    <w:rsid w:val="000D59D6"/>
    <w:rsid w:val="000E1785"/>
    <w:rsid w:val="000F40FA"/>
    <w:rsid w:val="0010776B"/>
    <w:rsid w:val="00133E66"/>
    <w:rsid w:val="001341E0"/>
    <w:rsid w:val="00141ADF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C1832"/>
    <w:rsid w:val="004E7D54"/>
    <w:rsid w:val="005273C6"/>
    <w:rsid w:val="00530A69"/>
    <w:rsid w:val="00545593"/>
    <w:rsid w:val="00577C6C"/>
    <w:rsid w:val="005C2FE2"/>
    <w:rsid w:val="005E2BC9"/>
    <w:rsid w:val="00605102"/>
    <w:rsid w:val="006105B8"/>
    <w:rsid w:val="006215AA"/>
    <w:rsid w:val="006913C9"/>
    <w:rsid w:val="0069470D"/>
    <w:rsid w:val="006E7F77"/>
    <w:rsid w:val="00734F00"/>
    <w:rsid w:val="0075495D"/>
    <w:rsid w:val="007A70AE"/>
    <w:rsid w:val="008362E8"/>
    <w:rsid w:val="008707EA"/>
    <w:rsid w:val="008A1768"/>
    <w:rsid w:val="008D775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6C0"/>
    <w:rsid w:val="00AD4B17"/>
    <w:rsid w:val="00B412D4"/>
    <w:rsid w:val="00BD55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557"/>
    <w:rsid w:val="00E92EEF"/>
    <w:rsid w:val="00EF2368"/>
    <w:rsid w:val="00F24442"/>
    <w:rsid w:val="00F4497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327F95-46DA-493F-8235-D2C44DF2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1A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59_2015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9AAF7-1E2A-4331-9E58-1A64ABBFD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205</Words>
  <Characters>1169</Characters>
  <Application>Microsoft Office Word</Application>
  <DocSecurity>6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3559: Execution of bond by director of Department of Corrections - South Carolina Legislature Online</dc:title>
  <dc:creator>SandyBarden</dc:creator>
  <cp:lastModifiedBy>N Cumfer</cp:lastModifiedBy>
  <cp:revision>2</cp:revision>
  <cp:lastPrinted>2015-02-10T17:38:00Z</cp:lastPrinted>
  <dcterms:created xsi:type="dcterms:W3CDTF">2016-12-02T18:08:00Z</dcterms:created>
  <dcterms:modified xsi:type="dcterms:W3CDTF">2016-12-02T18:08:00Z</dcterms:modified>
</cp:coreProperties>
</file>