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8F" w:rsidRDefault="00A2318F" w:rsidP="00A2318F">
      <w:pPr>
        <w:widowControl w:val="0"/>
        <w:jc w:val="center"/>
      </w:pPr>
      <w:bookmarkStart w:id="0" w:name="_GoBack"/>
      <w:bookmarkEnd w:id="0"/>
      <w:r w:rsidRPr="00A2318F">
        <w:rPr>
          <w:b/>
        </w:rPr>
        <w:t>South Carolina General Assembly</w:t>
      </w:r>
    </w:p>
    <w:p w:rsidR="00A2318F" w:rsidRDefault="00A2318F" w:rsidP="00A2318F">
      <w:pPr>
        <w:widowControl w:val="0"/>
        <w:jc w:val="center"/>
      </w:pPr>
      <w:r>
        <w:t>121st Session, 2015-2016</w:t>
      </w:r>
    </w:p>
    <w:p w:rsidR="00A2318F" w:rsidRDefault="00A2318F" w:rsidP="00A2318F">
      <w:pPr>
        <w:widowControl w:val="0"/>
        <w:jc w:val="left"/>
      </w:pPr>
    </w:p>
    <w:p w:rsidR="00A2318F" w:rsidRDefault="00A2318F" w:rsidP="00A2318F">
      <w:pPr>
        <w:widowControl w:val="0"/>
        <w:jc w:val="left"/>
        <w:rPr>
          <w:b/>
        </w:rPr>
      </w:pPr>
      <w:r w:rsidRPr="00A2318F">
        <w:rPr>
          <w:b/>
        </w:rPr>
        <w:t>H. 3677</w:t>
      </w:r>
    </w:p>
    <w:p w:rsidR="00A2318F" w:rsidRDefault="00A2318F" w:rsidP="00A2318F">
      <w:pPr>
        <w:widowControl w:val="0"/>
        <w:jc w:val="left"/>
        <w:rPr>
          <w:b/>
        </w:rPr>
      </w:pPr>
    </w:p>
    <w:p w:rsidR="00A2318F" w:rsidRDefault="00A2318F" w:rsidP="00A2318F">
      <w:pPr>
        <w:widowControl w:val="0"/>
        <w:jc w:val="left"/>
      </w:pPr>
      <w:r w:rsidRPr="00A2318F">
        <w:rPr>
          <w:b/>
        </w:rPr>
        <w:t>STATUS INFORMATION</w:t>
      </w:r>
    </w:p>
    <w:p w:rsidR="00A2318F" w:rsidRDefault="00A2318F" w:rsidP="00A2318F">
      <w:pPr>
        <w:widowControl w:val="0"/>
        <w:jc w:val="left"/>
      </w:pPr>
    </w:p>
    <w:p w:rsidR="00A2318F" w:rsidRDefault="00A2318F" w:rsidP="00A2318F">
      <w:pPr>
        <w:widowControl w:val="0"/>
        <w:jc w:val="left"/>
      </w:pPr>
      <w:r>
        <w:t>House Resolution</w:t>
      </w:r>
    </w:p>
    <w:p w:rsidR="00A2318F" w:rsidRDefault="00A2318F" w:rsidP="00A2318F">
      <w:pPr>
        <w:widowControl w:val="0"/>
        <w:jc w:val="left"/>
      </w:pPr>
      <w:r>
        <w:t>Sponsors: Reps. Finlay,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2318F" w:rsidRDefault="00A2318F" w:rsidP="00A2318F">
      <w:pPr>
        <w:widowControl w:val="0"/>
        <w:jc w:val="left"/>
      </w:pPr>
      <w:r>
        <w:t>Document Path: l:\council\bills\gm\24253vr15.docx</w:t>
      </w:r>
    </w:p>
    <w:p w:rsidR="00A2318F" w:rsidRDefault="00A2318F" w:rsidP="00A2318F">
      <w:pPr>
        <w:widowControl w:val="0"/>
        <w:jc w:val="left"/>
      </w:pPr>
    </w:p>
    <w:p w:rsidR="00A2318F" w:rsidRDefault="00A2318F" w:rsidP="00A2318F">
      <w:pPr>
        <w:widowControl w:val="0"/>
        <w:jc w:val="left"/>
      </w:pPr>
      <w:r>
        <w:t>Introduced in the House on February 18, 2015</w:t>
      </w:r>
    </w:p>
    <w:p w:rsidR="00A2318F" w:rsidRDefault="00A2318F" w:rsidP="00A2318F">
      <w:pPr>
        <w:widowControl w:val="0"/>
        <w:jc w:val="left"/>
      </w:pPr>
      <w:r>
        <w:t>Adopted by the House on February 18, 2015</w:t>
      </w:r>
    </w:p>
    <w:p w:rsidR="00A2318F" w:rsidRDefault="00A2318F" w:rsidP="00A2318F">
      <w:pPr>
        <w:widowControl w:val="0"/>
        <w:jc w:val="left"/>
      </w:pPr>
    </w:p>
    <w:p w:rsidR="00A2318F" w:rsidRDefault="00A2318F" w:rsidP="00A2318F">
      <w:pPr>
        <w:widowControl w:val="0"/>
        <w:jc w:val="left"/>
      </w:pPr>
      <w:r>
        <w:t xml:space="preserve">Summary: </w:t>
      </w:r>
      <w:r w:rsidR="0016264E">
        <w:t>Richard Otis Kneece, Jr.</w:t>
      </w:r>
    </w:p>
    <w:p w:rsidR="00A2318F" w:rsidRDefault="00A2318F" w:rsidP="00A2318F">
      <w:pPr>
        <w:widowControl w:val="0"/>
        <w:jc w:val="left"/>
      </w:pPr>
    </w:p>
    <w:p w:rsidR="00A2318F" w:rsidRDefault="00A2318F" w:rsidP="00A2318F">
      <w:pPr>
        <w:widowControl w:val="0"/>
        <w:jc w:val="left"/>
      </w:pPr>
    </w:p>
    <w:p w:rsidR="00A2318F" w:rsidRDefault="00A2318F" w:rsidP="00A2318F">
      <w:pPr>
        <w:widowControl w:val="0"/>
        <w:tabs>
          <w:tab w:val="center" w:pos="590"/>
          <w:tab w:val="center" w:pos="1440"/>
          <w:tab w:val="left" w:pos="1872"/>
          <w:tab w:val="left" w:pos="9187"/>
        </w:tabs>
        <w:jc w:val="left"/>
      </w:pPr>
      <w:r w:rsidRPr="00A2318F">
        <w:rPr>
          <w:b/>
        </w:rPr>
        <w:t>HISTORY OF LEGISLATIVE ACTIONS</w:t>
      </w:r>
    </w:p>
    <w:p w:rsidR="00A2318F" w:rsidRDefault="00A2318F" w:rsidP="00A2318F">
      <w:pPr>
        <w:widowControl w:val="0"/>
        <w:tabs>
          <w:tab w:val="center" w:pos="590"/>
          <w:tab w:val="center" w:pos="1440"/>
          <w:tab w:val="left" w:pos="1872"/>
          <w:tab w:val="left" w:pos="9187"/>
        </w:tabs>
        <w:jc w:val="left"/>
      </w:pPr>
    </w:p>
    <w:p w:rsidR="00A2318F" w:rsidRPr="00A2318F" w:rsidRDefault="00A2318F" w:rsidP="00A2318F">
      <w:pPr>
        <w:widowControl w:val="0"/>
        <w:tabs>
          <w:tab w:val="center" w:pos="590"/>
          <w:tab w:val="center" w:pos="1440"/>
          <w:tab w:val="left" w:pos="1872"/>
          <w:tab w:val="left" w:pos="9187"/>
        </w:tabs>
        <w:jc w:val="left"/>
      </w:pPr>
      <w:r w:rsidRPr="00A2318F">
        <w:rPr>
          <w:u w:val="single"/>
        </w:rPr>
        <w:tab/>
        <w:t>Date</w:t>
      </w:r>
      <w:r w:rsidRPr="00A2318F">
        <w:rPr>
          <w:u w:val="single"/>
        </w:rPr>
        <w:tab/>
        <w:t>Body</w:t>
      </w:r>
      <w:r w:rsidRPr="00A2318F">
        <w:rPr>
          <w:u w:val="single"/>
        </w:rPr>
        <w:tab/>
        <w:t>Action Description with journal page number</w:t>
      </w:r>
      <w:r w:rsidRPr="00A2318F">
        <w:rPr>
          <w:u w:val="single"/>
        </w:rPr>
        <w:tab/>
      </w:r>
    </w:p>
    <w:p w:rsidR="002F24D2" w:rsidRDefault="002F24D2" w:rsidP="002F24D2">
      <w:pPr>
        <w:widowControl w:val="0"/>
        <w:tabs>
          <w:tab w:val="right" w:pos="1008"/>
          <w:tab w:val="left" w:pos="1152"/>
          <w:tab w:val="left" w:pos="1872"/>
          <w:tab w:val="left" w:pos="9187"/>
        </w:tabs>
        <w:ind w:left="2088" w:hanging="2088"/>
        <w:jc w:val="left"/>
      </w:pPr>
      <w:r>
        <w:tab/>
        <w:t>2/18/2015</w:t>
      </w:r>
      <w:r>
        <w:tab/>
        <w:t>House</w:t>
      </w:r>
      <w:r>
        <w:tab/>
      </w:r>
      <w:r w:rsidRPr="00D8256D">
        <w:t>Introduced and adopted (</w:t>
      </w:r>
      <w:hyperlink r:id="rId7" w:history="1">
        <w:r w:rsidRPr="00DF1C94">
          <w:rPr>
            <w:rStyle w:val="Hyperlink"/>
          </w:rPr>
          <w:t>House Journal</w:t>
        </w:r>
        <w:r w:rsidRPr="00DF1C94">
          <w:rPr>
            <w:rStyle w:val="Hyperlink"/>
          </w:rPr>
          <w:noBreakHyphen/>
          <w:t>page 3</w:t>
        </w:r>
      </w:hyperlink>
      <w:r w:rsidRPr="00D8256D">
        <w:t>)</w:t>
      </w:r>
    </w:p>
    <w:p w:rsidR="002F24D2" w:rsidRDefault="002F24D2" w:rsidP="002F24D2">
      <w:pPr>
        <w:widowControl w:val="0"/>
        <w:tabs>
          <w:tab w:val="right" w:pos="1008"/>
          <w:tab w:val="left" w:pos="1152"/>
          <w:tab w:val="left" w:pos="1872"/>
          <w:tab w:val="left" w:pos="9187"/>
        </w:tabs>
        <w:ind w:left="2088" w:hanging="2088"/>
        <w:jc w:val="left"/>
      </w:pPr>
    </w:p>
    <w:p w:rsidR="00A2318F" w:rsidRDefault="00A2318F" w:rsidP="00A2318F">
      <w:pPr>
        <w:widowControl w:val="0"/>
        <w:tabs>
          <w:tab w:val="right" w:pos="1008"/>
          <w:tab w:val="left" w:pos="1152"/>
          <w:tab w:val="left" w:pos="1872"/>
          <w:tab w:val="left" w:pos="9187"/>
        </w:tabs>
        <w:ind w:left="2088" w:hanging="2088"/>
        <w:jc w:val="left"/>
      </w:pPr>
      <w:r>
        <w:t xml:space="preserve">View the latest </w:t>
      </w:r>
      <w:hyperlink r:id="rId8" w:history="1">
        <w:r w:rsidRPr="00A2318F">
          <w:rPr>
            <w:rStyle w:val="Hyperlink"/>
          </w:rPr>
          <w:t>legislative information</w:t>
        </w:r>
      </w:hyperlink>
      <w:r>
        <w:t xml:space="preserve"> at the website</w:t>
      </w:r>
    </w:p>
    <w:p w:rsidR="00A2318F" w:rsidRDefault="00A2318F" w:rsidP="00A2318F">
      <w:pPr>
        <w:widowControl w:val="0"/>
        <w:tabs>
          <w:tab w:val="right" w:pos="1008"/>
          <w:tab w:val="left" w:pos="1152"/>
          <w:tab w:val="left" w:pos="1872"/>
          <w:tab w:val="left" w:pos="9187"/>
        </w:tabs>
        <w:ind w:left="2088" w:hanging="2088"/>
        <w:jc w:val="left"/>
      </w:pPr>
    </w:p>
    <w:p w:rsidR="00A2318F" w:rsidRPr="00A2318F" w:rsidRDefault="00A2318F" w:rsidP="00A2318F">
      <w:pPr>
        <w:widowControl w:val="0"/>
        <w:tabs>
          <w:tab w:val="right" w:pos="1008"/>
          <w:tab w:val="left" w:pos="1152"/>
          <w:tab w:val="left" w:pos="1872"/>
          <w:tab w:val="left" w:pos="9187"/>
        </w:tabs>
        <w:ind w:left="2088" w:hanging="2088"/>
        <w:jc w:val="left"/>
      </w:pPr>
    </w:p>
    <w:p w:rsidR="00A2318F" w:rsidRDefault="00A2318F" w:rsidP="00A2318F">
      <w:r w:rsidRPr="00A2318F">
        <w:rPr>
          <w:b/>
        </w:rPr>
        <w:t>VERSIONS OF THIS BILL</w:t>
      </w:r>
    </w:p>
    <w:p w:rsidR="00A2318F" w:rsidRDefault="00A2318F" w:rsidP="00A2318F"/>
    <w:p w:rsidR="00A2318F" w:rsidRDefault="00DF1C94" w:rsidP="00A2318F">
      <w:hyperlink r:id="rId9" w:history="1">
        <w:r w:rsidR="00A2318F">
          <w:rPr>
            <w:rStyle w:val="Hyperlink"/>
          </w:rPr>
          <w:t>2/18/2015</w:t>
        </w:r>
      </w:hyperlink>
    </w:p>
    <w:p w:rsidR="00A2318F" w:rsidRDefault="00A2318F" w:rsidP="00A2318F"/>
    <w:p w:rsidR="00A2318F" w:rsidRDefault="00A2318F" w:rsidP="00A2318F">
      <w:pPr>
        <w:sectPr w:rsidR="00A2318F" w:rsidSect="00A2318F">
          <w:pgSz w:w="12240" w:h="15840" w:code="1"/>
          <w:pgMar w:top="1080" w:right="1440" w:bottom="1080" w:left="1440" w:header="720" w:footer="720" w:gutter="0"/>
          <w:cols w:space="720"/>
          <w:noEndnote/>
          <w:docGrid w:linePitch="360"/>
        </w:sectPr>
      </w:pPr>
    </w:p>
    <w:p w:rsidR="00EB314D" w:rsidRDefault="00EB31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C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RICHARD OTIS KNEECE, JR., FOR HIS NOTEWORTHY ACHIEVEMENTS IN BOY SCOUTS AND TO CONGRATULATE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250"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0250">
        <w:t>the members of the South Carolina House of Representatives are pleased to learn that Rich</w:t>
      </w:r>
      <w:r w:rsidR="007629B7">
        <w:t>ard Otis Kneece, Jr. of Troop 37</w:t>
      </w:r>
      <w:r w:rsidR="00DD0250">
        <w:t xml:space="preserve"> </w:t>
      </w:r>
      <w:r w:rsidR="004B6F86">
        <w:t xml:space="preserve">of </w:t>
      </w:r>
      <w:r w:rsidR="00C8681D">
        <w:t xml:space="preserve">the </w:t>
      </w:r>
      <w:r w:rsidR="004B6F86">
        <w:t xml:space="preserve">Indian Waters Council </w:t>
      </w:r>
      <w:r w:rsidR="00DD0250">
        <w:t>has successfully completed the requirements for the prestigious rank of Eagle Scout; and</w:t>
      </w:r>
    </w:p>
    <w:p w:rsidR="00DD0250"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81D"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047B">
        <w:t>Richard is the son of Richard Otis Kneece, Sr. and Patricia Farr Kneece and the brother of three sisters: Mar</w:t>
      </w:r>
      <w:r w:rsidR="00D15E62">
        <w:t xml:space="preserve">y Margaret, Anna, and Katie.  A </w:t>
      </w:r>
      <w:r w:rsidR="00314169">
        <w:t>se</w:t>
      </w:r>
      <w:r w:rsidR="004B6F86">
        <w:t>nior at A. C. Flora High School</w:t>
      </w:r>
      <w:r w:rsidR="0061047B">
        <w:t xml:space="preserve">, </w:t>
      </w:r>
      <w:r w:rsidR="00314169">
        <w:t>he was recognized for his scholastic achievements by membership</w:t>
      </w:r>
      <w:r w:rsidR="00C37D72">
        <w:t xml:space="preserve"> in the National Honor Society.  </w:t>
      </w:r>
      <w:r w:rsidR="005930B0">
        <w:t xml:space="preserve">He </w:t>
      </w:r>
      <w:r w:rsidR="003916F9">
        <w:t>received the Spirit of the Fa</w:t>
      </w:r>
      <w:r w:rsidR="00C33A95">
        <w:t>lcon Awar</w:t>
      </w:r>
      <w:r w:rsidR="00C37D72">
        <w:t xml:space="preserve">d, an </w:t>
      </w:r>
      <w:r w:rsidR="003916F9">
        <w:t>award give</w:t>
      </w:r>
      <w:r w:rsidR="00C33A95">
        <w:t xml:space="preserve">n to a student who demonstrates </w:t>
      </w:r>
      <w:r w:rsidR="00C37D72">
        <w:t xml:space="preserve">superior overall contributions in the area of </w:t>
      </w:r>
      <w:r w:rsidR="00C33A95">
        <w:t xml:space="preserve">excellence in academics, </w:t>
      </w:r>
      <w:r w:rsidR="00013D1F">
        <w:t xml:space="preserve">leadership, </w:t>
      </w:r>
      <w:r w:rsidR="00C37D72">
        <w:t xml:space="preserve">contributions to the school, </w:t>
      </w:r>
      <w:r w:rsidR="00013D1F">
        <w:t xml:space="preserve">community service, </w:t>
      </w:r>
      <w:r w:rsidR="00C33A95">
        <w:t xml:space="preserve">and </w:t>
      </w:r>
      <w:r w:rsidR="00C37D72">
        <w:t xml:space="preserve">the demonstration of exemplary </w:t>
      </w:r>
      <w:r w:rsidR="005930B0">
        <w:t xml:space="preserve">personal character.  </w:t>
      </w:r>
      <w:r w:rsidR="00C33A95">
        <w:t xml:space="preserve">Richard </w:t>
      </w:r>
      <w:r w:rsidR="00C8681D">
        <w:t xml:space="preserve">also </w:t>
      </w:r>
      <w:r w:rsidR="00C33A95">
        <w:t xml:space="preserve">was </w:t>
      </w:r>
      <w:r w:rsidR="00C8681D">
        <w:t>awarded the Principal’s Award.  This award is given to students who demonstrate excellence in academics, character, school involvement, leadership, community service, and athletics; and</w:t>
      </w:r>
    </w:p>
    <w:p w:rsidR="0061047B" w:rsidRDefault="00610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7B" w:rsidRDefault="005930B0" w:rsidP="0061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school Richard is a member of the Fellowship of Christian Athletes, the Falcon Republicans, and the Flora Fishing Club.  He also </w:t>
      </w:r>
      <w:r w:rsidR="0061047B">
        <w:t>has been a member of the A. C. Flora football team and tennis team</w:t>
      </w:r>
      <w:r>
        <w:t xml:space="preserve">s and </w:t>
      </w:r>
      <w:r w:rsidR="0061047B">
        <w:t>has participated in</w:t>
      </w:r>
      <w:r>
        <w:t xml:space="preserve"> </w:t>
      </w:r>
      <w:r w:rsidR="0061047B">
        <w:t>several musicals and vocal performances; and</w:t>
      </w:r>
    </w:p>
    <w:p w:rsidR="00C37D72" w:rsidRDefault="00C37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34" w:rsidRDefault="00DF1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member of Shandon United Methodist Church, Richard has actively participated in youth activities and </w:t>
      </w:r>
      <w:r w:rsidR="00B63DFB">
        <w:t>sings in</w:t>
      </w:r>
      <w:r>
        <w:t xml:space="preserve"> the </w:t>
      </w:r>
      <w:r w:rsidR="00C924DB">
        <w:lastRenderedPageBreak/>
        <w:t>y</w:t>
      </w:r>
      <w:r>
        <w:t xml:space="preserve">outh </w:t>
      </w:r>
      <w:r w:rsidR="00C924DB">
        <w:t>c</w:t>
      </w:r>
      <w:r>
        <w:t xml:space="preserve">hoir.  </w:t>
      </w:r>
      <w:r w:rsidR="004B6F86">
        <w:t>He t</w:t>
      </w:r>
      <w:r w:rsidR="00013D1F">
        <w:t xml:space="preserve">akes part annually in </w:t>
      </w:r>
      <w:r w:rsidR="004B6F86">
        <w:t xml:space="preserve">the youth mission project trip to Hollywood, South Carolina, where his church ministers to enrich the lives of those living in the Petersfield </w:t>
      </w:r>
      <w:r w:rsidR="00CE2DEC">
        <w:t>c</w:t>
      </w:r>
      <w:r w:rsidR="004B6F86">
        <w:t>ommunity; and</w:t>
      </w: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421">
        <w:t xml:space="preserve">during his years in Scouting, Richard was named to the Order of the Arrow, Scoutings National Honor Society.  His </w:t>
      </w:r>
      <w:r w:rsidR="00DF1934">
        <w:t xml:space="preserve">Eagle </w:t>
      </w:r>
      <w:r>
        <w:t>project involved</w:t>
      </w:r>
      <w:r w:rsidR="00DF1934">
        <w:t xml:space="preserve"> building bicycle racks for the children at Epworth Children</w:t>
      </w:r>
      <w:r w:rsidR="004B6F86" w:rsidRPr="004B6F86">
        <w:t>’</w:t>
      </w:r>
      <w:r w:rsidR="00DF1934">
        <w:t>s Home, a place endeared to him through the mission work in which he has partic</w:t>
      </w:r>
      <w:r w:rsidR="00CE7421">
        <w:t xml:space="preserve">ipated with his home church. </w:t>
      </w:r>
      <w:r w:rsidR="00FA0336">
        <w:t xml:space="preserve">He </w:t>
      </w:r>
      <w:r>
        <w:t>successfully passed his Eagle Boards</w:t>
      </w:r>
      <w:r w:rsidR="00DF1934">
        <w:t xml:space="preserve"> in October 2014</w:t>
      </w:r>
      <w:r w:rsidR="00C37D72">
        <w:t xml:space="preserve"> </w:t>
      </w:r>
      <w:r w:rsidR="00FA0336">
        <w:t xml:space="preserve">and </w:t>
      </w:r>
      <w:r w:rsidR="00897377">
        <w:t xml:space="preserve">he will receive the rank of Eagle Scout officially at a special </w:t>
      </w:r>
      <w:r>
        <w:t>ceremony to be held at Shandon United Methodist Church in Columbia on February 22, 2015; and</w:t>
      </w: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A5" w:rsidRDefault="000072A5"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0031750D">
        <w:rPr>
          <w:color w:val="000000" w:themeColor="text1"/>
          <w:u w:color="000000" w:themeColor="text1"/>
        </w:rPr>
        <w:t>o</w:t>
      </w:r>
      <w:r w:rsidR="0031750D" w:rsidRPr="00551626">
        <w:rPr>
          <w:color w:val="000000" w:themeColor="text1"/>
          <w:u w:color="000000" w:themeColor="text1"/>
        </w:rPr>
        <w:t xml:space="preserve">nly </w:t>
      </w:r>
      <w:r w:rsidR="0031750D">
        <w:rPr>
          <w:color w:val="000000" w:themeColor="text1"/>
          <w:u w:color="000000" w:themeColor="text1"/>
        </w:rPr>
        <w:t>seven</w:t>
      </w:r>
      <w:r w:rsidR="0031750D" w:rsidRPr="00551626">
        <w:rPr>
          <w:color w:val="000000" w:themeColor="text1"/>
          <w:u w:color="000000" w:themeColor="text1"/>
        </w:rPr>
        <w:t xml:space="preserve"> percent of Boy Scouts complete the</w:t>
      </w:r>
      <w:r w:rsidR="0031750D">
        <w:rPr>
          <w:color w:val="000000" w:themeColor="text1"/>
          <w:u w:color="000000" w:themeColor="text1"/>
        </w:rPr>
        <w:t xml:space="preserve"> </w:t>
      </w:r>
      <w:r w:rsidR="0031750D" w:rsidRPr="00551626">
        <w:rPr>
          <w:color w:val="000000" w:themeColor="text1"/>
          <w:u w:color="000000" w:themeColor="text1"/>
        </w:rPr>
        <w:t>rigorous requirements to achieve the c</w:t>
      </w:r>
      <w:r w:rsidR="0031750D">
        <w:rPr>
          <w:color w:val="000000" w:themeColor="text1"/>
          <w:u w:color="000000" w:themeColor="text1"/>
        </w:rPr>
        <w:t>oveted rank of Eagle Scout.  T</w:t>
      </w:r>
      <w:r w:rsidRPr="00551626">
        <w:rPr>
          <w:color w:val="000000" w:themeColor="text1"/>
          <w:u w:color="000000" w:themeColor="text1"/>
        </w:rPr>
        <w:t xml:space="preserve">o earn the rank of Eagle Scout, a Boy Scout must demonstrate that he lives by the principles of the Scout Oath and Law in his daily life; he must </w:t>
      </w:r>
      <w:r w:rsidR="00C924DB">
        <w:rPr>
          <w:color w:val="000000" w:themeColor="text1"/>
          <w:u w:color="000000" w:themeColor="text1"/>
        </w:rPr>
        <w:t xml:space="preserve">demonstrate </w:t>
      </w:r>
      <w:r w:rsidRPr="00551626">
        <w:rPr>
          <w:color w:val="000000" w:themeColor="text1"/>
          <w:u w:color="000000" w:themeColor="text1"/>
        </w:rPr>
        <w:t>leadership to others in service project</w:t>
      </w:r>
      <w:r w:rsidR="009D3711">
        <w:rPr>
          <w:color w:val="000000" w:themeColor="text1"/>
          <w:u w:color="000000" w:themeColor="text1"/>
        </w:rPr>
        <w:t>s</w:t>
      </w:r>
      <w:r w:rsidRPr="00551626">
        <w:rPr>
          <w:color w:val="000000" w:themeColor="text1"/>
          <w:u w:color="000000" w:themeColor="text1"/>
        </w:rPr>
        <w:t xml:space="preserve"> helpful to any religious institution, any school, or his community; and he must earn a total of twenty</w:t>
      </w:r>
      <w:r w:rsidR="004B6F8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072A5" w:rsidRPr="00551626" w:rsidRDefault="000072A5"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CFE" w:rsidRDefault="0031750D"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w:t>
      </w:r>
      <w:r w:rsidR="000072A5" w:rsidRPr="00551626">
        <w:rPr>
          <w:color w:val="000000" w:themeColor="text1"/>
          <w:u w:color="000000" w:themeColor="text1"/>
        </w:rPr>
        <w:t xml:space="preserve">hereas, the members of the South Carolina House of Representatives are grateful for the </w:t>
      </w:r>
      <w:r w:rsidR="000072A5">
        <w:rPr>
          <w:color w:val="000000" w:themeColor="text1"/>
          <w:u w:color="000000" w:themeColor="text1"/>
        </w:rPr>
        <w:t xml:space="preserve">timeless </w:t>
      </w:r>
      <w:r w:rsidR="000072A5" w:rsidRPr="00551626">
        <w:rPr>
          <w:color w:val="000000" w:themeColor="text1"/>
          <w:u w:color="000000" w:themeColor="text1"/>
        </w:rPr>
        <w:t xml:space="preserve">legacy of Scouting in America and take great pride in acknowledging the accomplishments of young South Carolinians like </w:t>
      </w:r>
      <w:r w:rsidR="00995F8F">
        <w:t>Richard Kneece</w:t>
      </w:r>
      <w:r w:rsidR="000072A5" w:rsidRPr="00551626">
        <w:rPr>
          <w:color w:val="000000" w:themeColor="text1"/>
          <w:u w:color="000000" w:themeColor="text1"/>
        </w:rPr>
        <w:t xml:space="preserve"> who selflessly give of their time, talents, and energy to enrich their local communities</w:t>
      </w:r>
      <w:r w:rsidR="000072A5">
        <w:rPr>
          <w:color w:val="000000" w:themeColor="text1"/>
          <w:u w:color="000000" w:themeColor="text1"/>
        </w:rPr>
        <w:t xml:space="preserve"> and our State</w:t>
      </w:r>
      <w:r w:rsidR="00893CFE">
        <w:t>.  Now, therefore,</w:t>
      </w:r>
    </w:p>
    <w:p w:rsidR="00316B0C" w:rsidRDefault="00316B0C"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0250">
        <w:t xml:space="preserve"> the members of the South Carolina House of Representatives, by this resolution, recognize and honor </w:t>
      </w:r>
      <w:r w:rsidR="00995F8F">
        <w:t xml:space="preserve">Richard Otis Kneece, Jr. </w:t>
      </w:r>
      <w:r w:rsidR="00DD0250">
        <w:t>for his noteworthy achievements in Boy Scouts and congratulate him upon achieving the celebrated rank of Eagle Scout, the highest award in Scouting.</w:t>
      </w: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72A5">
        <w:t>provi</w:t>
      </w:r>
      <w:r>
        <w:t>ded to</w:t>
      </w:r>
      <w:r w:rsidR="000072A5">
        <w:t xml:space="preserve"> Richard Otis Kneece, Jr.</w:t>
      </w:r>
    </w:p>
    <w:p w:rsidR="00257C63" w:rsidRDefault="004B6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18F" w:rsidRDefault="00A2318F" w:rsidP="00A2318F">
      <w:pPr>
        <w:suppressAutoHyphens/>
      </w:pPr>
    </w:p>
    <w:sectPr w:rsidR="00A2318F" w:rsidSect="00A231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6F9" w:rsidRDefault="003916F9" w:rsidP="009F0C77">
      <w:r>
        <w:separator/>
      </w:r>
    </w:p>
  </w:endnote>
  <w:endnote w:type="continuationSeparator" w:id="0">
    <w:p w:rsidR="003916F9" w:rsidRDefault="00391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04CFA1-7E61-42A5-A550-F4A486B27A44}"/>
    <w:embedBold r:id="rId2" w:fontKey="{16011697-E101-4DF5-916D-4712D67DE33C}"/>
  </w:font>
  <w:font w:name="Calibri">
    <w:panose1 w:val="020F0502020204030204"/>
    <w:charset w:val="00"/>
    <w:family w:val="swiss"/>
    <w:pitch w:val="variable"/>
    <w:sig w:usb0="E00002FF" w:usb1="4000ACFF" w:usb2="00000001" w:usb3="00000000" w:csb0="0000019F" w:csb1="00000000"/>
    <w:embedRegular r:id="rId3" w:fontKey="{33B31D93-CD7E-4C9A-A313-25879FC6FCC6}"/>
  </w:font>
  <w:font w:name="Segoe UI">
    <w:panose1 w:val="020B0502040204020203"/>
    <w:charset w:val="00"/>
    <w:family w:val="swiss"/>
    <w:pitch w:val="variable"/>
    <w:sig w:usb0="E10022FF" w:usb1="C000E47F" w:usb2="00000029" w:usb3="00000000" w:csb0="000001DF" w:csb1="00000000"/>
    <w:embedRegular r:id="rId4" w:fontKey="{8973E12B-3549-4091-BF6A-8334AAD9ECB3}"/>
  </w:font>
  <w:font w:name="Cambria">
    <w:panose1 w:val="02040503050406030204"/>
    <w:charset w:val="00"/>
    <w:family w:val="roman"/>
    <w:pitch w:val="variable"/>
    <w:sig w:usb0="E00002FF" w:usb1="400004FF" w:usb2="00000000" w:usb3="00000000" w:csb0="0000019F" w:csb1="00000000"/>
    <w:embedRegular r:id="rId5" w:fontKey="{D1BB46A8-B1F6-4DDA-9F1B-31DE9F1ED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18F" w:rsidRPr="00EB314D" w:rsidRDefault="00A2318F" w:rsidP="00EB314D">
    <w:pPr>
      <w:pStyle w:val="Footer"/>
      <w:tabs>
        <w:tab w:val="clear" w:pos="4680"/>
        <w:tab w:val="clear" w:pos="9360"/>
        <w:tab w:val="center" w:pos="2995"/>
      </w:tabs>
      <w:spacing w:before="120"/>
    </w:pPr>
    <w:r>
      <w:t>[3677]</w:t>
    </w:r>
    <w:r>
      <w:tab/>
    </w:r>
    <w:r>
      <w:fldChar w:fldCharType="begin"/>
    </w:r>
    <w:r>
      <w:instrText xml:space="preserve"> PAGE  \* MERGEFORMAT </w:instrText>
    </w:r>
    <w:r>
      <w:fldChar w:fldCharType="separate"/>
    </w:r>
    <w:r w:rsidR="00DF1C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6F9" w:rsidRDefault="003916F9" w:rsidP="009F0C77">
      <w:r>
        <w:separator/>
      </w:r>
    </w:p>
  </w:footnote>
  <w:footnote w:type="continuationSeparator" w:id="0">
    <w:p w:rsidR="003916F9" w:rsidRDefault="00391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3VR15"/>
    <w:docVar w:name="CoverBillType" w:val="r"/>
    <w:docVar w:name="docpath" w:val="L:\Council\bills\GM\24253VR15.DOCX"/>
    <w:docVar w:name="dvBillNumber" w:val="3677"/>
    <w:docVar w:name="dvBillNumberPrefix" w:val="H. "/>
    <w:docVar w:name="dvOriginalBody" w:val="House"/>
    <w:docVar w:name="dvSteno" w:val="GM"/>
    <w:docVar w:name="NameofBody" w:val="h"/>
    <w:docVar w:name="vgroup2" w:val="Council"/>
  </w:docVars>
  <w:rsids>
    <w:rsidRoot w:val="00893CFE"/>
    <w:rsid w:val="000072A5"/>
    <w:rsid w:val="00011869"/>
    <w:rsid w:val="00013D1F"/>
    <w:rsid w:val="00015CD6"/>
    <w:rsid w:val="00081987"/>
    <w:rsid w:val="000E1785"/>
    <w:rsid w:val="000F40FA"/>
    <w:rsid w:val="0010776B"/>
    <w:rsid w:val="00133E66"/>
    <w:rsid w:val="001346EA"/>
    <w:rsid w:val="001435A3"/>
    <w:rsid w:val="00146ED3"/>
    <w:rsid w:val="00151044"/>
    <w:rsid w:val="0016264E"/>
    <w:rsid w:val="001D08F2"/>
    <w:rsid w:val="001D525B"/>
    <w:rsid w:val="001D7F4F"/>
    <w:rsid w:val="00205238"/>
    <w:rsid w:val="002321B6"/>
    <w:rsid w:val="00250967"/>
    <w:rsid w:val="002543C8"/>
    <w:rsid w:val="0025541D"/>
    <w:rsid w:val="00257C63"/>
    <w:rsid w:val="00284AAE"/>
    <w:rsid w:val="002A4D82"/>
    <w:rsid w:val="002E5912"/>
    <w:rsid w:val="002F24D2"/>
    <w:rsid w:val="00301B21"/>
    <w:rsid w:val="00314169"/>
    <w:rsid w:val="00316B0C"/>
    <w:rsid w:val="0031750D"/>
    <w:rsid w:val="00325348"/>
    <w:rsid w:val="0032732C"/>
    <w:rsid w:val="00336AD0"/>
    <w:rsid w:val="0037079A"/>
    <w:rsid w:val="003916F9"/>
    <w:rsid w:val="003C4DAB"/>
    <w:rsid w:val="003D01E8"/>
    <w:rsid w:val="003E3E15"/>
    <w:rsid w:val="003E5288"/>
    <w:rsid w:val="003F6D79"/>
    <w:rsid w:val="0041760A"/>
    <w:rsid w:val="00417C01"/>
    <w:rsid w:val="004403BD"/>
    <w:rsid w:val="004809EE"/>
    <w:rsid w:val="004B6F86"/>
    <w:rsid w:val="004E7D54"/>
    <w:rsid w:val="005273C6"/>
    <w:rsid w:val="00530A69"/>
    <w:rsid w:val="00545593"/>
    <w:rsid w:val="00577C6C"/>
    <w:rsid w:val="005930B0"/>
    <w:rsid w:val="005A4378"/>
    <w:rsid w:val="005C2FE2"/>
    <w:rsid w:val="005E2BC9"/>
    <w:rsid w:val="00605102"/>
    <w:rsid w:val="0061047B"/>
    <w:rsid w:val="006215AA"/>
    <w:rsid w:val="006913C9"/>
    <w:rsid w:val="0069470D"/>
    <w:rsid w:val="006F743D"/>
    <w:rsid w:val="00734F00"/>
    <w:rsid w:val="007629B7"/>
    <w:rsid w:val="00791BA6"/>
    <w:rsid w:val="007A70AE"/>
    <w:rsid w:val="007B4AFB"/>
    <w:rsid w:val="008362E8"/>
    <w:rsid w:val="00892C23"/>
    <w:rsid w:val="00893CFE"/>
    <w:rsid w:val="00897377"/>
    <w:rsid w:val="008A1768"/>
    <w:rsid w:val="008F0F33"/>
    <w:rsid w:val="008F4429"/>
    <w:rsid w:val="0094021A"/>
    <w:rsid w:val="009864AF"/>
    <w:rsid w:val="00995F8F"/>
    <w:rsid w:val="009B44AF"/>
    <w:rsid w:val="009C6A0B"/>
    <w:rsid w:val="009D3711"/>
    <w:rsid w:val="009F0C77"/>
    <w:rsid w:val="009F4DD1"/>
    <w:rsid w:val="00A12149"/>
    <w:rsid w:val="00A2318F"/>
    <w:rsid w:val="00A41684"/>
    <w:rsid w:val="00A64E80"/>
    <w:rsid w:val="00A72BCD"/>
    <w:rsid w:val="00A741D9"/>
    <w:rsid w:val="00A833AB"/>
    <w:rsid w:val="00A9741D"/>
    <w:rsid w:val="00AD4B17"/>
    <w:rsid w:val="00B412D4"/>
    <w:rsid w:val="00B63DFB"/>
    <w:rsid w:val="00BA3ED1"/>
    <w:rsid w:val="00BE3C22"/>
    <w:rsid w:val="00C0345E"/>
    <w:rsid w:val="00C33A95"/>
    <w:rsid w:val="00C3483A"/>
    <w:rsid w:val="00C37D72"/>
    <w:rsid w:val="00C74E9D"/>
    <w:rsid w:val="00C82FD3"/>
    <w:rsid w:val="00C8681D"/>
    <w:rsid w:val="00C924DB"/>
    <w:rsid w:val="00C92819"/>
    <w:rsid w:val="00CC6B7B"/>
    <w:rsid w:val="00CD2089"/>
    <w:rsid w:val="00CE2DEC"/>
    <w:rsid w:val="00CE5393"/>
    <w:rsid w:val="00CE7421"/>
    <w:rsid w:val="00D15E62"/>
    <w:rsid w:val="00D73A67"/>
    <w:rsid w:val="00D970A9"/>
    <w:rsid w:val="00DD0250"/>
    <w:rsid w:val="00DF1934"/>
    <w:rsid w:val="00DF1C94"/>
    <w:rsid w:val="00DF3845"/>
    <w:rsid w:val="00E41911"/>
    <w:rsid w:val="00E92EEF"/>
    <w:rsid w:val="00EB314D"/>
    <w:rsid w:val="00EF2368"/>
    <w:rsid w:val="00F24442"/>
    <w:rsid w:val="00F50AE3"/>
    <w:rsid w:val="00F67CF1"/>
    <w:rsid w:val="00F840F0"/>
    <w:rsid w:val="00F95A13"/>
    <w:rsid w:val="00FA0336"/>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2C576-8E64-4A03-A6FA-7A142E99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43D"/>
    <w:rPr>
      <w:rFonts w:ascii="Segoe UI" w:eastAsia="Times New Roman" w:hAnsi="Segoe UI" w:cs="Segoe UI"/>
      <w:sz w:val="18"/>
      <w:szCs w:val="18"/>
    </w:rPr>
  </w:style>
  <w:style w:type="character" w:styleId="Hyperlink">
    <w:name w:val="Hyperlink"/>
    <w:basedOn w:val="DefaultParagraphFont"/>
    <w:uiPriority w:val="99"/>
    <w:unhideWhenUsed/>
    <w:rsid w:val="00A23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7&amp;session=121&amp;summary=B" TargetMode="Externa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77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16D7E-ECA1-45CD-A861-EE1F2AB7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845</Words>
  <Characters>4820</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3677: Richard Otis Kneece, Jr. - South Carolina Legislature Online</dc:title>
  <dc:creator>%USERNAME%</dc:creator>
  <cp:lastModifiedBy>N Cumfer</cp:lastModifiedBy>
  <cp:revision>2</cp:revision>
  <cp:lastPrinted>2015-02-17T18:39:00Z</cp:lastPrinted>
  <dcterms:created xsi:type="dcterms:W3CDTF">2016-12-02T18:15:00Z</dcterms:created>
  <dcterms:modified xsi:type="dcterms:W3CDTF">2016-12-02T18:15:00Z</dcterms:modified>
</cp:coreProperties>
</file>