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54" w:rsidRDefault="00B14E54" w:rsidP="00B14E54">
      <w:pPr>
        <w:widowControl w:val="0"/>
        <w:jc w:val="center"/>
      </w:pPr>
      <w:bookmarkStart w:id="0" w:name="_GoBack"/>
      <w:bookmarkEnd w:id="0"/>
      <w:r w:rsidRPr="00B14E54">
        <w:rPr>
          <w:b/>
        </w:rPr>
        <w:t>South Carolina General Assembly</w:t>
      </w:r>
    </w:p>
    <w:p w:rsidR="00B14E54" w:rsidRDefault="00B14E54" w:rsidP="00B14E54">
      <w:pPr>
        <w:widowControl w:val="0"/>
        <w:jc w:val="center"/>
      </w:pPr>
      <w:r>
        <w:t>121st Session, 2015-2016</w:t>
      </w:r>
    </w:p>
    <w:p w:rsidR="00B14E54" w:rsidRDefault="00B14E54" w:rsidP="00B14E54">
      <w:pPr>
        <w:widowControl w:val="0"/>
        <w:jc w:val="left"/>
      </w:pPr>
    </w:p>
    <w:p w:rsidR="00B14E54" w:rsidRDefault="00B14E54" w:rsidP="00B14E54">
      <w:pPr>
        <w:widowControl w:val="0"/>
        <w:jc w:val="left"/>
        <w:rPr>
          <w:b/>
        </w:rPr>
      </w:pPr>
      <w:r w:rsidRPr="00B14E54">
        <w:rPr>
          <w:b/>
        </w:rPr>
        <w:t>H. 3751</w:t>
      </w:r>
    </w:p>
    <w:p w:rsidR="00B14E54" w:rsidRDefault="00B14E54" w:rsidP="00B14E54">
      <w:pPr>
        <w:widowControl w:val="0"/>
        <w:jc w:val="left"/>
        <w:rPr>
          <w:b/>
        </w:rPr>
      </w:pPr>
    </w:p>
    <w:p w:rsidR="00B14E54" w:rsidRDefault="00B14E54" w:rsidP="00B14E54">
      <w:pPr>
        <w:widowControl w:val="0"/>
        <w:jc w:val="left"/>
      </w:pPr>
      <w:r w:rsidRPr="00B14E54">
        <w:rPr>
          <w:b/>
        </w:rPr>
        <w:t>STATUS INFORMATION</w:t>
      </w:r>
    </w:p>
    <w:p w:rsidR="00B14E54" w:rsidRDefault="00B14E54" w:rsidP="00B14E54">
      <w:pPr>
        <w:widowControl w:val="0"/>
        <w:jc w:val="left"/>
      </w:pPr>
    </w:p>
    <w:p w:rsidR="00B14E54" w:rsidRDefault="00B14E54" w:rsidP="00B14E54">
      <w:pPr>
        <w:widowControl w:val="0"/>
        <w:jc w:val="left"/>
      </w:pPr>
      <w:r>
        <w:t>Joint Resolution</w:t>
      </w:r>
    </w:p>
    <w:p w:rsidR="00B14E54" w:rsidRDefault="00B14E54" w:rsidP="00B14E54">
      <w:pPr>
        <w:widowControl w:val="0"/>
        <w:jc w:val="left"/>
      </w:pPr>
      <w:r>
        <w:t>Sponsors: Medical, Military, Public and Municipal Affairs Committee</w:t>
      </w:r>
    </w:p>
    <w:p w:rsidR="00B14E54" w:rsidRDefault="00B14E54" w:rsidP="00B14E54">
      <w:pPr>
        <w:widowControl w:val="0"/>
        <w:jc w:val="left"/>
      </w:pPr>
      <w:r>
        <w:t>Document Path: l:\council\bills\dbs\31211cz15.docx</w:t>
      </w:r>
    </w:p>
    <w:p w:rsidR="00B14E54" w:rsidRDefault="00B14E54" w:rsidP="00B14E54">
      <w:pPr>
        <w:widowControl w:val="0"/>
        <w:jc w:val="left"/>
      </w:pPr>
    </w:p>
    <w:p w:rsidR="00EA25C6" w:rsidRDefault="00EA25C6" w:rsidP="00B14E54">
      <w:pPr>
        <w:widowControl w:val="0"/>
        <w:jc w:val="left"/>
      </w:pPr>
      <w:r>
        <w:t>Introduced in the House on March 3, 2015</w:t>
      </w:r>
    </w:p>
    <w:p w:rsidR="00EA25C6" w:rsidRDefault="00EA25C6" w:rsidP="00B14E54">
      <w:pPr>
        <w:widowControl w:val="0"/>
        <w:jc w:val="left"/>
      </w:pPr>
      <w:r>
        <w:t>Introduced in the Senate on March 5, 2015</w:t>
      </w:r>
    </w:p>
    <w:p w:rsidR="00EA25C6" w:rsidRPr="00EA25C6" w:rsidRDefault="00EA25C6" w:rsidP="00B14E54">
      <w:pPr>
        <w:widowControl w:val="0"/>
        <w:jc w:val="left"/>
      </w:pPr>
      <w:r>
        <w:t xml:space="preserve">Currently residing in the Senate Committee on </w:t>
      </w:r>
      <w:r w:rsidRPr="00EA25C6">
        <w:rPr>
          <w:b/>
        </w:rPr>
        <w:t>Labor, Commerce and Industry</w:t>
      </w:r>
    </w:p>
    <w:p w:rsidR="00EA25C6" w:rsidRDefault="00EA25C6" w:rsidP="00B14E54">
      <w:pPr>
        <w:widowControl w:val="0"/>
        <w:jc w:val="left"/>
      </w:pPr>
    </w:p>
    <w:p w:rsidR="00B14E54" w:rsidRDefault="00B14E54" w:rsidP="00B14E54">
      <w:pPr>
        <w:widowControl w:val="0"/>
        <w:jc w:val="left"/>
      </w:pPr>
      <w:r>
        <w:t xml:space="preserve">Summary: </w:t>
      </w:r>
      <w:r w:rsidR="0022334C">
        <w:t>State Athletic Commission fees (D. No. 4500)</w:t>
      </w:r>
    </w:p>
    <w:p w:rsidR="00B14E54" w:rsidRDefault="00B14E54" w:rsidP="00B14E54">
      <w:pPr>
        <w:widowControl w:val="0"/>
        <w:jc w:val="left"/>
      </w:pPr>
    </w:p>
    <w:p w:rsidR="00B14E54" w:rsidRDefault="00B14E54" w:rsidP="00B14E54">
      <w:pPr>
        <w:widowControl w:val="0"/>
        <w:jc w:val="left"/>
      </w:pPr>
    </w:p>
    <w:p w:rsidR="00B14E54" w:rsidRDefault="00B14E54" w:rsidP="00B14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E54">
        <w:rPr>
          <w:b/>
        </w:rPr>
        <w:t>HISTORY OF LEGISLATIVE ACTIONS</w:t>
      </w:r>
    </w:p>
    <w:p w:rsidR="00B14E54" w:rsidRDefault="00B14E54" w:rsidP="00B14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4E54" w:rsidRPr="00B14E54" w:rsidRDefault="00B14E54" w:rsidP="00B14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E54">
        <w:rPr>
          <w:u w:val="single"/>
        </w:rPr>
        <w:tab/>
        <w:t>Date</w:t>
      </w:r>
      <w:r w:rsidRPr="00B14E54">
        <w:rPr>
          <w:u w:val="single"/>
        </w:rPr>
        <w:tab/>
        <w:t>Body</w:t>
      </w:r>
      <w:r w:rsidRPr="00B14E54">
        <w:rPr>
          <w:u w:val="single"/>
        </w:rPr>
        <w:tab/>
        <w:t>Action Description with journal page number</w:t>
      </w:r>
      <w:r w:rsidRPr="00B14E54">
        <w:rPr>
          <w:u w:val="single"/>
        </w:rPr>
        <w:tab/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2925D3">
        <w:t>Introduced, read</w:t>
      </w:r>
      <w:r>
        <w:t xml:space="preserve"> first time, placed on calendar </w:t>
      </w:r>
      <w:r w:rsidRPr="002925D3">
        <w:t>without reference (</w:t>
      </w:r>
      <w:hyperlink r:id="rId7" w:history="1">
        <w:r w:rsidRPr="00A94367">
          <w:rPr>
            <w:rStyle w:val="Hyperlink"/>
          </w:rPr>
          <w:t>House Journal</w:t>
        </w:r>
        <w:r w:rsidRPr="00A94367">
          <w:rPr>
            <w:rStyle w:val="Hyperlink"/>
          </w:rPr>
          <w:noBreakHyphen/>
          <w:t>page 17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2925D3">
        <w:t>Read second time (</w:t>
      </w:r>
      <w:hyperlink r:id="rId8" w:history="1">
        <w:r w:rsidRPr="00A94367">
          <w:rPr>
            <w:rStyle w:val="Hyperlink"/>
          </w:rPr>
          <w:t>House Journal</w:t>
        </w:r>
        <w:r w:rsidRPr="00A94367">
          <w:rPr>
            <w:rStyle w:val="Hyperlink"/>
          </w:rPr>
          <w:noBreakHyphen/>
          <w:t>page 47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2925D3">
        <w:t>Roll call Yeas</w:t>
      </w:r>
      <w:r>
        <w:noBreakHyphen/>
      </w:r>
      <w:r w:rsidRPr="002925D3">
        <w:t>103  Nays</w:t>
      </w:r>
      <w:r>
        <w:noBreakHyphen/>
      </w:r>
      <w:r w:rsidRPr="002925D3">
        <w:t>0 (</w:t>
      </w:r>
      <w:hyperlink r:id="rId9" w:history="1">
        <w:r w:rsidRPr="00A94367">
          <w:rPr>
            <w:rStyle w:val="Hyperlink"/>
          </w:rPr>
          <w:t>House Journal</w:t>
        </w:r>
        <w:r w:rsidRPr="00A94367">
          <w:rPr>
            <w:rStyle w:val="Hyperlink"/>
          </w:rPr>
          <w:noBreakHyphen/>
          <w:t>page 48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2925D3">
        <w:t>Rea</w:t>
      </w:r>
      <w:r>
        <w:t xml:space="preserve">d third time and sent to Senate </w:t>
      </w:r>
      <w:r w:rsidRPr="002925D3">
        <w:t>(</w:t>
      </w:r>
      <w:hyperlink r:id="rId10" w:history="1">
        <w:r w:rsidRPr="00A94367">
          <w:rPr>
            <w:rStyle w:val="Hyperlink"/>
          </w:rPr>
          <w:t>House Journal</w:t>
        </w:r>
        <w:r w:rsidRPr="00A94367">
          <w:rPr>
            <w:rStyle w:val="Hyperlink"/>
          </w:rPr>
          <w:noBreakHyphen/>
          <w:t>page 18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2925D3">
        <w:t>Introduced and read first time (</w:t>
      </w:r>
      <w:hyperlink r:id="rId11" w:history="1">
        <w:r w:rsidRPr="00A94367">
          <w:rPr>
            <w:rStyle w:val="Hyperlink"/>
          </w:rPr>
          <w:t>Senate Journal</w:t>
        </w:r>
        <w:r w:rsidRPr="00A94367">
          <w:rPr>
            <w:rStyle w:val="Hyperlink"/>
          </w:rPr>
          <w:noBreakHyphen/>
          <w:t>page 19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2925D3">
        <w:t>Referred to C</w:t>
      </w:r>
      <w:r>
        <w:t xml:space="preserve">ommittee on </w:t>
      </w:r>
      <w:r w:rsidRPr="002925D3">
        <w:rPr>
          <w:b/>
        </w:rPr>
        <w:t>Labor, Commerce and Industry</w:t>
      </w:r>
      <w:r w:rsidRPr="002925D3">
        <w:t xml:space="preserve"> (</w:t>
      </w:r>
      <w:hyperlink r:id="rId12" w:history="1">
        <w:r w:rsidRPr="00A94367">
          <w:rPr>
            <w:rStyle w:val="Hyperlink"/>
          </w:rPr>
          <w:t>Senate Journal</w:t>
        </w:r>
        <w:r w:rsidRPr="00A94367">
          <w:rPr>
            <w:rStyle w:val="Hyperlink"/>
          </w:rPr>
          <w:noBreakHyphen/>
          <w:t>page 19</w:t>
        </w:r>
      </w:hyperlink>
      <w:r w:rsidRPr="002925D3">
        <w:t>)</w:t>
      </w:r>
    </w:p>
    <w:p w:rsidR="00E60457" w:rsidRDefault="00E60457" w:rsidP="00E60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E54" w:rsidRDefault="00B14E54" w:rsidP="00B14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B14E54">
          <w:rPr>
            <w:rStyle w:val="Hyperlink"/>
          </w:rPr>
          <w:t>legislative information</w:t>
        </w:r>
      </w:hyperlink>
      <w:r>
        <w:t xml:space="preserve"> at the website</w:t>
      </w:r>
    </w:p>
    <w:p w:rsidR="00B14E54" w:rsidRDefault="00B14E54" w:rsidP="00B14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E54" w:rsidRPr="00B14E54" w:rsidRDefault="00B14E54" w:rsidP="00B14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E54" w:rsidRDefault="00B14E54" w:rsidP="00B14E54">
      <w:r w:rsidRPr="00B14E54">
        <w:rPr>
          <w:b/>
        </w:rPr>
        <w:t>VERSIONS OF THIS BILL</w:t>
      </w:r>
    </w:p>
    <w:p w:rsidR="00B14E54" w:rsidRDefault="00B14E54" w:rsidP="00B14E54"/>
    <w:p w:rsidR="00B14E54" w:rsidRDefault="00A94367" w:rsidP="00B14E54">
      <w:hyperlink r:id="rId14" w:history="1">
        <w:r w:rsidR="00B14E54">
          <w:rPr>
            <w:rStyle w:val="Hyperlink"/>
          </w:rPr>
          <w:t>3/3/2015</w:t>
        </w:r>
      </w:hyperlink>
    </w:p>
    <w:p w:rsidR="00B14E54" w:rsidRDefault="00A94367" w:rsidP="00B14E54">
      <w:hyperlink r:id="rId15" w:history="1">
        <w:r w:rsidR="006455DC" w:rsidRPr="006455DC">
          <w:rPr>
            <w:rStyle w:val="Hyperlink"/>
          </w:rPr>
          <w:t>3/3/2015-A</w:t>
        </w:r>
      </w:hyperlink>
    </w:p>
    <w:p w:rsidR="006455DC" w:rsidRDefault="006455DC" w:rsidP="00B14E54"/>
    <w:p w:rsidR="00B14E54" w:rsidRDefault="00B14E54" w:rsidP="00B14E54">
      <w:pPr>
        <w:sectPr w:rsidR="00B14E54" w:rsidSect="00B14E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Pr="0013762A" w:rsidRDefault="006455DC" w:rsidP="001376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3751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F06EB">
        <w:t>Medical, Military, Public and Municipal Affairs Committee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6455DC" w:rsidRPr="0013762A" w:rsidRDefault="006455DC" w:rsidP="0013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455DC" w:rsidSect="0013762A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Pr="00325348" w:rsidRDefault="006455DC" w:rsidP="0017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455DC" w:rsidRDefault="006455D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DC" w:rsidRDefault="00645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455DC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455DC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455DC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455DC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455DC" w:rsidRPr="00042B35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42B35">
        <w:t>The South Carolina Department of Labor, Licensing and Regulation proposes to amend Regulations 20</w:t>
      </w:r>
      <w:r w:rsidRPr="00042B35">
        <w:noBreakHyphen/>
        <w:t>4.10, 20</w:t>
      </w:r>
      <w:r w:rsidRPr="00042B35">
        <w:noBreakHyphen/>
        <w:t>23.11, 20</w:t>
      </w:r>
      <w:r w:rsidRPr="00042B35">
        <w:noBreakHyphen/>
        <w:t>24.10, and 20</w:t>
      </w:r>
      <w:r w:rsidRPr="00042B35">
        <w:noBreakHyphen/>
        <w:t>27.33 to remove the existing schedule of fees, cross</w:t>
      </w:r>
      <w:r w:rsidRPr="00042B35">
        <w:noBreakHyphen/>
        <w:t>reference the fees in their new location in Chapter 10, and include in the regulations a link to the Commission’s website where the fees will also appear.</w:t>
      </w:r>
    </w:p>
    <w:p w:rsidR="006455DC" w:rsidRPr="00042B35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55DC" w:rsidRPr="00042B35" w:rsidRDefault="006455DC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42B35">
        <w:t xml:space="preserve">A Notice of Drafting was published in the </w:t>
      </w:r>
      <w:r w:rsidRPr="00042B35">
        <w:rPr>
          <w:i/>
        </w:rPr>
        <w:t>State Register</w:t>
      </w:r>
      <w:r w:rsidRPr="00042B35">
        <w:t xml:space="preserve"> on September 26, 2014.</w:t>
      </w:r>
    </w:p>
    <w:p w:rsidR="006455DC" w:rsidRDefault="006455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4E54" w:rsidRDefault="00B14E54" w:rsidP="00645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14E54" w:rsidSect="0013762A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4B3" w:rsidRDefault="004054B3" w:rsidP="009F0C77">
      <w:r>
        <w:separator/>
      </w:r>
    </w:p>
  </w:endnote>
  <w:endnote w:type="continuationSeparator" w:id="0">
    <w:p w:rsidR="004054B3" w:rsidRDefault="004054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A12A3E-2809-4174-9959-A0ADC22ACFFA}"/>
    <w:embedBold r:id="rId2" w:fontKey="{6A5122CF-B23D-4635-A422-1D02E0474319}"/>
    <w:embedItalic r:id="rId3" w:fontKey="{B2423B4C-EA5A-43B4-9559-A134246B57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49FBF45-10EC-47C5-9A7D-49AD7DBC93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FD386F1-5A0A-4E9B-AB8C-712FC0DD06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F395D9-3803-4311-BBC7-467113D6C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5DC" w:rsidRPr="00175AE6" w:rsidRDefault="006455DC" w:rsidP="0017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[3751-</w:t>
    </w:r>
    <w:r>
      <w:fldChar w:fldCharType="begin"/>
    </w:r>
    <w:r>
      <w:instrText xml:space="preserve"> PAGE  \* MERGEFORMAT </w:instrText>
    </w:r>
    <w:r>
      <w:fldChar w:fldCharType="separate"/>
    </w:r>
    <w:r w:rsidR="00A9436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62A" w:rsidRPr="00175AE6" w:rsidRDefault="006455DC" w:rsidP="0017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4B3" w:rsidRDefault="004054B3" w:rsidP="009F0C77">
      <w:r>
        <w:separator/>
      </w:r>
    </w:p>
  </w:footnote>
  <w:footnote w:type="continuationSeparator" w:id="0">
    <w:p w:rsidR="004054B3" w:rsidRDefault="004054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1CZ15"/>
    <w:docVar w:name="CoverBillType" w:val="a"/>
    <w:docVar w:name="docpath" w:val="L:\Council\bills\DBS\31211CZ15.DOCX"/>
    <w:docVar w:name="dvBillNumber" w:val="37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054B3"/>
    <w:rsid w:val="00011869"/>
    <w:rsid w:val="00015CD6"/>
    <w:rsid w:val="00030172"/>
    <w:rsid w:val="00076A09"/>
    <w:rsid w:val="000C5CFE"/>
    <w:rsid w:val="000E1785"/>
    <w:rsid w:val="000F40FA"/>
    <w:rsid w:val="0010776B"/>
    <w:rsid w:val="00133E66"/>
    <w:rsid w:val="001435A3"/>
    <w:rsid w:val="00146ED3"/>
    <w:rsid w:val="00151044"/>
    <w:rsid w:val="00175AE6"/>
    <w:rsid w:val="001D08F2"/>
    <w:rsid w:val="001D525B"/>
    <w:rsid w:val="001D7F4F"/>
    <w:rsid w:val="00205238"/>
    <w:rsid w:val="0022334C"/>
    <w:rsid w:val="002321B6"/>
    <w:rsid w:val="00250967"/>
    <w:rsid w:val="002543C8"/>
    <w:rsid w:val="0025541D"/>
    <w:rsid w:val="00284AAE"/>
    <w:rsid w:val="002E5912"/>
    <w:rsid w:val="002F2DAF"/>
    <w:rsid w:val="00301B21"/>
    <w:rsid w:val="0031691A"/>
    <w:rsid w:val="00325348"/>
    <w:rsid w:val="0032732C"/>
    <w:rsid w:val="00336AD0"/>
    <w:rsid w:val="0037079A"/>
    <w:rsid w:val="003C4DAB"/>
    <w:rsid w:val="003D01E8"/>
    <w:rsid w:val="003E5288"/>
    <w:rsid w:val="003F6D79"/>
    <w:rsid w:val="004054B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5DC"/>
    <w:rsid w:val="0066624D"/>
    <w:rsid w:val="006913C9"/>
    <w:rsid w:val="0069470D"/>
    <w:rsid w:val="00734F00"/>
    <w:rsid w:val="00762A48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367"/>
    <w:rsid w:val="00A9741D"/>
    <w:rsid w:val="00AD4B17"/>
    <w:rsid w:val="00B14E54"/>
    <w:rsid w:val="00B412D4"/>
    <w:rsid w:val="00BE3C22"/>
    <w:rsid w:val="00C0345E"/>
    <w:rsid w:val="00C3483A"/>
    <w:rsid w:val="00C56D78"/>
    <w:rsid w:val="00C74E9D"/>
    <w:rsid w:val="00C82FD3"/>
    <w:rsid w:val="00C92819"/>
    <w:rsid w:val="00CC6B7B"/>
    <w:rsid w:val="00CD2089"/>
    <w:rsid w:val="00CD71BF"/>
    <w:rsid w:val="00D73A67"/>
    <w:rsid w:val="00D970A9"/>
    <w:rsid w:val="00DF3845"/>
    <w:rsid w:val="00E02C46"/>
    <w:rsid w:val="00E41911"/>
    <w:rsid w:val="00E60457"/>
    <w:rsid w:val="00E92EEF"/>
    <w:rsid w:val="00EA25C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88AAC-85F2-4062-9124-2E171803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D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D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4E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4-15.docx" TargetMode="External"/><Relationship Id="rId13" Type="http://schemas.openxmlformats.org/officeDocument/2006/relationships/hyperlink" Target="http://www.scstatehouse.gov/billsearch.php?billnumbers=3751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hyperlink" Target="file:///h:\SJ%20Archive\2015\03-05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05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751_20150303A.docx" TargetMode="External"/><Relationship Id="rId10" Type="http://schemas.openxmlformats.org/officeDocument/2006/relationships/hyperlink" Target="file:///h:\HJ%20Archive\2015\03-05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04-15.docx" TargetMode="External"/><Relationship Id="rId14" Type="http://schemas.openxmlformats.org/officeDocument/2006/relationships/hyperlink" Target="file:///p:\pprever\2015-16\3751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61225-7BD8-439A-AA7B-F3382689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456</Words>
  <Characters>2603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3751: State Athletic Commission fees (D. No. 4500) - South Carolina Legislature Online</dc:title>
  <dc:creator>DeirdreBrevardSmith</dc:creator>
  <cp:lastModifiedBy>N Cumfer</cp:lastModifiedBy>
  <cp:revision>2</cp:revision>
  <cp:lastPrinted>2015-02-25T17:09:00Z</cp:lastPrinted>
  <dcterms:created xsi:type="dcterms:W3CDTF">2016-12-02T18:19:00Z</dcterms:created>
  <dcterms:modified xsi:type="dcterms:W3CDTF">2016-12-02T18:19:00Z</dcterms:modified>
</cp:coreProperties>
</file>