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6DC" w:rsidRDefault="006046DC" w:rsidP="006046DC">
      <w:pPr>
        <w:widowControl w:val="0"/>
        <w:jc w:val="center"/>
      </w:pPr>
      <w:bookmarkStart w:id="0" w:name="_GoBack"/>
      <w:bookmarkEnd w:id="0"/>
      <w:r w:rsidRPr="006046DC">
        <w:rPr>
          <w:b/>
        </w:rPr>
        <w:t>South Carolina General Assembly</w:t>
      </w:r>
    </w:p>
    <w:p w:rsidR="006046DC" w:rsidRDefault="006046DC" w:rsidP="006046DC">
      <w:pPr>
        <w:widowControl w:val="0"/>
        <w:jc w:val="center"/>
      </w:pPr>
      <w:r>
        <w:t>121st Session, 2015-2016</w:t>
      </w:r>
    </w:p>
    <w:p w:rsidR="006046DC" w:rsidRDefault="006046DC" w:rsidP="006046DC">
      <w:pPr>
        <w:widowControl w:val="0"/>
        <w:jc w:val="left"/>
      </w:pPr>
    </w:p>
    <w:p w:rsidR="006046DC" w:rsidRDefault="006046DC" w:rsidP="006046DC">
      <w:pPr>
        <w:widowControl w:val="0"/>
        <w:jc w:val="left"/>
        <w:rPr>
          <w:b/>
        </w:rPr>
      </w:pPr>
      <w:r w:rsidRPr="006046DC">
        <w:rPr>
          <w:b/>
        </w:rPr>
        <w:t>H. 3955</w:t>
      </w:r>
    </w:p>
    <w:p w:rsidR="006046DC" w:rsidRDefault="006046DC" w:rsidP="006046DC">
      <w:pPr>
        <w:widowControl w:val="0"/>
        <w:jc w:val="left"/>
        <w:rPr>
          <w:b/>
        </w:rPr>
      </w:pPr>
    </w:p>
    <w:p w:rsidR="006046DC" w:rsidRDefault="006046DC" w:rsidP="006046DC">
      <w:pPr>
        <w:widowControl w:val="0"/>
        <w:jc w:val="left"/>
      </w:pPr>
      <w:r w:rsidRPr="006046DC">
        <w:rPr>
          <w:b/>
        </w:rPr>
        <w:t>STATUS INFORMATION</w:t>
      </w:r>
    </w:p>
    <w:p w:rsidR="006046DC" w:rsidRDefault="006046DC" w:rsidP="006046DC">
      <w:pPr>
        <w:widowControl w:val="0"/>
        <w:jc w:val="left"/>
      </w:pPr>
    </w:p>
    <w:p w:rsidR="006046DC" w:rsidRDefault="006046DC" w:rsidP="006046DC">
      <w:pPr>
        <w:widowControl w:val="0"/>
        <w:jc w:val="left"/>
      </w:pPr>
      <w:r>
        <w:t>House Resolution</w:t>
      </w:r>
    </w:p>
    <w:p w:rsidR="006046DC" w:rsidRDefault="006046DC" w:rsidP="006046DC">
      <w:pPr>
        <w:widowControl w:val="0"/>
        <w:jc w:val="left"/>
      </w:pPr>
      <w:r>
        <w:t>Sponsors: Reps. Bannister, Allison, Bedingfield, Burns, Chumley, Dillard, Hamilton, Henderson, Loftis, Nanney, Putnam, Robinson</w:t>
      </w:r>
      <w:r>
        <w:noBreakHyphen/>
        <w:t>Simpson, G.R. Smith, Stringer, Willis, Alexander, Anderson, Anthony, Atwater, Bales, Ballentine, Bamberg, Bernstein, Bingham, Bowers, Bradley, Brannon, G.A. Brown, R.L. Brown, Clary, Clemmons, Clyburn, Cobb</w:t>
      </w:r>
      <w:r>
        <w:noBreakHyphen/>
        <w:t>Hunter, Cole, Collins, Corley, H.A. Crawford, Crosby, Daning, Delleney, Douglas, Duckworth, Erickson, Felder, Finlay, Forrester, Funderburk, Gagnon, Gambrell, George, Gilliard, Goldfinch, Govan, Hardee, Hardwick, Hart, Hayes, Henegan, Herbkersman, Hicks, Hill, Hiott, Hixon, Hodges, Horne, Hosey, Howard, Huggins, Jefferson, Johnson, Kennedy, King, Kirby, Knight, Limehouse, Long, Lowe, Lucas, Mack, McCoy, McEachern, McKnight, M.S. McLeod, W.J. McLeod, Merrill, Mitchell, D.C. Moss, V.S. Moss, Murphy, Neal, Newton, Norman, Norrell, Ott, Parks, Pitts, Pope, Quinn, Ridgeway, Riley, Rivers, Rutherford, Ryhal, Sandifer, Simrill, G.M. Smith, J.E. Smith, Sottile, Southard, Spires, Stavrinakis, Tallon, Taylor, Thayer, Tinkler, Toole, Weeks, Wells, Whipper, White, Whitmire, Williams and Yow</w:t>
      </w:r>
    </w:p>
    <w:p w:rsidR="006046DC" w:rsidRDefault="006046DC" w:rsidP="006046DC">
      <w:pPr>
        <w:widowControl w:val="0"/>
        <w:jc w:val="left"/>
      </w:pPr>
      <w:r>
        <w:t>Document Path: l:\council\bills\gm\24336vr15.docx</w:t>
      </w:r>
    </w:p>
    <w:p w:rsidR="006046DC" w:rsidRDefault="006046DC" w:rsidP="006046DC">
      <w:pPr>
        <w:widowControl w:val="0"/>
        <w:jc w:val="left"/>
      </w:pPr>
    </w:p>
    <w:p w:rsidR="006046DC" w:rsidRDefault="006046DC" w:rsidP="006046DC">
      <w:pPr>
        <w:widowControl w:val="0"/>
        <w:jc w:val="left"/>
      </w:pPr>
      <w:r>
        <w:t>Introduced in the House on April 14, 2015</w:t>
      </w:r>
    </w:p>
    <w:p w:rsidR="006046DC" w:rsidRDefault="006046DC" w:rsidP="006046DC">
      <w:pPr>
        <w:widowControl w:val="0"/>
        <w:jc w:val="left"/>
      </w:pPr>
      <w:r>
        <w:t>Adopted by the House on April 14, 2015</w:t>
      </w:r>
    </w:p>
    <w:p w:rsidR="006046DC" w:rsidRDefault="006046DC" w:rsidP="006046DC">
      <w:pPr>
        <w:widowControl w:val="0"/>
        <w:jc w:val="left"/>
      </w:pPr>
    </w:p>
    <w:p w:rsidR="006046DC" w:rsidRDefault="006046DC" w:rsidP="006046DC">
      <w:pPr>
        <w:widowControl w:val="0"/>
        <w:jc w:val="left"/>
      </w:pPr>
      <w:r>
        <w:t xml:space="preserve">Summary: </w:t>
      </w:r>
      <w:r w:rsidR="008413B8">
        <w:t>Christ Church Episcopal School Championship Teams</w:t>
      </w:r>
    </w:p>
    <w:p w:rsidR="006046DC" w:rsidRDefault="006046DC" w:rsidP="006046DC">
      <w:pPr>
        <w:widowControl w:val="0"/>
        <w:jc w:val="left"/>
      </w:pPr>
    </w:p>
    <w:p w:rsidR="006046DC" w:rsidRDefault="006046DC" w:rsidP="006046DC">
      <w:pPr>
        <w:widowControl w:val="0"/>
        <w:jc w:val="left"/>
      </w:pPr>
    </w:p>
    <w:p w:rsidR="006046DC" w:rsidRDefault="006046DC" w:rsidP="006046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6DC">
        <w:rPr>
          <w:b/>
        </w:rPr>
        <w:t>HISTORY OF LEGISLATIVE ACTIONS</w:t>
      </w:r>
    </w:p>
    <w:p w:rsidR="006046DC" w:rsidRDefault="006046DC" w:rsidP="006046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46DC" w:rsidRPr="006046DC" w:rsidRDefault="006046DC" w:rsidP="006046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6DC">
        <w:rPr>
          <w:u w:val="single"/>
        </w:rPr>
        <w:tab/>
        <w:t>Date</w:t>
      </w:r>
      <w:r w:rsidRPr="006046DC">
        <w:rPr>
          <w:u w:val="single"/>
        </w:rPr>
        <w:tab/>
        <w:t>Body</w:t>
      </w:r>
      <w:r w:rsidRPr="006046DC">
        <w:rPr>
          <w:u w:val="single"/>
        </w:rPr>
        <w:tab/>
        <w:t>Action Description with journal page number</w:t>
      </w:r>
      <w:r w:rsidRPr="006046DC">
        <w:rPr>
          <w:u w:val="single"/>
        </w:rPr>
        <w:tab/>
      </w:r>
    </w:p>
    <w:p w:rsidR="00D70B41" w:rsidRDefault="00D70B41" w:rsidP="00D70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6F01EF">
        <w:t>Introduced and adopted (</w:t>
      </w:r>
      <w:hyperlink r:id="rId7" w:history="1">
        <w:r w:rsidRPr="00C87C09">
          <w:rPr>
            <w:rStyle w:val="Hyperlink"/>
          </w:rPr>
          <w:t>House Journal</w:t>
        </w:r>
        <w:r w:rsidRPr="00C87C09">
          <w:rPr>
            <w:rStyle w:val="Hyperlink"/>
          </w:rPr>
          <w:noBreakHyphen/>
          <w:t>page 24</w:t>
        </w:r>
      </w:hyperlink>
      <w:r w:rsidRPr="006F01EF">
        <w:t>)</w:t>
      </w:r>
    </w:p>
    <w:p w:rsidR="00D70B41" w:rsidRDefault="00D70B41" w:rsidP="00D70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6DC" w:rsidRDefault="006046DC" w:rsidP="00604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046DC">
          <w:rPr>
            <w:rStyle w:val="Hyperlink"/>
          </w:rPr>
          <w:t>legislative information</w:t>
        </w:r>
      </w:hyperlink>
      <w:r>
        <w:t xml:space="preserve"> at the website</w:t>
      </w:r>
    </w:p>
    <w:p w:rsidR="006046DC" w:rsidRDefault="006046DC" w:rsidP="00604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6DC" w:rsidRPr="006046DC" w:rsidRDefault="006046DC" w:rsidP="00604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6DC" w:rsidRDefault="006046DC" w:rsidP="006046DC">
      <w:r w:rsidRPr="006046DC">
        <w:rPr>
          <w:b/>
        </w:rPr>
        <w:t>VERSIONS OF THIS BILL</w:t>
      </w:r>
    </w:p>
    <w:p w:rsidR="006046DC" w:rsidRDefault="006046DC" w:rsidP="006046DC"/>
    <w:p w:rsidR="006046DC" w:rsidRDefault="00C87C09" w:rsidP="006046DC">
      <w:hyperlink r:id="rId9" w:history="1">
        <w:r w:rsidR="006046DC">
          <w:rPr>
            <w:rStyle w:val="Hyperlink"/>
          </w:rPr>
          <w:t>4/14/2015</w:t>
        </w:r>
      </w:hyperlink>
    </w:p>
    <w:p w:rsidR="006046DC" w:rsidRDefault="006046DC" w:rsidP="006046DC"/>
    <w:p w:rsidR="006046DC" w:rsidRDefault="006046DC" w:rsidP="006046DC">
      <w:pPr>
        <w:sectPr w:rsidR="006046DC" w:rsidSect="006046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7369" w:rsidRDefault="005A73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7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29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63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932A0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EPISCOPAL SCHOOL CHAMPIONSHIP</w:t>
      </w:r>
      <w:r>
        <w:t xml:space="preserve"> TEAMS OF GREENVILLE COUNTY WITH THE TEAM</w:t>
      </w:r>
      <w:r w:rsidR="0067516D">
        <w:t xml:space="preserve">S’ </w:t>
      </w:r>
      <w:r>
        <w:t>COACHES AND SCHOOL OFFICIALS, AT A DATE AND TIME TO BE DETERMINED BY THE SPEAKER, FOR THE PURPOSE OF BEING RECOGNIZED AND COMMENDED FOR CAPTURING THEIR RESPECTIVE 2014</w:t>
      </w:r>
      <w:r>
        <w:noBreakHyphen/>
        <w:t>2015 SOUTH CAROLINA STATE CHAMPIONSHIP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29DA" w:rsidRDefault="00772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29DA" w:rsidRDefault="00772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9DA" w:rsidRDefault="007729DA" w:rsidP="004E6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63B8">
        <w:t xml:space="preserve"> the privilege of the floor of the South Carolina House of Representatives be extended to the </w:t>
      </w:r>
      <w:r w:rsidR="004E63B8" w:rsidRPr="00932A0E">
        <w:rPr>
          <w:color w:val="000000" w:themeColor="text1"/>
          <w:u w:color="000000" w:themeColor="text1"/>
        </w:rPr>
        <w:t>Christ Church</w:t>
      </w:r>
      <w:r w:rsidR="004E63B8">
        <w:rPr>
          <w:color w:val="000000" w:themeColor="text1"/>
          <w:u w:color="000000" w:themeColor="text1"/>
        </w:rPr>
        <w:t xml:space="preserve"> Episcopal School</w:t>
      </w:r>
      <w:r w:rsidR="004E63B8">
        <w:t xml:space="preserve"> championship teams of Greenville County with the team</w:t>
      </w:r>
      <w:r w:rsidR="0067516D">
        <w:t>s’</w:t>
      </w:r>
      <w:r w:rsidR="004E63B8">
        <w:t xml:space="preserve"> coaches and school officials, at a date and time to be determined by the Speaker, for the purpose of being recognized and commended for capturing their respective 2014</w:t>
      </w:r>
      <w:r w:rsidR="004E63B8">
        <w:noBreakHyphen/>
        <w:t>2015 South Carolina State Championship titles.</w:t>
      </w:r>
    </w:p>
    <w:p w:rsidR="008655B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046DC" w:rsidRDefault="006046DC" w:rsidP="006046DC">
      <w:pPr>
        <w:suppressAutoHyphens/>
      </w:pPr>
    </w:p>
    <w:sectPr w:rsidR="006046DC" w:rsidSect="006046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9DA" w:rsidRDefault="007729DA" w:rsidP="009F0C77">
      <w:r>
        <w:separator/>
      </w:r>
    </w:p>
  </w:endnote>
  <w:endnote w:type="continuationSeparator" w:id="0">
    <w:p w:rsidR="007729DA" w:rsidRDefault="007729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8812BB-6CE9-4701-AD35-FB056B386235}"/>
    <w:embedBold r:id="rId2" w:fontKey="{F364A974-49BA-46E4-83ED-729D0E1DDE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8CE731-D8FF-4D7B-8CBA-B1957DEF20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CA8056-57DF-41B1-82D7-0C361ABDF7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12C4FD-1505-48E1-802D-B04AF51CEA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6DC" w:rsidRPr="005A7369" w:rsidRDefault="006046DC" w:rsidP="005A73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7C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9DA" w:rsidRDefault="007729DA" w:rsidP="009F0C77">
      <w:r>
        <w:separator/>
      </w:r>
    </w:p>
  </w:footnote>
  <w:footnote w:type="continuationSeparator" w:id="0">
    <w:p w:rsidR="007729DA" w:rsidRDefault="007729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6VR15"/>
    <w:docVar w:name="CoverBillType" w:val="r"/>
    <w:docVar w:name="docpath" w:val="L:\Council\bills\GM\24336VR15.DOCX"/>
    <w:docVar w:name="dvBillNumber" w:val="39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29DA"/>
    <w:rsid w:val="00011869"/>
    <w:rsid w:val="00015CD6"/>
    <w:rsid w:val="000E1785"/>
    <w:rsid w:val="000F40FA"/>
    <w:rsid w:val="000F69C8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57E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3B8"/>
    <w:rsid w:val="004E7D54"/>
    <w:rsid w:val="005273C6"/>
    <w:rsid w:val="00530A69"/>
    <w:rsid w:val="00545593"/>
    <w:rsid w:val="00577C6C"/>
    <w:rsid w:val="005A7369"/>
    <w:rsid w:val="005C2FE2"/>
    <w:rsid w:val="005E2BC9"/>
    <w:rsid w:val="006046DC"/>
    <w:rsid w:val="00605102"/>
    <w:rsid w:val="006215AA"/>
    <w:rsid w:val="0067516D"/>
    <w:rsid w:val="006913C9"/>
    <w:rsid w:val="0069470D"/>
    <w:rsid w:val="00734F00"/>
    <w:rsid w:val="007729DA"/>
    <w:rsid w:val="007A70AE"/>
    <w:rsid w:val="00830BF8"/>
    <w:rsid w:val="008362E8"/>
    <w:rsid w:val="008413B8"/>
    <w:rsid w:val="008655B1"/>
    <w:rsid w:val="008A1768"/>
    <w:rsid w:val="008A178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7C09"/>
    <w:rsid w:val="00C90DF8"/>
    <w:rsid w:val="00C92819"/>
    <w:rsid w:val="00CC6B7B"/>
    <w:rsid w:val="00CD2089"/>
    <w:rsid w:val="00D70B41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2266D8-294A-482E-90A3-7D218D5B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3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3B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46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55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8D4D4-8D57-4246-8C70-030D4BE73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413</Words>
  <Characters>2356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3955: Christ Church Episcopal School Championship Teams - South Carolina Legislature Online</dc:title>
  <dc:creator>Gail Pinckney Moore</dc:creator>
  <cp:lastModifiedBy>N Cumfer</cp:lastModifiedBy>
  <cp:revision>2</cp:revision>
  <cp:lastPrinted>2015-03-31T15:47:00Z</cp:lastPrinted>
  <dcterms:created xsi:type="dcterms:W3CDTF">2016-12-02T18:32:00Z</dcterms:created>
  <dcterms:modified xsi:type="dcterms:W3CDTF">2016-12-02T18:32:00Z</dcterms:modified>
</cp:coreProperties>
</file>