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915" w:rsidRDefault="00A21915" w:rsidP="00A21915">
      <w:pPr>
        <w:widowControl w:val="0"/>
        <w:jc w:val="center"/>
      </w:pPr>
      <w:bookmarkStart w:id="0" w:name="_GoBack"/>
      <w:bookmarkEnd w:id="0"/>
      <w:r w:rsidRPr="00A21915">
        <w:rPr>
          <w:b/>
        </w:rPr>
        <w:t>South Carolina General Assembly</w:t>
      </w:r>
    </w:p>
    <w:p w:rsidR="00A21915" w:rsidRDefault="00A21915" w:rsidP="00A21915">
      <w:pPr>
        <w:widowControl w:val="0"/>
        <w:jc w:val="center"/>
      </w:pPr>
      <w:r>
        <w:t>121st Session, 2015-2016</w:t>
      </w:r>
    </w:p>
    <w:p w:rsidR="00A21915" w:rsidRDefault="00A21915" w:rsidP="00A21915">
      <w:pPr>
        <w:widowControl w:val="0"/>
        <w:jc w:val="left"/>
      </w:pPr>
    </w:p>
    <w:p w:rsidR="00A21915" w:rsidRDefault="00A21915" w:rsidP="00A21915">
      <w:pPr>
        <w:widowControl w:val="0"/>
        <w:jc w:val="left"/>
        <w:rPr>
          <w:b/>
        </w:rPr>
      </w:pPr>
      <w:r w:rsidRPr="00A21915">
        <w:rPr>
          <w:b/>
        </w:rPr>
        <w:t>H. 4064</w:t>
      </w:r>
    </w:p>
    <w:p w:rsidR="00A21915" w:rsidRDefault="00A21915" w:rsidP="00A21915">
      <w:pPr>
        <w:widowControl w:val="0"/>
        <w:jc w:val="left"/>
        <w:rPr>
          <w:b/>
        </w:rPr>
      </w:pPr>
    </w:p>
    <w:p w:rsidR="00A21915" w:rsidRDefault="00A21915" w:rsidP="00A21915">
      <w:pPr>
        <w:widowControl w:val="0"/>
        <w:jc w:val="left"/>
      </w:pPr>
      <w:r w:rsidRPr="00A21915">
        <w:rPr>
          <w:b/>
        </w:rPr>
        <w:t>STATUS INFORMATION</w:t>
      </w:r>
    </w:p>
    <w:p w:rsidR="00A21915" w:rsidRDefault="00A21915" w:rsidP="00A21915">
      <w:pPr>
        <w:widowControl w:val="0"/>
        <w:jc w:val="left"/>
      </w:pPr>
    </w:p>
    <w:p w:rsidR="00A21915" w:rsidRDefault="00A21915" w:rsidP="00A21915">
      <w:pPr>
        <w:widowControl w:val="0"/>
        <w:jc w:val="left"/>
      </w:pPr>
      <w:r>
        <w:t>House Resolution</w:t>
      </w:r>
    </w:p>
    <w:p w:rsidR="00A21915" w:rsidRDefault="00A21915" w:rsidP="00A21915">
      <w:pPr>
        <w:widowControl w:val="0"/>
        <w:jc w:val="left"/>
      </w:pPr>
      <w:r>
        <w:t>Sponsors: Reps. McCoy, Mack, Sottile, Crosby,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Southard, Spires, Stavrinakis, Stringer, Tallon, Taylor, Thayer, Tinkler, Toole, Weeks, Wells, Whipper, White, Whitmire, Williams, Willis and Yow</w:t>
      </w:r>
    </w:p>
    <w:p w:rsidR="00A21915" w:rsidRDefault="00A21915" w:rsidP="00A21915">
      <w:pPr>
        <w:widowControl w:val="0"/>
        <w:jc w:val="left"/>
      </w:pPr>
      <w:r>
        <w:t>Document Path: l:\council\bills\rm\1236zw15.docx</w:t>
      </w:r>
    </w:p>
    <w:p w:rsidR="00A21915" w:rsidRDefault="00A21915" w:rsidP="00A21915">
      <w:pPr>
        <w:widowControl w:val="0"/>
        <w:jc w:val="left"/>
      </w:pPr>
    </w:p>
    <w:p w:rsidR="00A21915" w:rsidRDefault="00A21915" w:rsidP="00A21915">
      <w:pPr>
        <w:widowControl w:val="0"/>
        <w:jc w:val="left"/>
      </w:pPr>
      <w:r>
        <w:t>Introduced in the House on April 28, 2015</w:t>
      </w:r>
    </w:p>
    <w:p w:rsidR="00A21915" w:rsidRDefault="00A21915" w:rsidP="00A21915">
      <w:pPr>
        <w:widowControl w:val="0"/>
        <w:jc w:val="left"/>
      </w:pPr>
      <w:r>
        <w:t>Adopted by the House on April 28, 2015</w:t>
      </w:r>
    </w:p>
    <w:p w:rsidR="00A21915" w:rsidRDefault="00A21915" w:rsidP="00A21915">
      <w:pPr>
        <w:widowControl w:val="0"/>
        <w:jc w:val="left"/>
      </w:pPr>
    </w:p>
    <w:p w:rsidR="00A21915" w:rsidRDefault="00A21915" w:rsidP="00A21915">
      <w:pPr>
        <w:widowControl w:val="0"/>
        <w:jc w:val="left"/>
      </w:pPr>
      <w:r>
        <w:t xml:space="preserve">Summary: </w:t>
      </w:r>
      <w:r w:rsidR="00B32F9D">
        <w:t>Coach Tom Hatley</w:t>
      </w:r>
    </w:p>
    <w:p w:rsidR="00A21915" w:rsidRDefault="00A21915" w:rsidP="00A21915">
      <w:pPr>
        <w:widowControl w:val="0"/>
        <w:jc w:val="left"/>
      </w:pPr>
    </w:p>
    <w:p w:rsidR="00A21915" w:rsidRDefault="00A21915" w:rsidP="00A21915">
      <w:pPr>
        <w:widowControl w:val="0"/>
        <w:jc w:val="left"/>
      </w:pPr>
    </w:p>
    <w:p w:rsidR="00A21915" w:rsidRDefault="00A21915" w:rsidP="00A21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1915">
        <w:rPr>
          <w:b/>
        </w:rPr>
        <w:t>HISTORY OF LEGISLATIVE ACTIONS</w:t>
      </w:r>
    </w:p>
    <w:p w:rsidR="00A21915" w:rsidRDefault="00A21915" w:rsidP="00A21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1915" w:rsidRPr="00A21915" w:rsidRDefault="00A21915" w:rsidP="00A21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1915">
        <w:rPr>
          <w:u w:val="single"/>
        </w:rPr>
        <w:tab/>
        <w:t>Date</w:t>
      </w:r>
      <w:r w:rsidRPr="00A21915">
        <w:rPr>
          <w:u w:val="single"/>
        </w:rPr>
        <w:tab/>
        <w:t>Body</w:t>
      </w:r>
      <w:r w:rsidRPr="00A21915">
        <w:rPr>
          <w:u w:val="single"/>
        </w:rPr>
        <w:tab/>
        <w:t>Action Description with journal page number</w:t>
      </w:r>
      <w:r w:rsidRPr="00A21915">
        <w:rPr>
          <w:u w:val="single"/>
        </w:rPr>
        <w:tab/>
      </w:r>
    </w:p>
    <w:p w:rsidR="007D371E" w:rsidRDefault="007D371E" w:rsidP="007D3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DD1EA0">
        <w:t>Introduced and adopted (</w:t>
      </w:r>
      <w:hyperlink r:id="rId7" w:history="1">
        <w:r w:rsidRPr="00646759">
          <w:rPr>
            <w:rStyle w:val="Hyperlink"/>
          </w:rPr>
          <w:t>House Journal</w:t>
        </w:r>
        <w:r w:rsidRPr="00646759">
          <w:rPr>
            <w:rStyle w:val="Hyperlink"/>
          </w:rPr>
          <w:noBreakHyphen/>
          <w:t>page 5</w:t>
        </w:r>
      </w:hyperlink>
      <w:r w:rsidRPr="00DD1EA0">
        <w:t>)</w:t>
      </w:r>
    </w:p>
    <w:p w:rsidR="007D371E" w:rsidRDefault="007D371E" w:rsidP="007D3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1915" w:rsidRDefault="00A21915" w:rsidP="00A2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21915">
          <w:rPr>
            <w:rStyle w:val="Hyperlink"/>
          </w:rPr>
          <w:t>legislative information</w:t>
        </w:r>
      </w:hyperlink>
      <w:r>
        <w:t xml:space="preserve"> at the website</w:t>
      </w:r>
    </w:p>
    <w:p w:rsidR="00A21915" w:rsidRDefault="00A21915" w:rsidP="00A2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1915" w:rsidRPr="00A21915" w:rsidRDefault="00A21915" w:rsidP="00A21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1915" w:rsidRDefault="00A21915" w:rsidP="00A21915">
      <w:r w:rsidRPr="00A21915">
        <w:rPr>
          <w:b/>
        </w:rPr>
        <w:t>VERSIONS OF THIS BILL</w:t>
      </w:r>
    </w:p>
    <w:p w:rsidR="00A21915" w:rsidRDefault="00A21915" w:rsidP="00A21915"/>
    <w:p w:rsidR="00A21915" w:rsidRDefault="00646759" w:rsidP="00A21915">
      <w:hyperlink r:id="rId9" w:history="1">
        <w:r w:rsidR="00A21915">
          <w:rPr>
            <w:rStyle w:val="Hyperlink"/>
          </w:rPr>
          <w:t>4/28/2015</w:t>
        </w:r>
      </w:hyperlink>
    </w:p>
    <w:p w:rsidR="00A21915" w:rsidRDefault="00A21915" w:rsidP="00A21915"/>
    <w:p w:rsidR="00A21915" w:rsidRDefault="00A21915" w:rsidP="00A21915">
      <w:pPr>
        <w:sectPr w:rsidR="00A21915" w:rsidSect="00A219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052A" w:rsidRDefault="00C905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2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10F" w:rsidRDefault="00310D1A" w:rsidP="00433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742F1">
        <w:t xml:space="preserve">HONOR AND </w:t>
      </w:r>
      <w:r w:rsidR="0043310F">
        <w:t>CONGRATULAT</w:t>
      </w:r>
      <w:r w:rsidR="00882B7C">
        <w:t xml:space="preserve">E </w:t>
      </w:r>
      <w:r w:rsidR="008129EA">
        <w:t xml:space="preserve">HEAD </w:t>
      </w:r>
      <w:r w:rsidR="0043310F">
        <w:t xml:space="preserve">COACH </w:t>
      </w:r>
      <w:r w:rsidR="00E742F1">
        <w:t xml:space="preserve">TOM HATLEY OF JAMES ISLAND CHARTER HIGH SCHOOL </w:t>
      </w:r>
      <w:r w:rsidR="0043310F">
        <w:t xml:space="preserve">ON </w:t>
      </w:r>
      <w:r w:rsidR="00E742F1">
        <w:t xml:space="preserve">ACHIEVING HIS 500TH CAREER </w:t>
      </w:r>
      <w:r w:rsidR="00DE7BC9">
        <w:t>VICTORY</w:t>
      </w:r>
      <w:r w:rsidR="00E742F1">
        <w:t xml:space="preserve"> </w:t>
      </w:r>
      <w:r w:rsidR="00C33D20">
        <w:t xml:space="preserve">AS A BASEBALL COACH </w:t>
      </w:r>
      <w:r w:rsidR="00E742F1">
        <w:t>AND TO WISH HIM MUCH CONTINUED SUCCESS IN DAYS TO COME</w:t>
      </w:r>
      <w:r w:rsidR="0043310F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1E9C" w:rsidRDefault="00302349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</w:t>
      </w:r>
      <w:r w:rsidR="008129EA">
        <w:t xml:space="preserve">Head </w:t>
      </w:r>
      <w:r>
        <w:t>Coach T</w:t>
      </w:r>
      <w:r w:rsidR="00761E9C">
        <w:t xml:space="preserve">om Hatley of James Island Charter High School recently captured his 500th career win as a baseball coach, all </w:t>
      </w:r>
      <w:r w:rsidR="00525F39">
        <w:t>five hundred o</w:t>
      </w:r>
      <w:r w:rsidR="00761E9C">
        <w:t>f th</w:t>
      </w:r>
      <w:r w:rsidR="00D82490">
        <w:t xml:space="preserve">ose wins </w:t>
      </w:r>
      <w:r w:rsidR="00B66E84">
        <w:t xml:space="preserve">being </w:t>
      </w:r>
      <w:r w:rsidR="00D82490">
        <w:t xml:space="preserve">for </w:t>
      </w:r>
      <w:r w:rsidR="00761E9C">
        <w:t>James Island; and</w:t>
      </w:r>
    </w:p>
    <w:p w:rsidR="00761E9C" w:rsidRDefault="00761E9C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9C" w:rsidRDefault="00761E9C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</w:t>
      </w:r>
      <w:r w:rsidR="00302349">
        <w:t xml:space="preserve">oach </w:t>
      </w:r>
      <w:r>
        <w:t>Hatley</w:t>
      </w:r>
      <w:r w:rsidR="00302349">
        <w:t xml:space="preserve"> </w:t>
      </w:r>
      <w:r w:rsidR="00DE7BC9">
        <w:t>earned this distinction</w:t>
      </w:r>
      <w:r>
        <w:t xml:space="preserve"> </w:t>
      </w:r>
      <w:r w:rsidR="00FD12E0">
        <w:t>at</w:t>
      </w:r>
      <w:r>
        <w:t xml:space="preserve"> the Trojans</w:t>
      </w:r>
      <w:r w:rsidR="008A36B6" w:rsidRPr="008A36B6">
        <w:t>’</w:t>
      </w:r>
      <w:r>
        <w:t xml:space="preserve"> </w:t>
      </w:r>
      <w:r w:rsidR="0026601B">
        <w:t>12</w:t>
      </w:r>
      <w:r w:rsidR="008A36B6">
        <w:noBreakHyphen/>
      </w:r>
      <w:r w:rsidR="0026601B">
        <w:t xml:space="preserve">2 </w:t>
      </w:r>
      <w:r>
        <w:t>defeat of Goose Creek on Monday night, April 20, 2015</w:t>
      </w:r>
      <w:r w:rsidR="007F61F0">
        <w:t>. He g</w:t>
      </w:r>
      <w:r w:rsidR="0054352A">
        <w:t>ives</w:t>
      </w:r>
      <w:r w:rsidR="007F61F0">
        <w:t xml:space="preserve"> full credit to his team, his assistant coaches, and the James Island baseball community for his success</w:t>
      </w:r>
      <w:r>
        <w:t>; and</w:t>
      </w:r>
    </w:p>
    <w:p w:rsidR="00761E9C" w:rsidRDefault="00761E9C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349" w:rsidRDefault="00DD4FAB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thirty</w:t>
      </w:r>
      <w:r w:rsidR="008A36B6">
        <w:noBreakHyphen/>
      </w:r>
      <w:r>
        <w:t xml:space="preserve">second season as baseball coach, Tom Hatley has turned in a remarkable performance record that </w:t>
      </w:r>
      <w:r w:rsidR="00B37DC8">
        <w:t xml:space="preserve">recently </w:t>
      </w:r>
      <w:r w:rsidR="00130F5D">
        <w:t xml:space="preserve">has </w:t>
      </w:r>
      <w:r w:rsidR="00B37DC8">
        <w:t>expanded to in</w:t>
      </w:r>
      <w:r w:rsidR="00130F5D">
        <w:t xml:space="preserve">clude </w:t>
      </w:r>
      <w:r w:rsidR="00B37DC8">
        <w:t>the</w:t>
      </w:r>
      <w:r w:rsidR="00130F5D">
        <w:t xml:space="preserve"> </w:t>
      </w:r>
      <w:r w:rsidR="002D238B">
        <w:t xml:space="preserve">2015 </w:t>
      </w:r>
      <w:r>
        <w:t>Region 7</w:t>
      </w:r>
      <w:r w:rsidR="008A36B6">
        <w:noBreakHyphen/>
      </w:r>
      <w:r>
        <w:t>AAAA</w:t>
      </w:r>
      <w:r w:rsidR="00130F5D">
        <w:t xml:space="preserve"> championship; and</w:t>
      </w:r>
    </w:p>
    <w:p w:rsidR="00130F5D" w:rsidRDefault="00130F5D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5D" w:rsidRDefault="00130F5D" w:rsidP="00130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F2DD4">
        <w:t xml:space="preserve">over the years, </w:t>
      </w:r>
      <w:r>
        <w:t xml:space="preserve">Coach </w:t>
      </w:r>
      <w:r w:rsidRPr="00F330C2">
        <w:rPr>
          <w:color w:val="000000" w:themeColor="text1"/>
          <w:u w:color="000000" w:themeColor="text1"/>
        </w:rPr>
        <w:t xml:space="preserve">Hatley has guided James Island to three state finals (1994, 1996, 1999), winning Class AAA state </w:t>
      </w:r>
      <w:r>
        <w:rPr>
          <w:color w:val="000000" w:themeColor="text1"/>
          <w:u w:color="000000" w:themeColor="text1"/>
        </w:rPr>
        <w:t>titles</w:t>
      </w:r>
      <w:r w:rsidRPr="00F330C2">
        <w:rPr>
          <w:color w:val="000000" w:themeColor="text1"/>
          <w:u w:color="000000" w:themeColor="text1"/>
        </w:rPr>
        <w:t xml:space="preserve"> in 1994 and 1996. According to records kept by the South Carolina High School League, </w:t>
      </w:r>
      <w:r w:rsidR="00AF2DD4">
        <w:rPr>
          <w:color w:val="000000" w:themeColor="text1"/>
          <w:u w:color="000000" w:themeColor="text1"/>
        </w:rPr>
        <w:t>he</w:t>
      </w:r>
      <w:r w:rsidRPr="00F330C2">
        <w:rPr>
          <w:color w:val="000000" w:themeColor="text1"/>
          <w:u w:color="000000" w:themeColor="text1"/>
        </w:rPr>
        <w:t xml:space="preserve"> is </w:t>
      </w:r>
      <w:r w:rsidR="00DE7BC9">
        <w:rPr>
          <w:color w:val="000000" w:themeColor="text1"/>
          <w:u w:color="000000" w:themeColor="text1"/>
        </w:rPr>
        <w:t xml:space="preserve">only </w:t>
      </w:r>
      <w:r w:rsidRPr="00F330C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tenth</w:t>
      </w:r>
      <w:r w:rsidRPr="00F330C2">
        <w:rPr>
          <w:color w:val="000000" w:themeColor="text1"/>
          <w:u w:color="000000" w:themeColor="text1"/>
        </w:rPr>
        <w:t xml:space="preserve"> coach in state history to reach the 500</w:t>
      </w:r>
      <w:r w:rsidR="008A36B6">
        <w:rPr>
          <w:color w:val="000000" w:themeColor="text1"/>
          <w:u w:color="000000" w:themeColor="text1"/>
        </w:rPr>
        <w:noBreakHyphen/>
      </w:r>
      <w:r w:rsidRPr="00F330C2">
        <w:rPr>
          <w:color w:val="000000" w:themeColor="text1"/>
          <w:u w:color="000000" w:themeColor="text1"/>
        </w:rPr>
        <w:t>win milestone</w:t>
      </w:r>
      <w:r>
        <w:rPr>
          <w:color w:val="000000" w:themeColor="text1"/>
          <w:u w:color="000000" w:themeColor="text1"/>
        </w:rPr>
        <w:t>; and</w:t>
      </w:r>
    </w:p>
    <w:p w:rsidR="00130F5D" w:rsidRDefault="00130F5D" w:rsidP="00130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19B" w:rsidRDefault="00AD719B" w:rsidP="00AD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882B7C">
        <w:t xml:space="preserve">House of Representatives </w:t>
      </w:r>
      <w:r w:rsidR="00DF3545">
        <w:t>take</w:t>
      </w:r>
      <w:r w:rsidR="00174B83">
        <w:t xml:space="preserve"> great pleasure in saluting</w:t>
      </w:r>
      <w:r>
        <w:t xml:space="preserve"> </w:t>
      </w:r>
      <w:r w:rsidR="00174B83">
        <w:t>Coach Hatley</w:t>
      </w:r>
      <w:r>
        <w:t xml:space="preserve"> on reaching this </w:t>
      </w:r>
      <w:r w:rsidR="00174B83">
        <w:t xml:space="preserve">exciting </w:t>
      </w:r>
      <w:r w:rsidR="00DE7BC9">
        <w:t>milestone</w:t>
      </w:r>
      <w:r w:rsidR="00882B7C">
        <w:t xml:space="preserve"> in his </w:t>
      </w:r>
      <w:r w:rsidR="005566FB">
        <w:t>care</w:t>
      </w:r>
      <w:r w:rsidR="00882B7C">
        <w:t xml:space="preserve">er. </w:t>
      </w:r>
      <w:r>
        <w:t>Now, therefore,</w:t>
      </w:r>
    </w:p>
    <w:p w:rsidR="00AD719B" w:rsidRDefault="00AD719B" w:rsidP="00AD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7C" w:rsidRDefault="00882B7C" w:rsidP="00882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719B" w:rsidRDefault="00AD719B" w:rsidP="00AD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2F1" w:rsidRDefault="00AD719B" w:rsidP="00E7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</w:t>
      </w:r>
      <w:r w:rsidR="006C636C">
        <w:t xml:space="preserve">South Carolina </w:t>
      </w:r>
      <w:r w:rsidR="00882B7C">
        <w:t>House of Representatives</w:t>
      </w:r>
      <w:r>
        <w:t xml:space="preserve">, by this resolution, </w:t>
      </w:r>
      <w:r w:rsidR="00E742F1">
        <w:t xml:space="preserve">honor and congratulate </w:t>
      </w:r>
      <w:r w:rsidR="00CC6B51">
        <w:t xml:space="preserve">Head </w:t>
      </w:r>
      <w:r w:rsidR="00E742F1">
        <w:t xml:space="preserve">Coach Tom Hatley of James Island Charter High School on achieving his 500th career </w:t>
      </w:r>
      <w:r w:rsidR="00DE7BC9">
        <w:t>victory</w:t>
      </w:r>
      <w:r w:rsidR="00E742F1">
        <w:t xml:space="preserve"> </w:t>
      </w:r>
      <w:r w:rsidR="00C33D20">
        <w:t xml:space="preserve">as a baseball coach </w:t>
      </w:r>
      <w:r w:rsidR="00E742F1">
        <w:t>and wish him much continued success in days to come.</w:t>
      </w:r>
    </w:p>
    <w:p w:rsidR="00E742F1" w:rsidRDefault="00E742F1" w:rsidP="00E7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19B" w:rsidRDefault="00AD719B" w:rsidP="00AD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</w:t>
      </w:r>
      <w:r w:rsidR="006C636C">
        <w:t>provided</w:t>
      </w:r>
      <w:r>
        <w:t xml:space="preserve"> to </w:t>
      </w:r>
      <w:r w:rsidR="006C636C">
        <w:t>Coach Tom Hatley of James Island Charter High School</w:t>
      </w:r>
      <w:r>
        <w:t>.</w:t>
      </w:r>
    </w:p>
    <w:p w:rsidR="0005128F" w:rsidRDefault="008A36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1915" w:rsidRDefault="00A21915" w:rsidP="00A21915">
      <w:pPr>
        <w:suppressAutoHyphens/>
      </w:pPr>
    </w:p>
    <w:sectPr w:rsidR="00A21915" w:rsidSect="00A219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DD4" w:rsidRDefault="00AF2DD4" w:rsidP="009F0C77">
      <w:r>
        <w:separator/>
      </w:r>
    </w:p>
  </w:endnote>
  <w:endnote w:type="continuationSeparator" w:id="0">
    <w:p w:rsidR="00AF2DD4" w:rsidRDefault="00AF2D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325C81-76E9-44DC-833F-8536DE331DF7}"/>
    <w:embedBold r:id="rId2" w:fontKey="{537F72DF-F20E-4BE9-BBCD-49A83E79EE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D7FEFD-CD85-49B6-B883-F8EC5698A7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857E45-00E4-4BB0-A68B-69CB5E4A57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863F11-6766-4F62-A36D-6D808D7833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915" w:rsidRPr="00C9052A" w:rsidRDefault="00A21915" w:rsidP="00C905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67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DD4" w:rsidRDefault="00AF2DD4" w:rsidP="009F0C77">
      <w:r>
        <w:separator/>
      </w:r>
    </w:p>
  </w:footnote>
  <w:footnote w:type="continuationSeparator" w:id="0">
    <w:p w:rsidR="00AF2DD4" w:rsidRDefault="00AF2D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6ZW15"/>
    <w:docVar w:name="CoverBillType" w:val="r"/>
    <w:docVar w:name="docpath" w:val="L:\Council\bills\RM\1236ZW15.DOCX"/>
    <w:docVar w:name="dvBillNumber" w:val="40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52C3"/>
    <w:rsid w:val="00011869"/>
    <w:rsid w:val="00015CD6"/>
    <w:rsid w:val="00027FEB"/>
    <w:rsid w:val="0005128F"/>
    <w:rsid w:val="000E1785"/>
    <w:rsid w:val="000F40FA"/>
    <w:rsid w:val="0010776B"/>
    <w:rsid w:val="00130F5D"/>
    <w:rsid w:val="00133E66"/>
    <w:rsid w:val="0014004B"/>
    <w:rsid w:val="001435A3"/>
    <w:rsid w:val="00146ED3"/>
    <w:rsid w:val="00151044"/>
    <w:rsid w:val="00174B83"/>
    <w:rsid w:val="001A0820"/>
    <w:rsid w:val="001D08F2"/>
    <w:rsid w:val="001D525B"/>
    <w:rsid w:val="001D7F4F"/>
    <w:rsid w:val="00205238"/>
    <w:rsid w:val="002321B6"/>
    <w:rsid w:val="00250967"/>
    <w:rsid w:val="002543C8"/>
    <w:rsid w:val="0025541D"/>
    <w:rsid w:val="0026601B"/>
    <w:rsid w:val="00284AAE"/>
    <w:rsid w:val="002D238B"/>
    <w:rsid w:val="002E5912"/>
    <w:rsid w:val="00301B21"/>
    <w:rsid w:val="00302349"/>
    <w:rsid w:val="00310BA7"/>
    <w:rsid w:val="00310D1A"/>
    <w:rsid w:val="00325348"/>
    <w:rsid w:val="0032732C"/>
    <w:rsid w:val="00336AD0"/>
    <w:rsid w:val="0037079A"/>
    <w:rsid w:val="003852C3"/>
    <w:rsid w:val="003B0F82"/>
    <w:rsid w:val="003C4DAB"/>
    <w:rsid w:val="003D01E8"/>
    <w:rsid w:val="003E5288"/>
    <w:rsid w:val="003F6D79"/>
    <w:rsid w:val="0041760A"/>
    <w:rsid w:val="00417C01"/>
    <w:rsid w:val="0043310F"/>
    <w:rsid w:val="004403BD"/>
    <w:rsid w:val="00461441"/>
    <w:rsid w:val="004809EE"/>
    <w:rsid w:val="004E7D54"/>
    <w:rsid w:val="00525F39"/>
    <w:rsid w:val="005273C6"/>
    <w:rsid w:val="00530A69"/>
    <w:rsid w:val="0054352A"/>
    <w:rsid w:val="00545593"/>
    <w:rsid w:val="005566FB"/>
    <w:rsid w:val="00577C6C"/>
    <w:rsid w:val="005C2FE2"/>
    <w:rsid w:val="005E2BC9"/>
    <w:rsid w:val="00605102"/>
    <w:rsid w:val="006215AA"/>
    <w:rsid w:val="00646759"/>
    <w:rsid w:val="006913C9"/>
    <w:rsid w:val="0069470D"/>
    <w:rsid w:val="006C636C"/>
    <w:rsid w:val="007139EE"/>
    <w:rsid w:val="00734F00"/>
    <w:rsid w:val="00761E9C"/>
    <w:rsid w:val="00765758"/>
    <w:rsid w:val="007A70AE"/>
    <w:rsid w:val="007D371E"/>
    <w:rsid w:val="007F61F0"/>
    <w:rsid w:val="008129EA"/>
    <w:rsid w:val="008362E8"/>
    <w:rsid w:val="00882B7C"/>
    <w:rsid w:val="008A1768"/>
    <w:rsid w:val="008A36B6"/>
    <w:rsid w:val="008F0F33"/>
    <w:rsid w:val="008F4429"/>
    <w:rsid w:val="0094021A"/>
    <w:rsid w:val="0095147E"/>
    <w:rsid w:val="009B44AF"/>
    <w:rsid w:val="009C6A0B"/>
    <w:rsid w:val="009F0C77"/>
    <w:rsid w:val="009F4DD1"/>
    <w:rsid w:val="00A21915"/>
    <w:rsid w:val="00A41684"/>
    <w:rsid w:val="00A4552B"/>
    <w:rsid w:val="00A64E80"/>
    <w:rsid w:val="00A72BCD"/>
    <w:rsid w:val="00A741D9"/>
    <w:rsid w:val="00A833AB"/>
    <w:rsid w:val="00A9741D"/>
    <w:rsid w:val="00AD4B17"/>
    <w:rsid w:val="00AD719B"/>
    <w:rsid w:val="00AF2DD4"/>
    <w:rsid w:val="00AF4FF7"/>
    <w:rsid w:val="00B32F9D"/>
    <w:rsid w:val="00B37DC8"/>
    <w:rsid w:val="00B412D4"/>
    <w:rsid w:val="00B614BA"/>
    <w:rsid w:val="00B66E84"/>
    <w:rsid w:val="00BE3C22"/>
    <w:rsid w:val="00C0345E"/>
    <w:rsid w:val="00C33D20"/>
    <w:rsid w:val="00C3483A"/>
    <w:rsid w:val="00C74E9D"/>
    <w:rsid w:val="00C82FD3"/>
    <w:rsid w:val="00C9052A"/>
    <w:rsid w:val="00C92819"/>
    <w:rsid w:val="00CC6B51"/>
    <w:rsid w:val="00CC6B7B"/>
    <w:rsid w:val="00CD2089"/>
    <w:rsid w:val="00D73A67"/>
    <w:rsid w:val="00D82490"/>
    <w:rsid w:val="00D970A9"/>
    <w:rsid w:val="00DD4FAB"/>
    <w:rsid w:val="00DE7BC9"/>
    <w:rsid w:val="00DF3545"/>
    <w:rsid w:val="00DF3845"/>
    <w:rsid w:val="00E24D12"/>
    <w:rsid w:val="00E41911"/>
    <w:rsid w:val="00E742F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12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0DB9E8-41B8-4CB7-91E7-82302283A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0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0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1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64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6E87C-4FDB-423C-AF5D-B4821CEE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553</Words>
  <Characters>3157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4064: Coach Tom Hatley - South Carolina Legislature Online</dc:title>
  <dc:creator>McDowell</dc:creator>
  <cp:lastModifiedBy>N Cumfer</cp:lastModifiedBy>
  <cp:revision>2</cp:revision>
  <cp:lastPrinted>2015-04-27T16:23:00Z</cp:lastPrinted>
  <dcterms:created xsi:type="dcterms:W3CDTF">2016-12-02T18:59:00Z</dcterms:created>
  <dcterms:modified xsi:type="dcterms:W3CDTF">2016-12-02T18:59:00Z</dcterms:modified>
</cp:coreProperties>
</file>