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2CD" w:rsidRDefault="001A42CD" w:rsidP="001A42CD">
      <w:pPr>
        <w:widowControl w:val="0"/>
        <w:jc w:val="center"/>
      </w:pPr>
      <w:bookmarkStart w:id="0" w:name="_GoBack"/>
      <w:bookmarkEnd w:id="0"/>
      <w:r w:rsidRPr="001A42CD">
        <w:rPr>
          <w:b/>
        </w:rPr>
        <w:t>South Carolina General Assembly</w:t>
      </w:r>
    </w:p>
    <w:p w:rsidR="001A42CD" w:rsidRDefault="001A42CD" w:rsidP="001A42CD">
      <w:pPr>
        <w:widowControl w:val="0"/>
        <w:jc w:val="center"/>
      </w:pPr>
      <w:r>
        <w:t>121st Session, 2015-2016</w:t>
      </w: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jc w:val="left"/>
        <w:rPr>
          <w:b/>
        </w:rPr>
      </w:pPr>
      <w:r w:rsidRPr="001A42CD">
        <w:rPr>
          <w:b/>
        </w:rPr>
        <w:t>H. 4087</w:t>
      </w:r>
    </w:p>
    <w:p w:rsidR="001A42CD" w:rsidRDefault="001A42CD" w:rsidP="001A42CD">
      <w:pPr>
        <w:widowControl w:val="0"/>
        <w:jc w:val="left"/>
        <w:rPr>
          <w:b/>
        </w:rPr>
      </w:pPr>
    </w:p>
    <w:p w:rsidR="001A42CD" w:rsidRDefault="001A42CD" w:rsidP="001A42CD">
      <w:pPr>
        <w:widowControl w:val="0"/>
        <w:jc w:val="left"/>
      </w:pPr>
      <w:r w:rsidRPr="001A42CD">
        <w:rPr>
          <w:b/>
        </w:rPr>
        <w:t>STATUS INFORMATION</w:t>
      </w: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jc w:val="left"/>
      </w:pPr>
      <w:r>
        <w:t>House Resolution</w:t>
      </w:r>
    </w:p>
    <w:p w:rsidR="001A42CD" w:rsidRDefault="001A42CD" w:rsidP="001A42CD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A42CD" w:rsidRDefault="001A42CD" w:rsidP="001A42CD">
      <w:pPr>
        <w:widowControl w:val="0"/>
        <w:jc w:val="left"/>
      </w:pPr>
      <w:r>
        <w:t>Document Path: l:\council\bills\rm\1242sa15.docx</w:t>
      </w: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jc w:val="left"/>
      </w:pPr>
      <w:r>
        <w:t>Introduced in the House on April 29, 2015</w:t>
      </w:r>
    </w:p>
    <w:p w:rsidR="001A42CD" w:rsidRDefault="001A42CD" w:rsidP="001A42CD">
      <w:pPr>
        <w:widowControl w:val="0"/>
        <w:jc w:val="left"/>
      </w:pPr>
      <w:r>
        <w:t>Adopted by the House on April 29, 2015</w:t>
      </w: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jc w:val="left"/>
      </w:pPr>
      <w:r>
        <w:t xml:space="preserve">Summary: </w:t>
      </w:r>
      <w:r w:rsidR="0043481E">
        <w:t>Ashley Stone</w:t>
      </w: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jc w:val="left"/>
      </w:pPr>
    </w:p>
    <w:p w:rsidR="001A42CD" w:rsidRDefault="001A42CD" w:rsidP="001A4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2CD">
        <w:rPr>
          <w:b/>
        </w:rPr>
        <w:t>HISTORY OF LEGISLATIVE ACTIONS</w:t>
      </w:r>
    </w:p>
    <w:p w:rsidR="001A42CD" w:rsidRDefault="001A42CD" w:rsidP="001A4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2CD" w:rsidRPr="001A42CD" w:rsidRDefault="001A42CD" w:rsidP="001A4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2CD">
        <w:rPr>
          <w:u w:val="single"/>
        </w:rPr>
        <w:tab/>
        <w:t>Date</w:t>
      </w:r>
      <w:r w:rsidRPr="001A42CD">
        <w:rPr>
          <w:u w:val="single"/>
        </w:rPr>
        <w:tab/>
        <w:t>Body</w:t>
      </w:r>
      <w:r w:rsidRPr="001A42CD">
        <w:rPr>
          <w:u w:val="single"/>
        </w:rPr>
        <w:tab/>
        <w:t>Action Description with journal page number</w:t>
      </w:r>
      <w:r w:rsidRPr="001A42CD">
        <w:rPr>
          <w:u w:val="single"/>
        </w:rPr>
        <w:tab/>
      </w:r>
    </w:p>
    <w:p w:rsidR="00782516" w:rsidRDefault="00782516" w:rsidP="00782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56099B">
        <w:t>Introduced and adopted (</w:t>
      </w:r>
      <w:hyperlink r:id="rId7" w:history="1">
        <w:r w:rsidRPr="00D72287">
          <w:rPr>
            <w:rStyle w:val="Hyperlink"/>
          </w:rPr>
          <w:t>House Journal</w:t>
        </w:r>
        <w:r w:rsidRPr="00D72287">
          <w:rPr>
            <w:rStyle w:val="Hyperlink"/>
          </w:rPr>
          <w:noBreakHyphen/>
          <w:t>page 97</w:t>
        </w:r>
      </w:hyperlink>
      <w:r w:rsidRPr="0056099B">
        <w:t>)</w:t>
      </w:r>
    </w:p>
    <w:p w:rsidR="00782516" w:rsidRDefault="00782516" w:rsidP="00782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2CD" w:rsidRDefault="001A42CD" w:rsidP="001A4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A42CD">
          <w:rPr>
            <w:rStyle w:val="Hyperlink"/>
          </w:rPr>
          <w:t>legislative information</w:t>
        </w:r>
      </w:hyperlink>
      <w:r>
        <w:t xml:space="preserve"> at the website</w:t>
      </w:r>
    </w:p>
    <w:p w:rsidR="001A42CD" w:rsidRDefault="001A42CD" w:rsidP="001A4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2CD" w:rsidRPr="001A42CD" w:rsidRDefault="001A42CD" w:rsidP="001A4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2CD" w:rsidRDefault="001A42CD" w:rsidP="001A42CD">
      <w:r w:rsidRPr="001A42CD">
        <w:rPr>
          <w:b/>
        </w:rPr>
        <w:t>VERSIONS OF THIS BILL</w:t>
      </w:r>
    </w:p>
    <w:p w:rsidR="001A42CD" w:rsidRDefault="001A42CD" w:rsidP="001A42CD"/>
    <w:p w:rsidR="001A42CD" w:rsidRDefault="00D72287" w:rsidP="001A42CD">
      <w:hyperlink r:id="rId9" w:history="1">
        <w:r w:rsidR="001A42CD">
          <w:rPr>
            <w:rStyle w:val="Hyperlink"/>
          </w:rPr>
          <w:t>4/29/2015</w:t>
        </w:r>
      </w:hyperlink>
    </w:p>
    <w:p w:rsidR="001A42CD" w:rsidRDefault="001A42CD" w:rsidP="001A42CD"/>
    <w:p w:rsidR="001A42CD" w:rsidRDefault="001A42CD" w:rsidP="001A42CD">
      <w:pPr>
        <w:sectPr w:rsidR="001A42CD" w:rsidSect="001A42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59D1" w:rsidRDefault="00D959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1B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FF6" w:rsidRDefault="00E5174D" w:rsidP="001B3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3FF6">
        <w:t>CONGRATULAT</w:t>
      </w:r>
      <w:r w:rsidR="0080046B">
        <w:t xml:space="preserve">E </w:t>
      </w:r>
      <w:r w:rsidR="0080046B" w:rsidRPr="001E6F94">
        <w:rPr>
          <w:color w:val="000000" w:themeColor="text1"/>
          <w:u w:color="000000" w:themeColor="text1"/>
        </w:rPr>
        <w:t>A</w:t>
      </w:r>
      <w:r w:rsidR="00D73D2E">
        <w:rPr>
          <w:color w:val="000000" w:themeColor="text1"/>
          <w:u w:color="000000" w:themeColor="text1"/>
        </w:rPr>
        <w:t xml:space="preserve">SHLEY STONE OF </w:t>
      </w:r>
      <w:r w:rsidR="0080046B">
        <w:rPr>
          <w:color w:val="000000" w:themeColor="text1"/>
          <w:u w:color="000000" w:themeColor="text1"/>
        </w:rPr>
        <w:t>COLUMBIA</w:t>
      </w:r>
      <w:r w:rsidR="0080046B">
        <w:t xml:space="preserve"> O</w:t>
      </w:r>
      <w:r w:rsidR="001B3FF6">
        <w:t xml:space="preserve">N </w:t>
      </w:r>
      <w:r w:rsidR="00E82B66">
        <w:t>HER SELECTION</w:t>
      </w:r>
      <w:r w:rsidR="001B3FF6">
        <w:t xml:space="preserve"> AS A 201</w:t>
      </w:r>
      <w:r w:rsidR="0080046B">
        <w:t>5</w:t>
      </w:r>
      <w:r w:rsidR="001B3FF6">
        <w:t xml:space="preserve"> DELEGATE TO PALMETTO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A67" w:rsidRDefault="00FF1BFF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1A67">
        <w:t xml:space="preserve">the South Carolina House of Representatives is pleased to </w:t>
      </w:r>
      <w:r w:rsidR="0080046B">
        <w:t>learn</w:t>
      </w:r>
      <w:r w:rsidR="00951A67">
        <w:t xml:space="preserve"> that </w:t>
      </w:r>
      <w:r w:rsidR="0080046B" w:rsidRPr="001E6F94">
        <w:rPr>
          <w:color w:val="000000" w:themeColor="text1"/>
          <w:u w:color="000000" w:themeColor="text1"/>
        </w:rPr>
        <w:t>A</w:t>
      </w:r>
      <w:r w:rsidR="0080046B">
        <w:rPr>
          <w:color w:val="000000" w:themeColor="text1"/>
          <w:u w:color="000000" w:themeColor="text1"/>
        </w:rPr>
        <w:t>shley Stone of Columbia</w:t>
      </w:r>
      <w:r w:rsidR="00951A67">
        <w:t xml:space="preserve"> was selected </w:t>
      </w:r>
      <w:r w:rsidR="00D73D2E">
        <w:t xml:space="preserve">to represent Dreher High School </w:t>
      </w:r>
      <w:r w:rsidR="00951A67">
        <w:t>as a 201</w:t>
      </w:r>
      <w:r w:rsidR="0080046B">
        <w:t>5</w:t>
      </w:r>
      <w:r w:rsidR="00951A67">
        <w:t xml:space="preserve"> delegate to Palmetto Girls State;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E8" w:rsidRDefault="00F53AE8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E6F9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shley Stone clearly </w:t>
      </w:r>
      <w:r>
        <w:t xml:space="preserve">has demonstrated the necessary leadership and service qualities for selection to Palmetto Girls State. </w:t>
      </w:r>
      <w:r w:rsidRPr="006D78B3">
        <w:rPr>
          <w:color w:val="000000" w:themeColor="text1"/>
          <w:u w:color="000000" w:themeColor="text1"/>
        </w:rPr>
        <w:t xml:space="preserve">Born and raised in Columbia, </w:t>
      </w:r>
      <w:r>
        <w:rPr>
          <w:color w:val="000000" w:themeColor="text1"/>
          <w:u w:color="000000" w:themeColor="text1"/>
        </w:rPr>
        <w:t>she l</w:t>
      </w:r>
      <w:r w:rsidRPr="006D78B3">
        <w:rPr>
          <w:color w:val="000000" w:themeColor="text1"/>
          <w:u w:color="000000" w:themeColor="text1"/>
        </w:rPr>
        <w:t>oved</w:t>
      </w:r>
      <w:r>
        <w:rPr>
          <w:color w:val="000000" w:themeColor="text1"/>
          <w:u w:color="000000" w:themeColor="text1"/>
        </w:rPr>
        <w:t>,</w:t>
      </w:r>
      <w:r w:rsidRPr="006D78B3">
        <w:rPr>
          <w:color w:val="000000" w:themeColor="text1"/>
          <w:u w:color="000000" w:themeColor="text1"/>
        </w:rPr>
        <w:t xml:space="preserve"> and excelled </w:t>
      </w:r>
      <w:r>
        <w:rPr>
          <w:color w:val="000000" w:themeColor="text1"/>
          <w:u w:color="000000" w:themeColor="text1"/>
        </w:rPr>
        <w:t>at,</w:t>
      </w:r>
      <w:r w:rsidRPr="006D78B3">
        <w:rPr>
          <w:color w:val="000000" w:themeColor="text1"/>
          <w:u w:color="000000" w:themeColor="text1"/>
        </w:rPr>
        <w:t xml:space="preserve"> Shandon United Methodist Preschool, Meadowfield Elementary</w:t>
      </w:r>
      <w:r>
        <w:rPr>
          <w:color w:val="000000" w:themeColor="text1"/>
          <w:u w:color="000000" w:themeColor="text1"/>
        </w:rPr>
        <w:t xml:space="preserve"> School,</w:t>
      </w:r>
      <w:r w:rsidRPr="006D78B3">
        <w:rPr>
          <w:color w:val="000000" w:themeColor="text1"/>
          <w:u w:color="000000" w:themeColor="text1"/>
        </w:rPr>
        <w:t xml:space="preserve"> and Hand Middle School</w:t>
      </w:r>
      <w:r>
        <w:rPr>
          <w:color w:val="000000" w:themeColor="text1"/>
          <w:u w:color="000000" w:themeColor="text1"/>
        </w:rPr>
        <w:t>. She is a</w:t>
      </w:r>
      <w:r w:rsidRPr="006D78B3">
        <w:rPr>
          <w:color w:val="000000" w:themeColor="text1"/>
          <w:u w:color="000000" w:themeColor="text1"/>
        </w:rPr>
        <w:t xml:space="preserve">ctively involved in Shandon Baptist </w:t>
      </w:r>
      <w:r>
        <w:rPr>
          <w:color w:val="000000" w:themeColor="text1"/>
          <w:u w:color="000000" w:themeColor="text1"/>
        </w:rPr>
        <w:t xml:space="preserve">Church </w:t>
      </w:r>
      <w:r w:rsidRPr="006D78B3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and </w:t>
      </w:r>
      <w:r w:rsidRPr="006D78B3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 xml:space="preserve">, as well as </w:t>
      </w:r>
      <w:r w:rsidRPr="006D78B3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 xml:space="preserve"> </w:t>
      </w:r>
      <w:r w:rsidRPr="006D78B3">
        <w:rPr>
          <w:color w:val="000000" w:themeColor="text1"/>
          <w:u w:color="000000" w:themeColor="text1"/>
        </w:rPr>
        <w:t>Life</w:t>
      </w:r>
      <w:r>
        <w:rPr>
          <w:color w:val="000000" w:themeColor="text1"/>
          <w:u w:color="000000" w:themeColor="text1"/>
        </w:rPr>
        <w:t xml:space="preserve">. Ashley </w:t>
      </w:r>
      <w:r w:rsidR="00D73D2E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</w:t>
      </w:r>
      <w:r w:rsidRPr="006D78B3">
        <w:rPr>
          <w:color w:val="000000" w:themeColor="text1"/>
          <w:u w:color="000000" w:themeColor="text1"/>
        </w:rPr>
        <w:t xml:space="preserve">ings in </w:t>
      </w:r>
      <w:r>
        <w:rPr>
          <w:color w:val="000000" w:themeColor="text1"/>
          <w:u w:color="000000" w:themeColor="text1"/>
        </w:rPr>
        <w:t xml:space="preserve">the </w:t>
      </w:r>
      <w:r w:rsidRPr="006D78B3">
        <w:rPr>
          <w:color w:val="000000" w:themeColor="text1"/>
          <w:u w:color="000000" w:themeColor="text1"/>
        </w:rPr>
        <w:t>Shandon United Methodist Church Youth Choir</w:t>
      </w:r>
      <w:r>
        <w:rPr>
          <w:color w:val="000000" w:themeColor="text1"/>
          <w:u w:color="000000" w:themeColor="text1"/>
        </w:rPr>
        <w:t xml:space="preserve"> and has participated in m</w:t>
      </w:r>
      <w:r w:rsidRPr="006D78B3">
        <w:rPr>
          <w:color w:val="000000" w:themeColor="text1"/>
          <w:u w:color="000000" w:themeColor="text1"/>
        </w:rPr>
        <w:t xml:space="preserve">ission trips </w:t>
      </w:r>
      <w:r>
        <w:rPr>
          <w:color w:val="000000" w:themeColor="text1"/>
          <w:u w:color="000000" w:themeColor="text1"/>
        </w:rPr>
        <w:t>to</w:t>
      </w:r>
      <w:r w:rsidRPr="006D78B3">
        <w:rPr>
          <w:color w:val="000000" w:themeColor="text1"/>
          <w:u w:color="000000" w:themeColor="text1"/>
        </w:rPr>
        <w:t xml:space="preserve"> Nicaragua, Tennessee, </w:t>
      </w:r>
      <w:r w:rsidRPr="006D78B3">
        <w:rPr>
          <w:color w:val="000000" w:themeColor="text1"/>
          <w:u w:color="000000" w:themeColor="text1"/>
        </w:rPr>
        <w:lastRenderedPageBreak/>
        <w:t>Hollywood</w:t>
      </w:r>
      <w:r>
        <w:rPr>
          <w:color w:val="000000" w:themeColor="text1"/>
          <w:u w:color="000000" w:themeColor="text1"/>
        </w:rPr>
        <w:t xml:space="preserve"> (South Carolina), </w:t>
      </w:r>
      <w:r w:rsidRPr="006D78B3">
        <w:rPr>
          <w:color w:val="000000" w:themeColor="text1"/>
          <w:u w:color="000000" w:themeColor="text1"/>
        </w:rPr>
        <w:t>and</w:t>
      </w:r>
      <w:r w:rsidR="00DC64C2">
        <w:rPr>
          <w:color w:val="000000" w:themeColor="text1"/>
          <w:u w:color="000000" w:themeColor="text1"/>
        </w:rPr>
        <w:t xml:space="preserve"> with</w:t>
      </w:r>
      <w:r w:rsidR="00E975D1">
        <w:rPr>
          <w:color w:val="000000" w:themeColor="text1"/>
          <w:u w:color="000000" w:themeColor="text1"/>
        </w:rPr>
        <w:t xml:space="preserve"> </w:t>
      </w:r>
      <w:r w:rsidRPr="006D78B3">
        <w:rPr>
          <w:color w:val="000000" w:themeColor="text1"/>
          <w:u w:color="000000" w:themeColor="text1"/>
        </w:rPr>
        <w:t>Sa</w:t>
      </w:r>
      <w:r>
        <w:rPr>
          <w:color w:val="000000" w:themeColor="text1"/>
          <w:u w:color="000000" w:themeColor="text1"/>
        </w:rPr>
        <w:t>lke</w:t>
      </w:r>
      <w:r w:rsidRPr="006D78B3">
        <w:rPr>
          <w:color w:val="000000" w:themeColor="text1"/>
          <w:u w:color="000000" w:themeColor="text1"/>
        </w:rPr>
        <w:t>hatchie</w:t>
      </w:r>
      <w:r w:rsidR="00DC64C2">
        <w:rPr>
          <w:color w:val="000000" w:themeColor="text1"/>
          <w:u w:color="000000" w:themeColor="text1"/>
        </w:rPr>
        <w:t xml:space="preserve"> Summer Service;</w:t>
      </w:r>
      <w:r w:rsidR="007961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and</w:t>
      </w:r>
    </w:p>
    <w:p w:rsidR="002A558B" w:rsidRDefault="002A558B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754" w:rsidRDefault="00761754" w:rsidP="0076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Dreher High, she is a member of the N</w:t>
      </w:r>
      <w:r w:rsidRPr="006D78B3">
        <w:rPr>
          <w:color w:val="000000" w:themeColor="text1"/>
          <w:u w:color="000000" w:themeColor="text1"/>
        </w:rPr>
        <w:t>ational Honor Society</w:t>
      </w:r>
      <w:r>
        <w:rPr>
          <w:color w:val="000000" w:themeColor="text1"/>
          <w:u w:color="000000" w:themeColor="text1"/>
        </w:rPr>
        <w:t xml:space="preserve"> and Be</w:t>
      </w:r>
      <w:r w:rsidRPr="006D78B3">
        <w:rPr>
          <w:color w:val="000000" w:themeColor="text1"/>
          <w:u w:color="000000" w:themeColor="text1"/>
        </w:rPr>
        <w:t>ta Club</w:t>
      </w:r>
      <w:r w:rsidR="00F04F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three</w:t>
      </w:r>
      <w:r w:rsidR="00093B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member of the v</w:t>
      </w:r>
      <w:r w:rsidRPr="006D78B3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6D78B3">
        <w:rPr>
          <w:color w:val="000000" w:themeColor="text1"/>
          <w:u w:color="000000" w:themeColor="text1"/>
        </w:rPr>
        <w:t xml:space="preserve">occer and </w:t>
      </w:r>
      <w:r>
        <w:rPr>
          <w:color w:val="000000" w:themeColor="text1"/>
          <w:u w:color="000000" w:themeColor="text1"/>
        </w:rPr>
        <w:t>v</w:t>
      </w:r>
      <w:r w:rsidRPr="006D78B3">
        <w:rPr>
          <w:color w:val="000000" w:themeColor="text1"/>
          <w:u w:color="000000" w:themeColor="text1"/>
        </w:rPr>
        <w:t>olleyball</w:t>
      </w:r>
      <w:r>
        <w:rPr>
          <w:color w:val="000000" w:themeColor="text1"/>
          <w:u w:color="000000" w:themeColor="text1"/>
        </w:rPr>
        <w:t xml:space="preserve"> teams</w:t>
      </w:r>
      <w:r w:rsidR="00F04FAB">
        <w:rPr>
          <w:color w:val="000000" w:themeColor="text1"/>
          <w:u w:color="000000" w:themeColor="text1"/>
        </w:rPr>
        <w:t>, and a former</w:t>
      </w:r>
      <w:r>
        <w:rPr>
          <w:color w:val="000000" w:themeColor="text1"/>
          <w:u w:color="000000" w:themeColor="text1"/>
        </w:rPr>
        <w:t xml:space="preserve"> m</w:t>
      </w:r>
      <w:r w:rsidRPr="006D78B3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6D78B3">
        <w:rPr>
          <w:color w:val="000000" w:themeColor="text1"/>
          <w:u w:color="000000" w:themeColor="text1"/>
        </w:rPr>
        <w:t xml:space="preserve">FCA/Bible Club </w:t>
      </w:r>
      <w:r w:rsidR="00F04FAB">
        <w:rPr>
          <w:color w:val="000000" w:themeColor="text1"/>
          <w:u w:color="000000" w:themeColor="text1"/>
        </w:rPr>
        <w:t>(</w:t>
      </w:r>
      <w:r w:rsidRPr="006D78B3">
        <w:rPr>
          <w:color w:val="000000" w:themeColor="text1"/>
          <w:u w:color="000000" w:themeColor="text1"/>
        </w:rPr>
        <w:t>2012</w:t>
      </w:r>
      <w:r w:rsidR="00093B51">
        <w:rPr>
          <w:color w:val="000000" w:themeColor="text1"/>
          <w:u w:color="000000" w:themeColor="text1"/>
        </w:rPr>
        <w:noBreakHyphen/>
      </w:r>
      <w:r w:rsidRPr="006D78B3">
        <w:rPr>
          <w:color w:val="000000" w:themeColor="text1"/>
          <w:u w:color="000000" w:themeColor="text1"/>
        </w:rPr>
        <w:t>2013</w:t>
      </w:r>
      <w:r w:rsidR="00F04FA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 Ashley</w:t>
      </w:r>
      <w:r w:rsidR="00093B51" w:rsidRPr="00093B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artistic skills have won her numerous art awards, among them Best of Show</w:t>
      </w:r>
      <w:r w:rsidRPr="006D78B3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 xml:space="preserve">2014 </w:t>
      </w:r>
      <w:r w:rsidRPr="006D78B3">
        <w:rPr>
          <w:color w:val="000000" w:themeColor="text1"/>
          <w:u w:color="000000" w:themeColor="text1"/>
        </w:rPr>
        <w:t>State Fair</w:t>
      </w:r>
      <w:r>
        <w:rPr>
          <w:color w:val="000000" w:themeColor="text1"/>
          <w:u w:color="000000" w:themeColor="text1"/>
        </w:rPr>
        <w:t xml:space="preserve">, 2014 </w:t>
      </w:r>
      <w:r w:rsidRPr="006D78B3">
        <w:rPr>
          <w:color w:val="000000" w:themeColor="text1"/>
          <w:u w:color="000000" w:themeColor="text1"/>
        </w:rPr>
        <w:t>Judges Choice in Richland One</w:t>
      </w:r>
      <w:r>
        <w:rPr>
          <w:color w:val="000000" w:themeColor="text1"/>
          <w:u w:color="000000" w:themeColor="text1"/>
        </w:rPr>
        <w:t>, and, in 2015, first place in Visual Arts in Richland One; and</w:t>
      </w:r>
    </w:p>
    <w:p w:rsidR="00F53AE8" w:rsidRDefault="00F53AE8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takes great pleasure in recognizing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</w:t>
      </w:r>
      <w:r>
        <w:t xml:space="preserve"> on her selection to Palmetto Girls State and extend</w:t>
      </w:r>
      <w:r w:rsidR="000666BF">
        <w:t xml:space="preserve">s </w:t>
      </w:r>
      <w:r>
        <w:t>best wishes to her as she approaches the completion of her high school career. Now, therefore,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 of Columbia</w:t>
      </w:r>
      <w:r>
        <w:t xml:space="preserve"> on her selection as a 201</w:t>
      </w:r>
      <w:r w:rsidR="000666BF">
        <w:t>5</w:t>
      </w:r>
      <w:r>
        <w:t xml:space="preserve"> delegate to Palmetto Girls State and wish her well in all her future endeavors.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5281A">
        <w:t xml:space="preserve">esented </w:t>
      </w:r>
      <w:r>
        <w:t xml:space="preserve">to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</w:t>
      </w:r>
      <w:r>
        <w:t>.</w:t>
      </w:r>
    </w:p>
    <w:p w:rsidR="007B479B" w:rsidRDefault="00093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2CD" w:rsidRDefault="001A42CD" w:rsidP="001A42CD">
      <w:pPr>
        <w:suppressAutoHyphens/>
      </w:pPr>
    </w:p>
    <w:sectPr w:rsidR="001A42CD" w:rsidSect="001A42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5D1" w:rsidRDefault="00E975D1" w:rsidP="009F0C77">
      <w:r>
        <w:separator/>
      </w:r>
    </w:p>
  </w:endnote>
  <w:endnote w:type="continuationSeparator" w:id="0">
    <w:p w:rsidR="00E975D1" w:rsidRDefault="00E975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619F26-929D-4212-8D2E-22005F9B7A05}"/>
    <w:embedBold r:id="rId2" w:fontKey="{81581C9E-7307-4C37-A933-C5B2AB6D53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3E76F5-3859-4093-A63D-89C07E8AD3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725140-240D-47A8-8267-53C1A53BB6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7CF0F1-5447-4CF2-85D7-11127E5FA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CD" w:rsidRPr="00D959D1" w:rsidRDefault="001A42CD" w:rsidP="00D95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22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5D1" w:rsidRDefault="00E975D1" w:rsidP="009F0C77">
      <w:r>
        <w:separator/>
      </w:r>
    </w:p>
  </w:footnote>
  <w:footnote w:type="continuationSeparator" w:id="0">
    <w:p w:rsidR="00E975D1" w:rsidRDefault="00E975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SA15"/>
    <w:docVar w:name="CoverBillType" w:val="r"/>
    <w:docVar w:name="docpath" w:val="L:\Council\bills\RM\1242SA15.DOCX"/>
    <w:docVar w:name="dvBillNumber" w:val="40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BFF"/>
    <w:rsid w:val="00011869"/>
    <w:rsid w:val="00015CD6"/>
    <w:rsid w:val="0005032D"/>
    <w:rsid w:val="000666BF"/>
    <w:rsid w:val="00093B51"/>
    <w:rsid w:val="000E1785"/>
    <w:rsid w:val="000F40FA"/>
    <w:rsid w:val="0010776B"/>
    <w:rsid w:val="00133E66"/>
    <w:rsid w:val="001435A3"/>
    <w:rsid w:val="00146ED3"/>
    <w:rsid w:val="00151044"/>
    <w:rsid w:val="00170A15"/>
    <w:rsid w:val="001A42CD"/>
    <w:rsid w:val="001B3FF6"/>
    <w:rsid w:val="001D08F2"/>
    <w:rsid w:val="001D525B"/>
    <w:rsid w:val="001D7F4F"/>
    <w:rsid w:val="00205238"/>
    <w:rsid w:val="002321B6"/>
    <w:rsid w:val="00250967"/>
    <w:rsid w:val="0025281A"/>
    <w:rsid w:val="002543C8"/>
    <w:rsid w:val="0025541D"/>
    <w:rsid w:val="00284AAE"/>
    <w:rsid w:val="002A558B"/>
    <w:rsid w:val="002E5912"/>
    <w:rsid w:val="002F6FFD"/>
    <w:rsid w:val="00301B21"/>
    <w:rsid w:val="00325348"/>
    <w:rsid w:val="0032732C"/>
    <w:rsid w:val="00330A6E"/>
    <w:rsid w:val="00336AD0"/>
    <w:rsid w:val="0037079A"/>
    <w:rsid w:val="003C4DAB"/>
    <w:rsid w:val="003D01E8"/>
    <w:rsid w:val="003E5288"/>
    <w:rsid w:val="003F6D79"/>
    <w:rsid w:val="0041760A"/>
    <w:rsid w:val="00417C01"/>
    <w:rsid w:val="0043481E"/>
    <w:rsid w:val="004403BD"/>
    <w:rsid w:val="00461441"/>
    <w:rsid w:val="004809EE"/>
    <w:rsid w:val="004E7D54"/>
    <w:rsid w:val="005273C6"/>
    <w:rsid w:val="00530A69"/>
    <w:rsid w:val="00545593"/>
    <w:rsid w:val="00577C6C"/>
    <w:rsid w:val="00586774"/>
    <w:rsid w:val="005A2529"/>
    <w:rsid w:val="005C2FE2"/>
    <w:rsid w:val="005E2BC9"/>
    <w:rsid w:val="00605102"/>
    <w:rsid w:val="006215AA"/>
    <w:rsid w:val="00684317"/>
    <w:rsid w:val="006913C9"/>
    <w:rsid w:val="0069470D"/>
    <w:rsid w:val="00734F00"/>
    <w:rsid w:val="00761754"/>
    <w:rsid w:val="00782516"/>
    <w:rsid w:val="007961E1"/>
    <w:rsid w:val="007A70AE"/>
    <w:rsid w:val="007B479B"/>
    <w:rsid w:val="0080046B"/>
    <w:rsid w:val="008362E8"/>
    <w:rsid w:val="008A1768"/>
    <w:rsid w:val="008F0F33"/>
    <w:rsid w:val="008F4429"/>
    <w:rsid w:val="0094021A"/>
    <w:rsid w:val="00951A6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5947"/>
    <w:rsid w:val="00C82FD3"/>
    <w:rsid w:val="00C92819"/>
    <w:rsid w:val="00CC6B7B"/>
    <w:rsid w:val="00CD2089"/>
    <w:rsid w:val="00D3640B"/>
    <w:rsid w:val="00D569DB"/>
    <w:rsid w:val="00D72287"/>
    <w:rsid w:val="00D73A67"/>
    <w:rsid w:val="00D73D2E"/>
    <w:rsid w:val="00D959D1"/>
    <w:rsid w:val="00D970A9"/>
    <w:rsid w:val="00DC64C2"/>
    <w:rsid w:val="00DF3845"/>
    <w:rsid w:val="00E41911"/>
    <w:rsid w:val="00E5174D"/>
    <w:rsid w:val="00E82B66"/>
    <w:rsid w:val="00E911E4"/>
    <w:rsid w:val="00E92EEF"/>
    <w:rsid w:val="00E975D1"/>
    <w:rsid w:val="00ED5E6A"/>
    <w:rsid w:val="00EF2368"/>
    <w:rsid w:val="00F04FAB"/>
    <w:rsid w:val="00F24442"/>
    <w:rsid w:val="00F3400B"/>
    <w:rsid w:val="00F50AE3"/>
    <w:rsid w:val="00F53AE8"/>
    <w:rsid w:val="00F656BA"/>
    <w:rsid w:val="00F67CF1"/>
    <w:rsid w:val="00F840F0"/>
    <w:rsid w:val="00FB0D0D"/>
    <w:rsid w:val="00FB43B4"/>
    <w:rsid w:val="00FF1BF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47AB0-6AB8-41CF-901F-BECDB2A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2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87_2015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92A9C-A752-416E-A153-34BF02138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682</Words>
  <Characters>3891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4087: Ashley Stone - South Carolina Legislature Online</dc:title>
  <dc:creator>McDowell</dc:creator>
  <cp:lastModifiedBy>N Cumfer</cp:lastModifiedBy>
  <cp:revision>2</cp:revision>
  <cp:lastPrinted>2015-04-29T15:53:00Z</cp:lastPrinted>
  <dcterms:created xsi:type="dcterms:W3CDTF">2016-12-02T19:00:00Z</dcterms:created>
  <dcterms:modified xsi:type="dcterms:W3CDTF">2016-12-02T19:00:00Z</dcterms:modified>
</cp:coreProperties>
</file>