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99E" w:rsidRDefault="0025799E" w:rsidP="0025799E">
      <w:pPr>
        <w:widowControl w:val="0"/>
        <w:jc w:val="center"/>
      </w:pPr>
      <w:bookmarkStart w:id="0" w:name="_GoBack"/>
      <w:bookmarkEnd w:id="0"/>
      <w:r w:rsidRPr="0025799E">
        <w:rPr>
          <w:b/>
        </w:rPr>
        <w:t>South Carolina General Assembly</w:t>
      </w:r>
    </w:p>
    <w:p w:rsidR="0025799E" w:rsidRDefault="0025799E" w:rsidP="0025799E">
      <w:pPr>
        <w:widowControl w:val="0"/>
        <w:jc w:val="center"/>
      </w:pPr>
      <w:r>
        <w:t>121st Session, 2015-2016</w:t>
      </w:r>
    </w:p>
    <w:p w:rsidR="0025799E" w:rsidRDefault="0025799E" w:rsidP="0025799E">
      <w:pPr>
        <w:widowControl w:val="0"/>
        <w:jc w:val="left"/>
      </w:pPr>
    </w:p>
    <w:p w:rsidR="0025799E" w:rsidRDefault="0025799E" w:rsidP="0025799E">
      <w:pPr>
        <w:widowControl w:val="0"/>
        <w:jc w:val="left"/>
        <w:rPr>
          <w:b/>
        </w:rPr>
      </w:pPr>
      <w:r w:rsidRPr="0025799E">
        <w:rPr>
          <w:b/>
        </w:rPr>
        <w:t>H. 4501</w:t>
      </w:r>
    </w:p>
    <w:p w:rsidR="0025799E" w:rsidRDefault="0025799E" w:rsidP="0025799E">
      <w:pPr>
        <w:widowControl w:val="0"/>
        <w:jc w:val="left"/>
        <w:rPr>
          <w:b/>
        </w:rPr>
      </w:pPr>
    </w:p>
    <w:p w:rsidR="0025799E" w:rsidRDefault="0025799E" w:rsidP="0025799E">
      <w:pPr>
        <w:widowControl w:val="0"/>
        <w:jc w:val="left"/>
      </w:pPr>
      <w:r w:rsidRPr="0025799E">
        <w:rPr>
          <w:b/>
        </w:rPr>
        <w:t>STATUS INFORMATION</w:t>
      </w:r>
    </w:p>
    <w:p w:rsidR="0025799E" w:rsidRDefault="0025799E" w:rsidP="0025799E">
      <w:pPr>
        <w:widowControl w:val="0"/>
        <w:jc w:val="left"/>
      </w:pPr>
    </w:p>
    <w:p w:rsidR="0025799E" w:rsidRDefault="0025799E" w:rsidP="0025799E">
      <w:pPr>
        <w:widowControl w:val="0"/>
        <w:jc w:val="left"/>
      </w:pPr>
      <w:r>
        <w:t>General Bill</w:t>
      </w:r>
    </w:p>
    <w:p w:rsidR="0025799E" w:rsidRDefault="0025799E" w:rsidP="0025799E">
      <w:pPr>
        <w:widowControl w:val="0"/>
        <w:jc w:val="left"/>
      </w:pPr>
      <w:r>
        <w:t>Sponsors: Rep. G.M. Smith</w:t>
      </w:r>
    </w:p>
    <w:p w:rsidR="0025799E" w:rsidRDefault="0025799E" w:rsidP="0025799E">
      <w:pPr>
        <w:widowControl w:val="0"/>
        <w:jc w:val="left"/>
      </w:pPr>
      <w:r>
        <w:t>Document Path: l:\council\bills\bh\26337vr16.docx</w:t>
      </w:r>
    </w:p>
    <w:p w:rsidR="0025799E" w:rsidRDefault="0025799E" w:rsidP="0025799E">
      <w:pPr>
        <w:widowControl w:val="0"/>
        <w:jc w:val="left"/>
      </w:pPr>
    </w:p>
    <w:p w:rsidR="006F6E6A" w:rsidRDefault="006F6E6A" w:rsidP="0025799E">
      <w:pPr>
        <w:widowControl w:val="0"/>
        <w:jc w:val="left"/>
      </w:pPr>
      <w:r>
        <w:t>Introduced in the House on January 12, 2016</w:t>
      </w:r>
    </w:p>
    <w:p w:rsidR="006F6E6A" w:rsidRPr="006F6E6A" w:rsidRDefault="006F6E6A" w:rsidP="0025799E">
      <w:pPr>
        <w:widowControl w:val="0"/>
        <w:jc w:val="left"/>
      </w:pPr>
      <w:r>
        <w:t xml:space="preserve">Currently residing in the House Committee on </w:t>
      </w:r>
      <w:r w:rsidRPr="006F6E6A">
        <w:rPr>
          <w:b/>
        </w:rPr>
        <w:t>Medical, Military, Public and Municipal Affairs</w:t>
      </w:r>
    </w:p>
    <w:p w:rsidR="006F6E6A" w:rsidRDefault="006F6E6A" w:rsidP="0025799E">
      <w:pPr>
        <w:widowControl w:val="0"/>
        <w:jc w:val="left"/>
      </w:pPr>
    </w:p>
    <w:p w:rsidR="0025799E" w:rsidRDefault="0025799E" w:rsidP="0025799E">
      <w:pPr>
        <w:widowControl w:val="0"/>
        <w:jc w:val="left"/>
      </w:pPr>
      <w:r>
        <w:t xml:space="preserve">Summary: </w:t>
      </w:r>
      <w:r w:rsidR="00913F9B">
        <w:t>Certification for surgical technologists</w:t>
      </w:r>
    </w:p>
    <w:p w:rsidR="0025799E" w:rsidRDefault="0025799E" w:rsidP="0025799E">
      <w:pPr>
        <w:widowControl w:val="0"/>
        <w:jc w:val="left"/>
      </w:pPr>
    </w:p>
    <w:p w:rsidR="0025799E" w:rsidRDefault="0025799E" w:rsidP="0025799E">
      <w:pPr>
        <w:widowControl w:val="0"/>
        <w:jc w:val="left"/>
      </w:pPr>
    </w:p>
    <w:p w:rsidR="0025799E" w:rsidRDefault="0025799E" w:rsidP="00257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99E">
        <w:rPr>
          <w:b/>
        </w:rPr>
        <w:t>HISTORY OF LEGISLATIVE ACTIONS</w:t>
      </w:r>
    </w:p>
    <w:p w:rsidR="0025799E" w:rsidRDefault="0025799E" w:rsidP="00257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799E" w:rsidRPr="0025799E" w:rsidRDefault="0025799E" w:rsidP="002579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799E">
        <w:rPr>
          <w:u w:val="single"/>
        </w:rPr>
        <w:tab/>
        <w:t>Date</w:t>
      </w:r>
      <w:r w:rsidRPr="0025799E">
        <w:rPr>
          <w:u w:val="single"/>
        </w:rPr>
        <w:tab/>
        <w:t>Body</w:t>
      </w:r>
      <w:r w:rsidRPr="0025799E">
        <w:rPr>
          <w:u w:val="single"/>
        </w:rPr>
        <w:tab/>
        <w:t>Action Description with journal page number</w:t>
      </w:r>
      <w:r w:rsidRPr="0025799E">
        <w:rPr>
          <w:u w:val="single"/>
        </w:rPr>
        <w:tab/>
      </w:r>
    </w:p>
    <w:p w:rsidR="00D93D83" w:rsidRDefault="00D93D83" w:rsidP="00D9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370042">
        <w:t>Prefiled</w:t>
      </w:r>
    </w:p>
    <w:p w:rsidR="00D93D83" w:rsidRDefault="00D93D83" w:rsidP="00D9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370042">
        <w:t xml:space="preserve">Referred to </w:t>
      </w:r>
      <w:r>
        <w:t xml:space="preserve">Committee on </w:t>
      </w:r>
      <w:r w:rsidRPr="00370042">
        <w:rPr>
          <w:b/>
        </w:rPr>
        <w:t>Medical, Military, Public and Municipal Affairs</w:t>
      </w:r>
    </w:p>
    <w:p w:rsidR="00D93D83" w:rsidRDefault="00D93D83" w:rsidP="00D9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370042">
        <w:t>Introduced and read first time (</w:t>
      </w:r>
      <w:hyperlink r:id="rId7" w:history="1">
        <w:r w:rsidRPr="0083095E">
          <w:rPr>
            <w:rStyle w:val="Hyperlink"/>
          </w:rPr>
          <w:t>House Journal</w:t>
        </w:r>
        <w:r w:rsidRPr="0083095E">
          <w:rPr>
            <w:rStyle w:val="Hyperlink"/>
          </w:rPr>
          <w:noBreakHyphen/>
          <w:t>page 84</w:t>
        </w:r>
      </w:hyperlink>
      <w:r w:rsidRPr="00370042">
        <w:t>)</w:t>
      </w:r>
    </w:p>
    <w:p w:rsidR="00D93D83" w:rsidRDefault="00D93D83" w:rsidP="00D9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370042">
        <w:t xml:space="preserve">Referred to </w:t>
      </w:r>
      <w:r>
        <w:t xml:space="preserve">Committee on </w:t>
      </w:r>
      <w:r w:rsidRPr="00370042">
        <w:rPr>
          <w:b/>
        </w:rPr>
        <w:t>Medical, Military, Public and Municipal Affairs</w:t>
      </w:r>
      <w:r w:rsidRPr="00370042">
        <w:t xml:space="preserve"> (</w:t>
      </w:r>
      <w:hyperlink r:id="rId8" w:history="1">
        <w:r w:rsidRPr="0083095E">
          <w:rPr>
            <w:rStyle w:val="Hyperlink"/>
          </w:rPr>
          <w:t>House Journal</w:t>
        </w:r>
        <w:r w:rsidRPr="0083095E">
          <w:rPr>
            <w:rStyle w:val="Hyperlink"/>
          </w:rPr>
          <w:noBreakHyphen/>
          <w:t>page 84</w:t>
        </w:r>
      </w:hyperlink>
      <w:r w:rsidRPr="00370042">
        <w:t>)</w:t>
      </w:r>
    </w:p>
    <w:p w:rsidR="00D93D83" w:rsidRDefault="00D93D83" w:rsidP="00D93D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99E" w:rsidRDefault="0025799E" w:rsidP="00257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25799E">
          <w:rPr>
            <w:rStyle w:val="Hyperlink"/>
          </w:rPr>
          <w:t>legislative information</w:t>
        </w:r>
      </w:hyperlink>
      <w:r>
        <w:t xml:space="preserve"> at the website</w:t>
      </w:r>
    </w:p>
    <w:p w:rsidR="0025799E" w:rsidRDefault="0025799E" w:rsidP="00257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99E" w:rsidRPr="0025799E" w:rsidRDefault="0025799E" w:rsidP="002579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799E" w:rsidRDefault="0025799E" w:rsidP="0025799E">
      <w:pPr>
        <w:widowControl w:val="0"/>
        <w:jc w:val="left"/>
      </w:pPr>
      <w:r w:rsidRPr="0025799E">
        <w:rPr>
          <w:b/>
        </w:rPr>
        <w:t>VERSIONS OF THIS BILL</w:t>
      </w:r>
    </w:p>
    <w:p w:rsidR="0025799E" w:rsidRDefault="0025799E" w:rsidP="0025799E">
      <w:pPr>
        <w:widowControl w:val="0"/>
        <w:jc w:val="left"/>
      </w:pPr>
    </w:p>
    <w:p w:rsidR="0025799E" w:rsidRDefault="0083095E" w:rsidP="0025799E">
      <w:pPr>
        <w:widowControl w:val="0"/>
        <w:jc w:val="left"/>
      </w:pPr>
      <w:hyperlink r:id="rId10" w:history="1">
        <w:r w:rsidR="0025799E">
          <w:rPr>
            <w:rStyle w:val="Hyperlink"/>
          </w:rPr>
          <w:t>12/3/2015</w:t>
        </w:r>
      </w:hyperlink>
    </w:p>
    <w:p w:rsidR="0025799E" w:rsidRDefault="0025799E" w:rsidP="0025799E"/>
    <w:p w:rsidR="0025799E" w:rsidRDefault="0025799E" w:rsidP="0025799E">
      <w:pPr>
        <w:sectPr w:rsidR="0025799E" w:rsidSect="002579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8794F" w:rsidRDefault="0028794F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F86" w:rsidRDefault="00875F86" w:rsidP="00875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7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470B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10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44</w:t>
      </w:r>
      <w:r w:rsidR="0081394F">
        <w:noBreakHyphen/>
      </w:r>
      <w:r>
        <w:t>7</w:t>
      </w:r>
      <w:r w:rsidR="0081394F">
        <w:noBreakHyphen/>
      </w:r>
      <w:r>
        <w:t>380, CODE OF LAWS OF SOUTH CAROLINA, 1976, RELATING TO EDUCATIONAL AND CERTIFICATION REQUIREMENTS FOR SURGICAL TECHNOLOGISTS, SO AS TO REQUIRE CERTIFICATION BY CERTAIN ACCREDITED PROGRAMS.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57794">
        <w:t>Section 44</w:t>
      </w:r>
      <w:r w:rsidR="0081394F">
        <w:noBreakHyphen/>
      </w:r>
      <w:r w:rsidR="00457794">
        <w:t>7</w:t>
      </w:r>
      <w:r w:rsidR="0081394F">
        <w:noBreakHyphen/>
      </w:r>
      <w:r w:rsidR="00457794">
        <w:t>380(B)(1)(a) of the 1976 Code, as added by Act 95 of 2007, is amended to read:</w:t>
      </w:r>
    </w:p>
    <w:p w:rsidR="00457794" w:rsidRDefault="004577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794" w:rsidRDefault="00457794" w:rsidP="004577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B3752E">
        <w:t>(a)</w:t>
      </w:r>
      <w:r>
        <w:tab/>
      </w:r>
      <w:r w:rsidRPr="00B3752E">
        <w:t xml:space="preserve">has successfully completed an accredited educational program for surgical technologists and holds and maintains </w:t>
      </w:r>
      <w:r w:rsidRPr="00457794">
        <w:rPr>
          <w:strike/>
        </w:rPr>
        <w:t>the</w:t>
      </w:r>
      <w:r>
        <w:t xml:space="preserve"> </w:t>
      </w:r>
      <w:r>
        <w:rPr>
          <w:u w:val="single"/>
        </w:rPr>
        <w:t>a</w:t>
      </w:r>
      <w:r>
        <w:t xml:space="preserve"> S</w:t>
      </w:r>
      <w:r w:rsidRPr="00B3752E">
        <w:t xml:space="preserve">urgical </w:t>
      </w:r>
      <w:r>
        <w:t>T</w:t>
      </w:r>
      <w:r w:rsidRPr="00B3752E">
        <w:t xml:space="preserve">echnologist </w:t>
      </w:r>
      <w:r>
        <w:t>C</w:t>
      </w:r>
      <w:r w:rsidRPr="00B3752E">
        <w:t xml:space="preserve">ertification </w:t>
      </w:r>
      <w:r w:rsidRPr="00457794">
        <w:rPr>
          <w:strike/>
        </w:rPr>
        <w:t>administered by the National Board of Surgical Technology and Surgical Assisting, or its successor</w:t>
      </w:r>
      <w:r>
        <w:t xml:space="preserve"> </w:t>
      </w:r>
      <w:r>
        <w:rPr>
          <w:u w:val="single"/>
        </w:rPr>
        <w:t>from a certification program accredited by the National Commission for Certifying Agencies</w:t>
      </w:r>
      <w:r w:rsidRPr="00B3752E">
        <w:t xml:space="preserve">; </w:t>
      </w:r>
      <w:r w:rsidRPr="005D3C03">
        <w:t>however, upon completion of an accredited education program for surgical technologists, graduates may practice for up to three months before completing certification</w:t>
      </w:r>
      <w:r w:rsidR="00FF1E44">
        <w:t xml:space="preserve"> </w:t>
      </w:r>
      <w:r w:rsidRPr="005D3C03">
        <w:rPr>
          <w:strike/>
        </w:rPr>
        <w:t>by the</w:t>
      </w:r>
      <w:r w:rsidRPr="00457794">
        <w:rPr>
          <w:strike/>
        </w:rPr>
        <w:t xml:space="preserve"> National Board of Surgical Technology and Surgical Assisting, or its successor</w:t>
      </w:r>
      <w:r w:rsidRPr="005D3C03">
        <w:t>;</w:t>
      </w:r>
      <w:r>
        <w:t>”</w:t>
      </w: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70BA" w:rsidRDefault="005470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57794">
        <w:t>2</w:t>
      </w:r>
      <w:r>
        <w:t>.</w:t>
      </w:r>
      <w:r>
        <w:tab/>
        <w:t>This act takes effect upon approval by the Governor.</w:t>
      </w:r>
    </w:p>
    <w:p w:rsidR="0070192A" w:rsidRDefault="0081394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799E" w:rsidRDefault="0025799E" w:rsidP="0025799E">
      <w:pPr>
        <w:suppressAutoHyphens/>
      </w:pPr>
    </w:p>
    <w:sectPr w:rsidR="0025799E" w:rsidSect="0025799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0BA" w:rsidRDefault="005470BA" w:rsidP="009F0C77">
      <w:r>
        <w:separator/>
      </w:r>
    </w:p>
  </w:endnote>
  <w:endnote w:type="continuationSeparator" w:id="0">
    <w:p w:rsidR="005470BA" w:rsidRDefault="005470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780046-4E07-4956-89AB-89B2953E4DCD}"/>
    <w:embedBold r:id="rId2" w:fontKey="{7BC3E6CF-DC21-431E-8CA3-27798D4F59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28DDE83-FC2B-467C-8B5C-D8E7EAEA49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C10F00B-FBC9-433F-BD90-3B69C81DF1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9AFA01-EDFD-4A28-9957-8BF19E7B0B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799E" w:rsidRPr="0028794F" w:rsidRDefault="0025799E" w:rsidP="002879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309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0BA" w:rsidRDefault="005470BA" w:rsidP="009F0C77">
      <w:r>
        <w:separator/>
      </w:r>
    </w:p>
  </w:footnote>
  <w:footnote w:type="continuationSeparator" w:id="0">
    <w:p w:rsidR="005470BA" w:rsidRDefault="005470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337VR16"/>
    <w:docVar w:name="CoverBillType" w:val="b"/>
    <w:docVar w:name="docpath" w:val="L:\Council\bills\BH\26337VR16.DOCX"/>
    <w:docVar w:name="dvBillNumber" w:val="45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5470BA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99E"/>
    <w:rsid w:val="00284AAE"/>
    <w:rsid w:val="0028794F"/>
    <w:rsid w:val="002E5912"/>
    <w:rsid w:val="00301B21"/>
    <w:rsid w:val="003130B9"/>
    <w:rsid w:val="00325348"/>
    <w:rsid w:val="0032732C"/>
    <w:rsid w:val="00336AD0"/>
    <w:rsid w:val="0037079A"/>
    <w:rsid w:val="0037108C"/>
    <w:rsid w:val="003C4DAB"/>
    <w:rsid w:val="003D01E8"/>
    <w:rsid w:val="003E5288"/>
    <w:rsid w:val="003F6D79"/>
    <w:rsid w:val="0041760A"/>
    <w:rsid w:val="00417C01"/>
    <w:rsid w:val="004403BD"/>
    <w:rsid w:val="00457794"/>
    <w:rsid w:val="00461441"/>
    <w:rsid w:val="004809EE"/>
    <w:rsid w:val="004D64E1"/>
    <w:rsid w:val="004E7D54"/>
    <w:rsid w:val="005273C6"/>
    <w:rsid w:val="00530A69"/>
    <w:rsid w:val="00545593"/>
    <w:rsid w:val="005470BA"/>
    <w:rsid w:val="00577C6C"/>
    <w:rsid w:val="005C2FE2"/>
    <w:rsid w:val="005D3C03"/>
    <w:rsid w:val="005E2BC9"/>
    <w:rsid w:val="00605102"/>
    <w:rsid w:val="006215AA"/>
    <w:rsid w:val="006913C9"/>
    <w:rsid w:val="0069470D"/>
    <w:rsid w:val="006F6E6A"/>
    <w:rsid w:val="0070192A"/>
    <w:rsid w:val="00734F00"/>
    <w:rsid w:val="007A70AE"/>
    <w:rsid w:val="0081394F"/>
    <w:rsid w:val="0083095E"/>
    <w:rsid w:val="008362E8"/>
    <w:rsid w:val="00875F86"/>
    <w:rsid w:val="008835CB"/>
    <w:rsid w:val="008A1768"/>
    <w:rsid w:val="008F0F33"/>
    <w:rsid w:val="008F4429"/>
    <w:rsid w:val="00913F9B"/>
    <w:rsid w:val="0094021A"/>
    <w:rsid w:val="009B44AF"/>
    <w:rsid w:val="009C6A0B"/>
    <w:rsid w:val="009F0C77"/>
    <w:rsid w:val="009F4DD1"/>
    <w:rsid w:val="00A25464"/>
    <w:rsid w:val="00A3451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3D83"/>
    <w:rsid w:val="00D970A9"/>
    <w:rsid w:val="00DF3845"/>
    <w:rsid w:val="00E41911"/>
    <w:rsid w:val="00E73ED7"/>
    <w:rsid w:val="00E92EEF"/>
    <w:rsid w:val="00ED0719"/>
    <w:rsid w:val="00EF2368"/>
    <w:rsid w:val="00F24442"/>
    <w:rsid w:val="00F50AE3"/>
    <w:rsid w:val="00F656BA"/>
    <w:rsid w:val="00F67CF1"/>
    <w:rsid w:val="00F840F0"/>
    <w:rsid w:val="00FB0D0D"/>
    <w:rsid w:val="00FB43B4"/>
    <w:rsid w:val="00FF1E4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030405-CF87-4DA2-80A5-BDD2B0C70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9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9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79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01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1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BD10A-6307-4A40-AF51-74E1FB54A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329</Words>
  <Characters>1877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4501: Certification for surgical technologists - South Carolina Legislature Online</dc:title>
  <dc:creator>%USERNAME%</dc:creator>
  <cp:lastModifiedBy>N Cumfer</cp:lastModifiedBy>
  <cp:revision>2</cp:revision>
  <cp:lastPrinted>2015-11-09T16:03:00Z</cp:lastPrinted>
  <dcterms:created xsi:type="dcterms:W3CDTF">2016-12-02T19:11:00Z</dcterms:created>
  <dcterms:modified xsi:type="dcterms:W3CDTF">2016-12-02T19:11:00Z</dcterms:modified>
</cp:coreProperties>
</file>