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B96" w:rsidRDefault="009B6B96" w:rsidP="009B6B96">
      <w:pPr>
        <w:widowControl w:val="0"/>
        <w:jc w:val="center"/>
      </w:pPr>
      <w:bookmarkStart w:id="0" w:name="_GoBack"/>
      <w:bookmarkEnd w:id="0"/>
      <w:r w:rsidRPr="009B6B96">
        <w:rPr>
          <w:b/>
        </w:rPr>
        <w:t>South Carolina General Assembly</w:t>
      </w:r>
    </w:p>
    <w:p w:rsidR="009B6B96" w:rsidRDefault="009B6B96" w:rsidP="009B6B96">
      <w:pPr>
        <w:widowControl w:val="0"/>
        <w:jc w:val="center"/>
      </w:pPr>
      <w:r>
        <w:t>121st Session, 2015-2016</w:t>
      </w:r>
    </w:p>
    <w:p w:rsidR="009B6B96" w:rsidRDefault="009B6B96" w:rsidP="009B6B96">
      <w:pPr>
        <w:widowControl w:val="0"/>
        <w:jc w:val="left"/>
      </w:pPr>
    </w:p>
    <w:p w:rsidR="009B6B96" w:rsidRDefault="009B6B96" w:rsidP="009B6B96">
      <w:pPr>
        <w:widowControl w:val="0"/>
        <w:jc w:val="left"/>
        <w:rPr>
          <w:b/>
        </w:rPr>
      </w:pPr>
      <w:r w:rsidRPr="009B6B96">
        <w:rPr>
          <w:b/>
        </w:rPr>
        <w:t>H. 4505</w:t>
      </w:r>
    </w:p>
    <w:p w:rsidR="009B6B96" w:rsidRDefault="009B6B96" w:rsidP="009B6B96">
      <w:pPr>
        <w:widowControl w:val="0"/>
        <w:jc w:val="left"/>
        <w:rPr>
          <w:b/>
        </w:rPr>
      </w:pPr>
    </w:p>
    <w:p w:rsidR="009B6B96" w:rsidRDefault="009B6B96" w:rsidP="009B6B96">
      <w:pPr>
        <w:widowControl w:val="0"/>
        <w:jc w:val="left"/>
      </w:pPr>
      <w:r w:rsidRPr="009B6B96">
        <w:rPr>
          <w:b/>
        </w:rPr>
        <w:t>STATUS INFORMATION</w:t>
      </w:r>
    </w:p>
    <w:p w:rsidR="009B6B96" w:rsidRDefault="009B6B96" w:rsidP="009B6B96">
      <w:pPr>
        <w:widowControl w:val="0"/>
        <w:jc w:val="left"/>
      </w:pPr>
    </w:p>
    <w:p w:rsidR="009B6B96" w:rsidRDefault="009B6B96" w:rsidP="009B6B96">
      <w:pPr>
        <w:widowControl w:val="0"/>
        <w:jc w:val="left"/>
      </w:pPr>
      <w:r>
        <w:t>General Bill</w:t>
      </w:r>
    </w:p>
    <w:p w:rsidR="009B6B96" w:rsidRDefault="004936DB" w:rsidP="009B6B96">
      <w:pPr>
        <w:widowControl w:val="0"/>
        <w:jc w:val="left"/>
      </w:pPr>
      <w:r>
        <w:t>Sponsors: Reps. J.E. Smith, Hosey and Yow</w:t>
      </w:r>
    </w:p>
    <w:p w:rsidR="009B6B96" w:rsidRDefault="009B6B96" w:rsidP="009B6B96">
      <w:pPr>
        <w:widowControl w:val="0"/>
        <w:jc w:val="left"/>
      </w:pPr>
      <w:r>
        <w:t>Document Path: l:\council\bills\ggs\22788zw16.docx</w:t>
      </w:r>
    </w:p>
    <w:p w:rsidR="009B6B96" w:rsidRDefault="009B6B96" w:rsidP="009B6B96">
      <w:pPr>
        <w:widowControl w:val="0"/>
        <w:jc w:val="left"/>
      </w:pPr>
    </w:p>
    <w:p w:rsidR="006746DC" w:rsidRDefault="006746DC" w:rsidP="009B6B96">
      <w:pPr>
        <w:widowControl w:val="0"/>
        <w:jc w:val="left"/>
      </w:pPr>
      <w:r>
        <w:t>Introduced in the House on January 12, 2016</w:t>
      </w:r>
    </w:p>
    <w:p w:rsidR="006746DC" w:rsidRPr="006746DC" w:rsidRDefault="006746DC" w:rsidP="009B6B96">
      <w:pPr>
        <w:widowControl w:val="0"/>
        <w:jc w:val="left"/>
      </w:pPr>
      <w:r>
        <w:t xml:space="preserve">Currently residing in the House Committee on </w:t>
      </w:r>
      <w:r w:rsidRPr="006746DC">
        <w:rPr>
          <w:b/>
        </w:rPr>
        <w:t>Education and Public Works</w:t>
      </w:r>
    </w:p>
    <w:p w:rsidR="006746DC" w:rsidRDefault="006746DC" w:rsidP="009B6B96">
      <w:pPr>
        <w:widowControl w:val="0"/>
        <w:jc w:val="left"/>
      </w:pPr>
    </w:p>
    <w:p w:rsidR="009B6B96" w:rsidRDefault="009B6B96" w:rsidP="009B6B96">
      <w:pPr>
        <w:widowControl w:val="0"/>
        <w:jc w:val="left"/>
      </w:pPr>
      <w:r>
        <w:t xml:space="preserve">Summary: </w:t>
      </w:r>
      <w:r w:rsidR="00663722">
        <w:t>Students attending the South Carolina National Guard Youth Challenge Academy</w:t>
      </w:r>
    </w:p>
    <w:p w:rsidR="009B6B96" w:rsidRDefault="009B6B96" w:rsidP="009B6B96">
      <w:pPr>
        <w:widowControl w:val="0"/>
        <w:jc w:val="left"/>
      </w:pPr>
    </w:p>
    <w:p w:rsidR="009B6B96" w:rsidRDefault="009B6B96" w:rsidP="009B6B96">
      <w:pPr>
        <w:widowControl w:val="0"/>
        <w:jc w:val="left"/>
      </w:pPr>
    </w:p>
    <w:p w:rsidR="009B6B96" w:rsidRDefault="009B6B96" w:rsidP="009B6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B96">
        <w:rPr>
          <w:b/>
        </w:rPr>
        <w:t>HISTORY OF LEGISLATIVE ACTIONS</w:t>
      </w:r>
    </w:p>
    <w:p w:rsidR="009B6B96" w:rsidRDefault="009B6B96" w:rsidP="009B6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6B96" w:rsidRPr="009B6B96" w:rsidRDefault="009B6B96" w:rsidP="009B6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B96">
        <w:rPr>
          <w:u w:val="single"/>
        </w:rPr>
        <w:tab/>
        <w:t>Date</w:t>
      </w:r>
      <w:r w:rsidRPr="009B6B96">
        <w:rPr>
          <w:u w:val="single"/>
        </w:rPr>
        <w:tab/>
        <w:t>Body</w:t>
      </w:r>
      <w:r w:rsidRPr="009B6B96">
        <w:rPr>
          <w:u w:val="single"/>
        </w:rPr>
        <w:tab/>
        <w:t>Action Description with journal page number</w:t>
      </w:r>
      <w:r w:rsidRPr="009B6B96">
        <w:rPr>
          <w:u w:val="single"/>
        </w:rPr>
        <w:tab/>
      </w:r>
    </w:p>
    <w:p w:rsidR="004D622D" w:rsidRDefault="004D622D" w:rsidP="004D6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B128D5">
        <w:t>Prefiled</w:t>
      </w:r>
    </w:p>
    <w:p w:rsidR="004D622D" w:rsidRDefault="004D622D" w:rsidP="004D6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B128D5">
        <w:t xml:space="preserve">Referred to Committee on </w:t>
      </w:r>
      <w:r w:rsidRPr="00B128D5">
        <w:rPr>
          <w:b/>
        </w:rPr>
        <w:t>Education and Public Works</w:t>
      </w:r>
    </w:p>
    <w:p w:rsidR="004D622D" w:rsidRDefault="004D622D" w:rsidP="004D6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128D5">
        <w:t>Introduced and read first time (</w:t>
      </w:r>
      <w:hyperlink r:id="rId7" w:history="1">
        <w:r w:rsidRPr="00375F98">
          <w:rPr>
            <w:rStyle w:val="Hyperlink"/>
          </w:rPr>
          <w:t>House Journal</w:t>
        </w:r>
        <w:r w:rsidRPr="00375F98">
          <w:rPr>
            <w:rStyle w:val="Hyperlink"/>
          </w:rPr>
          <w:noBreakHyphen/>
          <w:t>page 85</w:t>
        </w:r>
      </w:hyperlink>
      <w:r w:rsidRPr="00B128D5">
        <w:t>)</w:t>
      </w:r>
    </w:p>
    <w:p w:rsidR="004D622D" w:rsidRDefault="004D622D" w:rsidP="004D6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128D5">
        <w:t>Referred to Co</w:t>
      </w:r>
      <w:r>
        <w:t xml:space="preserve">mmittee on </w:t>
      </w:r>
      <w:r w:rsidRPr="00B128D5">
        <w:rPr>
          <w:b/>
        </w:rPr>
        <w:t>Education and Public Works</w:t>
      </w:r>
      <w:r w:rsidRPr="00B128D5">
        <w:t xml:space="preserve"> (</w:t>
      </w:r>
      <w:hyperlink r:id="rId8" w:history="1">
        <w:r w:rsidRPr="00375F98">
          <w:rPr>
            <w:rStyle w:val="Hyperlink"/>
          </w:rPr>
          <w:t>House Journal</w:t>
        </w:r>
        <w:r w:rsidRPr="00375F98">
          <w:rPr>
            <w:rStyle w:val="Hyperlink"/>
          </w:rPr>
          <w:noBreakHyphen/>
          <w:t>page 85</w:t>
        </w:r>
      </w:hyperlink>
      <w:r w:rsidRPr="00B128D5">
        <w:t>)</w:t>
      </w:r>
    </w:p>
    <w:p w:rsidR="004D622D" w:rsidRDefault="004D622D" w:rsidP="004D6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B128D5">
        <w:t>Member(s) request name added as sponsor: Yow</w:t>
      </w:r>
    </w:p>
    <w:p w:rsidR="004D622D" w:rsidRDefault="004D622D" w:rsidP="004D6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B96" w:rsidRDefault="009B6B96" w:rsidP="009B6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B6B96">
          <w:rPr>
            <w:rStyle w:val="Hyperlink"/>
          </w:rPr>
          <w:t>legislative information</w:t>
        </w:r>
      </w:hyperlink>
      <w:r>
        <w:t xml:space="preserve"> at the website</w:t>
      </w:r>
    </w:p>
    <w:p w:rsidR="009B6B96" w:rsidRDefault="009B6B96" w:rsidP="009B6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B96" w:rsidRPr="009B6B96" w:rsidRDefault="009B6B96" w:rsidP="009B6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B96" w:rsidRDefault="009B6B96" w:rsidP="009B6B96">
      <w:pPr>
        <w:widowControl w:val="0"/>
        <w:jc w:val="left"/>
      </w:pPr>
      <w:r w:rsidRPr="009B6B96">
        <w:rPr>
          <w:b/>
        </w:rPr>
        <w:t>VERSIONS OF THIS BILL</w:t>
      </w:r>
    </w:p>
    <w:p w:rsidR="009B6B96" w:rsidRDefault="009B6B96" w:rsidP="009B6B96">
      <w:pPr>
        <w:widowControl w:val="0"/>
        <w:jc w:val="left"/>
      </w:pPr>
    </w:p>
    <w:p w:rsidR="009B6B96" w:rsidRDefault="00375F98" w:rsidP="009B6B96">
      <w:pPr>
        <w:widowControl w:val="0"/>
        <w:jc w:val="left"/>
      </w:pPr>
      <w:hyperlink r:id="rId10" w:history="1">
        <w:r w:rsidR="009B6B96">
          <w:rPr>
            <w:rStyle w:val="Hyperlink"/>
          </w:rPr>
          <w:t>12/3/2015</w:t>
        </w:r>
      </w:hyperlink>
    </w:p>
    <w:p w:rsidR="009B6B96" w:rsidRDefault="009B6B96" w:rsidP="009B6B96"/>
    <w:p w:rsidR="009B6B96" w:rsidRDefault="009B6B96" w:rsidP="009B6B96">
      <w:pPr>
        <w:sectPr w:rsidR="009B6B96" w:rsidSect="009B6B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7BF1" w:rsidRDefault="001B7B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69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25-1-170</w:t>
      </w:r>
      <w:r w:rsidRPr="00E75D2B">
        <w:t xml:space="preserve"> SO AS TO </w:t>
      </w:r>
      <w:r>
        <w:t xml:space="preserve">PROVIDE THAT </w:t>
      </w:r>
      <w:r w:rsidR="00155636">
        <w:t xml:space="preserve">A </w:t>
      </w:r>
      <w:r>
        <w:t xml:space="preserve">STUDENT ATTENDING SCHOOL AT THE SOUTH CAROLINA NATIONAL GUARD YOUTH CHALLENGE ACADEMY WHO </w:t>
      </w:r>
      <w:r w:rsidR="00155636">
        <w:t>IS</w:t>
      </w:r>
      <w:r>
        <w:t xml:space="preserve"> SIXTEEN YEARS OF AGE AND </w:t>
      </w:r>
      <w:r w:rsidR="00155636">
        <w:t>IS</w:t>
      </w:r>
      <w:r>
        <w:t xml:space="preserve"> UNABLE TO REMAIN ENROLLED DUE TO THE NECESSITY OF IMMEDIATE EMPLOYMENT OR ENROLLMENT IN POST-SECONDARY EDUCATION </w:t>
      </w:r>
      <w:r w:rsidR="00155636">
        <w:t>IS</w:t>
      </w:r>
      <w:r>
        <w:t xml:space="preserve"> ELIGIBLE TO TAKE THE GENERAL EDUCATION DEVELOPMENT (GED) TEST.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6920" w:rsidRDefault="00A169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6920" w:rsidRDefault="00A169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25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25-1-170.</w:t>
      </w:r>
      <w:r>
        <w:rPr>
          <w:u w:color="000000" w:themeColor="text1"/>
        </w:rPr>
        <w:tab/>
      </w:r>
      <w:r w:rsidR="00155636">
        <w:rPr>
          <w:u w:color="000000" w:themeColor="text1"/>
        </w:rPr>
        <w:t>A s</w:t>
      </w:r>
      <w:r>
        <w:rPr>
          <w:u w:color="000000" w:themeColor="text1"/>
        </w:rPr>
        <w:t xml:space="preserve">tudent attending school at the South Carolina National Guard Youth Challenge Academy who </w:t>
      </w:r>
      <w:r w:rsidR="00155636">
        <w:rPr>
          <w:u w:color="000000" w:themeColor="text1"/>
        </w:rPr>
        <w:t>is</w:t>
      </w:r>
      <w:r>
        <w:rPr>
          <w:u w:color="000000" w:themeColor="text1"/>
        </w:rPr>
        <w:t xml:space="preserve"> sixteen years of age and </w:t>
      </w:r>
      <w:r w:rsidR="00155636">
        <w:rPr>
          <w:u w:color="000000" w:themeColor="text1"/>
        </w:rPr>
        <w:t>is</w:t>
      </w:r>
      <w:r>
        <w:rPr>
          <w:u w:color="000000" w:themeColor="text1"/>
        </w:rPr>
        <w:t xml:space="preserve"> unable to remain enrolled due to the necessity of immediate employment or enrollment in post-secondary education </w:t>
      </w:r>
      <w:r w:rsidR="00155636">
        <w:rPr>
          <w:u w:color="000000" w:themeColor="text1"/>
        </w:rPr>
        <w:t>is</w:t>
      </w:r>
      <w:r>
        <w:rPr>
          <w:u w:color="000000" w:themeColor="text1"/>
        </w:rPr>
        <w:t xml:space="preserve"> eligible to take the General Education Development (GED) Test.”</w:t>
      </w: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4674C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B6B96" w:rsidRDefault="009B6B96" w:rsidP="009B6B96">
      <w:pPr>
        <w:suppressAutoHyphens/>
      </w:pPr>
    </w:p>
    <w:sectPr w:rsidR="009B6B96" w:rsidSect="009B6B9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920" w:rsidRDefault="00A16920" w:rsidP="009F0C77">
      <w:r>
        <w:separator/>
      </w:r>
    </w:p>
  </w:endnote>
  <w:endnote w:type="continuationSeparator" w:id="0">
    <w:p w:rsidR="00A16920" w:rsidRDefault="00A169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B717D0-10D0-44B9-9B97-69BD6BFFAF5A}"/>
    <w:embedBold r:id="rId2" w:fontKey="{0FABFFE2-E6BA-4ACE-A841-5DB8962B79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A1AB2B-9332-4E67-9496-B6A9B180A8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FE4D8B-EA85-44EB-AA1B-A6A7AB295A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B96" w:rsidRPr="001B7BF1" w:rsidRDefault="009B6B96" w:rsidP="001B7B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5F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920" w:rsidRDefault="00A16920" w:rsidP="009F0C77">
      <w:r>
        <w:separator/>
      </w:r>
    </w:p>
  </w:footnote>
  <w:footnote w:type="continuationSeparator" w:id="0">
    <w:p w:rsidR="00A16920" w:rsidRDefault="00A169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88ZW16"/>
    <w:docVar w:name="CoverBillType" w:val="b"/>
    <w:docVar w:name="docpath" w:val="L:\Council\bills\GGS\22788ZW16.DOCX"/>
    <w:docVar w:name="dvBillNumber" w:val="450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1692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5636"/>
    <w:rsid w:val="001B4442"/>
    <w:rsid w:val="001B7BF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F98"/>
    <w:rsid w:val="003C4DAB"/>
    <w:rsid w:val="003D01E8"/>
    <w:rsid w:val="003E5288"/>
    <w:rsid w:val="003F540D"/>
    <w:rsid w:val="003F5C23"/>
    <w:rsid w:val="003F6D79"/>
    <w:rsid w:val="0041760A"/>
    <w:rsid w:val="00417C01"/>
    <w:rsid w:val="004403BD"/>
    <w:rsid w:val="00461441"/>
    <w:rsid w:val="004674CB"/>
    <w:rsid w:val="004809EE"/>
    <w:rsid w:val="004936DB"/>
    <w:rsid w:val="004D622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722"/>
    <w:rsid w:val="006746DC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B6B96"/>
    <w:rsid w:val="009C6A0B"/>
    <w:rsid w:val="009F0C77"/>
    <w:rsid w:val="009F4DD1"/>
    <w:rsid w:val="00A16920"/>
    <w:rsid w:val="00A41684"/>
    <w:rsid w:val="00A4677D"/>
    <w:rsid w:val="00A64E80"/>
    <w:rsid w:val="00A72BCD"/>
    <w:rsid w:val="00A741D9"/>
    <w:rsid w:val="00A833AB"/>
    <w:rsid w:val="00A9741D"/>
    <w:rsid w:val="00AD4B17"/>
    <w:rsid w:val="00B412D4"/>
    <w:rsid w:val="00B6689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52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BB6FA-3F7D-4310-B7F1-9442AFC4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6B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05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316C9-55AB-425B-94CC-FC839EC6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320</Words>
  <Characters>1825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4505: Students attending the South Carolina National Guard Youth Challenge Academy - South Carolina Legislature Online</dc:title>
  <dc:creator>GloriaShackelford</dc:creator>
  <cp:lastModifiedBy>N Cumfer</cp:lastModifiedBy>
  <cp:revision>2</cp:revision>
  <cp:lastPrinted>2015-11-30T20:39:00Z</cp:lastPrinted>
  <dcterms:created xsi:type="dcterms:W3CDTF">2016-12-02T19:11:00Z</dcterms:created>
  <dcterms:modified xsi:type="dcterms:W3CDTF">2016-12-02T19:11:00Z</dcterms:modified>
</cp:coreProperties>
</file>