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94B" w:rsidRDefault="00BA294B" w:rsidP="00BA294B">
      <w:pPr>
        <w:widowControl w:val="0"/>
        <w:jc w:val="center"/>
      </w:pPr>
      <w:bookmarkStart w:id="0" w:name="_GoBack"/>
      <w:bookmarkEnd w:id="0"/>
      <w:r w:rsidRPr="00BA294B">
        <w:rPr>
          <w:b/>
        </w:rPr>
        <w:t>South Carolina General Assembly</w:t>
      </w:r>
    </w:p>
    <w:p w:rsidR="00BA294B" w:rsidRDefault="00BA294B" w:rsidP="00BA294B">
      <w:pPr>
        <w:widowControl w:val="0"/>
        <w:jc w:val="center"/>
      </w:pPr>
      <w:r>
        <w:t>121st Session, 2015-2016</w:t>
      </w:r>
    </w:p>
    <w:p w:rsidR="00BA294B" w:rsidRDefault="00BA294B" w:rsidP="00BA294B">
      <w:pPr>
        <w:widowControl w:val="0"/>
        <w:jc w:val="left"/>
      </w:pPr>
    </w:p>
    <w:p w:rsidR="00BA294B" w:rsidRDefault="00BA294B" w:rsidP="00BA294B">
      <w:pPr>
        <w:widowControl w:val="0"/>
        <w:jc w:val="left"/>
        <w:rPr>
          <w:b/>
        </w:rPr>
      </w:pPr>
      <w:r w:rsidRPr="00BA294B">
        <w:rPr>
          <w:b/>
        </w:rPr>
        <w:t>H. 4585</w:t>
      </w:r>
    </w:p>
    <w:p w:rsidR="00BA294B" w:rsidRDefault="00BA294B" w:rsidP="00BA294B">
      <w:pPr>
        <w:widowControl w:val="0"/>
        <w:jc w:val="left"/>
        <w:rPr>
          <w:b/>
        </w:rPr>
      </w:pPr>
    </w:p>
    <w:p w:rsidR="00BA294B" w:rsidRDefault="00BA294B" w:rsidP="00BA294B">
      <w:pPr>
        <w:widowControl w:val="0"/>
        <w:jc w:val="left"/>
      </w:pPr>
      <w:r w:rsidRPr="00BA294B">
        <w:rPr>
          <w:b/>
        </w:rPr>
        <w:t>STATUS INFORMATION</w:t>
      </w:r>
    </w:p>
    <w:p w:rsidR="00BA294B" w:rsidRDefault="00BA294B" w:rsidP="00BA294B">
      <w:pPr>
        <w:widowControl w:val="0"/>
        <w:jc w:val="left"/>
      </w:pPr>
    </w:p>
    <w:p w:rsidR="00BA294B" w:rsidRDefault="00BA294B" w:rsidP="00BA294B">
      <w:pPr>
        <w:widowControl w:val="0"/>
        <w:jc w:val="left"/>
      </w:pPr>
      <w:r>
        <w:t>House Resolution</w:t>
      </w:r>
    </w:p>
    <w:p w:rsidR="00BA294B" w:rsidRDefault="00BA294B" w:rsidP="00BA294B">
      <w:pPr>
        <w:widowControl w:val="0"/>
        <w:jc w:val="left"/>
      </w:pPr>
      <w:r>
        <w:t>Sponsors: Reps. M.S. McLeod, Henegan and Dillard</w:t>
      </w:r>
    </w:p>
    <w:p w:rsidR="00BA294B" w:rsidRDefault="00BA294B" w:rsidP="00BA294B">
      <w:pPr>
        <w:widowControl w:val="0"/>
        <w:jc w:val="left"/>
      </w:pPr>
      <w:r>
        <w:t>Document Path: l:\council\bills\rm\1400sd16.docx</w:t>
      </w:r>
    </w:p>
    <w:p w:rsidR="00BA294B" w:rsidRDefault="00BA294B" w:rsidP="00BA294B">
      <w:pPr>
        <w:widowControl w:val="0"/>
        <w:jc w:val="left"/>
      </w:pPr>
    </w:p>
    <w:p w:rsidR="00BA294B" w:rsidRDefault="00BA294B" w:rsidP="00BA294B">
      <w:pPr>
        <w:widowControl w:val="0"/>
        <w:jc w:val="left"/>
      </w:pPr>
      <w:r>
        <w:t>Introduced in the House on January 12, 2016</w:t>
      </w:r>
    </w:p>
    <w:p w:rsidR="00BA294B" w:rsidRDefault="00BA294B" w:rsidP="00BA294B">
      <w:pPr>
        <w:widowControl w:val="0"/>
        <w:jc w:val="left"/>
      </w:pPr>
      <w:r>
        <w:t>Adopted by the House on January 12, 2016</w:t>
      </w:r>
    </w:p>
    <w:p w:rsidR="00BA294B" w:rsidRDefault="00BA294B" w:rsidP="00BA294B">
      <w:pPr>
        <w:widowControl w:val="0"/>
        <w:jc w:val="left"/>
      </w:pPr>
    </w:p>
    <w:p w:rsidR="00BA294B" w:rsidRDefault="00BA294B" w:rsidP="00BA294B">
      <w:pPr>
        <w:widowControl w:val="0"/>
        <w:jc w:val="left"/>
      </w:pPr>
      <w:r>
        <w:t xml:space="preserve">Summary: </w:t>
      </w:r>
      <w:r w:rsidR="00A8204C">
        <w:t>Blythewood Ivy League</w:t>
      </w:r>
    </w:p>
    <w:p w:rsidR="00BA294B" w:rsidRDefault="00BA294B" w:rsidP="00BA294B">
      <w:pPr>
        <w:widowControl w:val="0"/>
        <w:jc w:val="left"/>
      </w:pPr>
    </w:p>
    <w:p w:rsidR="00BA294B" w:rsidRDefault="00BA294B" w:rsidP="00BA294B">
      <w:pPr>
        <w:widowControl w:val="0"/>
        <w:jc w:val="left"/>
      </w:pPr>
    </w:p>
    <w:p w:rsidR="00BA294B" w:rsidRDefault="00BA294B" w:rsidP="00BA2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294B">
        <w:rPr>
          <w:b/>
        </w:rPr>
        <w:t>HISTORY OF LEGISLATIVE ACTIONS</w:t>
      </w:r>
    </w:p>
    <w:p w:rsidR="00BA294B" w:rsidRDefault="00BA294B" w:rsidP="00BA2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294B" w:rsidRPr="00BA294B" w:rsidRDefault="00BA294B" w:rsidP="00BA2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294B">
        <w:rPr>
          <w:u w:val="single"/>
        </w:rPr>
        <w:tab/>
        <w:t>Date</w:t>
      </w:r>
      <w:r w:rsidRPr="00BA294B">
        <w:rPr>
          <w:u w:val="single"/>
        </w:rPr>
        <w:tab/>
        <w:t>Body</w:t>
      </w:r>
      <w:r w:rsidRPr="00BA294B">
        <w:rPr>
          <w:u w:val="single"/>
        </w:rPr>
        <w:tab/>
        <w:t>Action Description with journal page number</w:t>
      </w:r>
      <w:r w:rsidRPr="00BA294B">
        <w:rPr>
          <w:u w:val="single"/>
        </w:rPr>
        <w:tab/>
      </w:r>
    </w:p>
    <w:p w:rsidR="001965C1" w:rsidRDefault="001965C1" w:rsidP="001965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68022B">
        <w:t>Introduced and adopted (</w:t>
      </w:r>
      <w:hyperlink r:id="rId7" w:history="1">
        <w:r w:rsidRPr="00E601DC">
          <w:rPr>
            <w:rStyle w:val="Hyperlink"/>
          </w:rPr>
          <w:t>House Journal</w:t>
        </w:r>
        <w:r w:rsidRPr="00E601DC">
          <w:rPr>
            <w:rStyle w:val="Hyperlink"/>
          </w:rPr>
          <w:noBreakHyphen/>
          <w:t>page 30</w:t>
        </w:r>
      </w:hyperlink>
      <w:r w:rsidRPr="0068022B">
        <w:t>)</w:t>
      </w:r>
    </w:p>
    <w:p w:rsidR="001965C1" w:rsidRDefault="001965C1" w:rsidP="001965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294B" w:rsidRDefault="00BA294B" w:rsidP="00BA2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A294B">
          <w:rPr>
            <w:rStyle w:val="Hyperlink"/>
          </w:rPr>
          <w:t>legislative information</w:t>
        </w:r>
      </w:hyperlink>
      <w:r>
        <w:t xml:space="preserve"> at the website</w:t>
      </w:r>
    </w:p>
    <w:p w:rsidR="00BA294B" w:rsidRDefault="00BA294B" w:rsidP="00BA2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294B" w:rsidRPr="00BA294B" w:rsidRDefault="00BA294B" w:rsidP="00BA2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294B" w:rsidRDefault="00BA294B" w:rsidP="00BA294B">
      <w:r w:rsidRPr="00BA294B">
        <w:rPr>
          <w:b/>
        </w:rPr>
        <w:t>VERSIONS OF THIS BILL</w:t>
      </w:r>
    </w:p>
    <w:p w:rsidR="00BA294B" w:rsidRDefault="00BA294B" w:rsidP="00BA294B"/>
    <w:p w:rsidR="00BA294B" w:rsidRDefault="00E601DC" w:rsidP="00BA294B">
      <w:hyperlink r:id="rId9" w:history="1">
        <w:r w:rsidR="00BA294B">
          <w:rPr>
            <w:rStyle w:val="Hyperlink"/>
          </w:rPr>
          <w:t>1/12/2016</w:t>
        </w:r>
      </w:hyperlink>
    </w:p>
    <w:p w:rsidR="00BA294B" w:rsidRDefault="00BA294B" w:rsidP="00BA294B"/>
    <w:p w:rsidR="00BA294B" w:rsidRDefault="00BA294B" w:rsidP="00BA294B">
      <w:pPr>
        <w:sectPr w:rsidR="00BA294B" w:rsidSect="00BA29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6856" w:rsidRDefault="00B868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31B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0A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01EC4">
        <w:t xml:space="preserve">CONGRATULATE THE MEMBERS OF </w:t>
      </w:r>
      <w:r w:rsidR="00901EC4" w:rsidRPr="002108CB">
        <w:rPr>
          <w:color w:val="000000" w:themeColor="text1"/>
          <w:u w:color="000000" w:themeColor="text1"/>
        </w:rPr>
        <w:t>BLYTHEWOOD IVY LEAGUE</w:t>
      </w:r>
      <w:r w:rsidR="00901EC4">
        <w:rPr>
          <w:color w:val="000000" w:themeColor="text1"/>
          <w:u w:color="000000" w:themeColor="text1"/>
        </w:rPr>
        <w:t xml:space="preserve"> ON THEIR CHARTERING AS </w:t>
      </w:r>
      <w:r w:rsidR="00901EC4">
        <w:t>ALPHA KAPPA ALPHA SORORITY</w:t>
      </w:r>
      <w:r w:rsidR="00BD164C" w:rsidRPr="00BD164C">
        <w:t>’</w:t>
      </w:r>
      <w:r w:rsidR="00901EC4">
        <w:t xml:space="preserve">S NEWEST GRADUATE CHAPTER AND TO THANK THIS </w:t>
      </w:r>
      <w:r w:rsidR="00DF5290">
        <w:t>EXEMPLARY GROUP FOR ITS DEDICATION TO THE SERVICE OF THE BLYTHEWOOD</w:t>
      </w:r>
      <w:r w:rsidR="00BD164C">
        <w:noBreakHyphen/>
      </w:r>
      <w:r w:rsidR="00DF5290">
        <w:t>NORTHEAST COLUMBIA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49DB" w:rsidRDefault="002631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26F73">
        <w:t xml:space="preserve">the </w:t>
      </w:r>
      <w:r w:rsidR="0026654A">
        <w:t xml:space="preserve">South Carolina </w:t>
      </w:r>
      <w:r w:rsidR="00726F73">
        <w:t>House of Representatives is pleased to learn that</w:t>
      </w:r>
      <w:r w:rsidR="00994458">
        <w:t xml:space="preserve"> </w:t>
      </w:r>
      <w:r w:rsidR="00F149DB">
        <w:t>B</w:t>
      </w:r>
      <w:r w:rsidR="00F149DB" w:rsidRPr="002108CB">
        <w:rPr>
          <w:color w:val="000000" w:themeColor="text1"/>
          <w:u w:color="000000" w:themeColor="text1"/>
        </w:rPr>
        <w:t xml:space="preserve">lythewood </w:t>
      </w:r>
      <w:r w:rsidR="00F149DB">
        <w:rPr>
          <w:color w:val="000000" w:themeColor="text1"/>
          <w:u w:color="000000" w:themeColor="text1"/>
        </w:rPr>
        <w:t>I</w:t>
      </w:r>
      <w:r w:rsidR="00F149DB" w:rsidRPr="002108CB">
        <w:rPr>
          <w:color w:val="000000" w:themeColor="text1"/>
          <w:u w:color="000000" w:themeColor="text1"/>
        </w:rPr>
        <w:t xml:space="preserve">vy </w:t>
      </w:r>
      <w:r w:rsidR="00F149DB">
        <w:rPr>
          <w:color w:val="000000" w:themeColor="text1"/>
          <w:u w:color="000000" w:themeColor="text1"/>
        </w:rPr>
        <w:t>L</w:t>
      </w:r>
      <w:r w:rsidR="00F149DB" w:rsidRPr="002108CB">
        <w:rPr>
          <w:color w:val="000000" w:themeColor="text1"/>
          <w:u w:color="000000" w:themeColor="text1"/>
        </w:rPr>
        <w:t>eague</w:t>
      </w:r>
      <w:r w:rsidR="00F149DB">
        <w:rPr>
          <w:color w:val="000000" w:themeColor="text1"/>
          <w:u w:color="000000" w:themeColor="text1"/>
        </w:rPr>
        <w:t xml:space="preserve"> </w:t>
      </w:r>
      <w:r w:rsidR="00E72BE9">
        <w:rPr>
          <w:color w:val="000000" w:themeColor="text1"/>
          <w:u w:color="000000" w:themeColor="text1"/>
        </w:rPr>
        <w:t xml:space="preserve">(BIL) </w:t>
      </w:r>
      <w:r w:rsidR="00F149DB">
        <w:rPr>
          <w:color w:val="000000" w:themeColor="text1"/>
          <w:u w:color="000000" w:themeColor="text1"/>
        </w:rPr>
        <w:t>will become the newest graduate chapter of A</w:t>
      </w:r>
      <w:r w:rsidR="00F149DB">
        <w:t xml:space="preserve">lpha Kappa Alpha </w:t>
      </w:r>
      <w:r w:rsidR="00F841A3">
        <w:t>S</w:t>
      </w:r>
      <w:r w:rsidR="00F149DB">
        <w:t>orority (AKA) on December 12</w:t>
      </w:r>
      <w:r w:rsidR="00F841A3">
        <w:t>, 2</w:t>
      </w:r>
      <w:r w:rsidR="00F149DB">
        <w:t>015; and</w:t>
      </w:r>
    </w:p>
    <w:p w:rsidR="00F149DB" w:rsidRDefault="00F149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F2D" w:rsidRDefault="00B92F2D" w:rsidP="00B92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officially receiving their charter, BIL</w:t>
      </w:r>
      <w:r w:rsidR="00BD164C" w:rsidRPr="00BD16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Pr="002108CB">
        <w:rPr>
          <w:color w:val="000000" w:themeColor="text1"/>
          <w:u w:color="000000" w:themeColor="text1"/>
        </w:rPr>
        <w:t xml:space="preserve">eventy members </w:t>
      </w:r>
      <w:r>
        <w:rPr>
          <w:color w:val="000000" w:themeColor="text1"/>
          <w:u w:color="000000" w:themeColor="text1"/>
        </w:rPr>
        <w:t>w</w:t>
      </w:r>
      <w:r w:rsidRPr="002108CB">
        <w:rPr>
          <w:color w:val="000000" w:themeColor="text1"/>
          <w:u w:color="000000" w:themeColor="text1"/>
        </w:rPr>
        <w:t>ill make history</w:t>
      </w:r>
      <w:r>
        <w:rPr>
          <w:color w:val="000000" w:themeColor="text1"/>
          <w:u w:color="000000" w:themeColor="text1"/>
        </w:rPr>
        <w:t xml:space="preserve"> as </w:t>
      </w:r>
      <w:r w:rsidRPr="002108CB">
        <w:rPr>
          <w:color w:val="000000" w:themeColor="text1"/>
          <w:u w:color="000000" w:themeColor="text1"/>
        </w:rPr>
        <w:t>the only African</w:t>
      </w:r>
      <w:r w:rsidR="00BD164C">
        <w:rPr>
          <w:color w:val="000000" w:themeColor="text1"/>
          <w:u w:color="000000" w:themeColor="text1"/>
        </w:rPr>
        <w:noBreakHyphen/>
      </w:r>
      <w:r w:rsidRPr="002108CB">
        <w:rPr>
          <w:color w:val="000000" w:themeColor="text1"/>
          <w:u w:color="000000" w:themeColor="text1"/>
        </w:rPr>
        <w:t>American Greek</w:t>
      </w:r>
      <w:r w:rsidR="00BD164C">
        <w:rPr>
          <w:color w:val="000000" w:themeColor="text1"/>
          <w:u w:color="000000" w:themeColor="text1"/>
        </w:rPr>
        <w:noBreakHyphen/>
      </w:r>
      <w:r w:rsidRPr="002108CB">
        <w:rPr>
          <w:color w:val="000000" w:themeColor="text1"/>
          <w:u w:color="000000" w:themeColor="text1"/>
        </w:rPr>
        <w:t>letter organization based in the Blythewood</w:t>
      </w:r>
      <w:r w:rsidR="00BD164C">
        <w:rPr>
          <w:color w:val="000000" w:themeColor="text1"/>
          <w:u w:color="000000" w:themeColor="text1"/>
        </w:rPr>
        <w:noBreakHyphen/>
      </w:r>
      <w:r w:rsidRPr="002108CB">
        <w:rPr>
          <w:color w:val="000000" w:themeColor="text1"/>
          <w:u w:color="000000" w:themeColor="text1"/>
        </w:rPr>
        <w:t xml:space="preserve">Northeast Columbia </w:t>
      </w:r>
      <w:r>
        <w:rPr>
          <w:color w:val="000000" w:themeColor="text1"/>
          <w:u w:color="000000" w:themeColor="text1"/>
        </w:rPr>
        <w:t>c</w:t>
      </w:r>
      <w:r w:rsidRPr="002108CB">
        <w:rPr>
          <w:color w:val="000000" w:themeColor="text1"/>
          <w:u w:color="000000" w:themeColor="text1"/>
        </w:rPr>
        <w:t>ommunity.</w:t>
      </w:r>
      <w:r>
        <w:rPr>
          <w:color w:val="000000" w:themeColor="text1"/>
          <w:u w:color="000000" w:themeColor="text1"/>
        </w:rPr>
        <w:t xml:space="preserve"> </w:t>
      </w:r>
      <w:r w:rsidRPr="002108CB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ese civic</w:t>
      </w:r>
      <w:r w:rsidR="00BD16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minded </w:t>
      </w:r>
      <w:r w:rsidRPr="002108CB">
        <w:rPr>
          <w:color w:val="000000" w:themeColor="text1"/>
          <w:u w:color="000000" w:themeColor="text1"/>
        </w:rPr>
        <w:t>women</w:t>
      </w:r>
      <w:r>
        <w:rPr>
          <w:color w:val="000000" w:themeColor="text1"/>
          <w:u w:color="000000" w:themeColor="text1"/>
        </w:rPr>
        <w:t xml:space="preserve"> </w:t>
      </w:r>
      <w:r w:rsidRPr="002108CB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ve</w:t>
      </w:r>
      <w:r w:rsidRPr="002108CB">
        <w:rPr>
          <w:color w:val="000000" w:themeColor="text1"/>
          <w:u w:color="000000" w:themeColor="text1"/>
        </w:rPr>
        <w:t xml:space="preserve"> provided service to the</w:t>
      </w:r>
      <w:r w:rsidR="00E95A93">
        <w:rPr>
          <w:color w:val="000000" w:themeColor="text1"/>
          <w:u w:color="000000" w:themeColor="text1"/>
        </w:rPr>
        <w:t>ir c</w:t>
      </w:r>
      <w:r w:rsidR="00E95A93" w:rsidRPr="002108CB">
        <w:rPr>
          <w:color w:val="000000" w:themeColor="text1"/>
          <w:u w:color="000000" w:themeColor="text1"/>
        </w:rPr>
        <w:t>ommunity</w:t>
      </w:r>
      <w:r w:rsidRPr="002108CB">
        <w:rPr>
          <w:color w:val="000000" w:themeColor="text1"/>
          <w:u w:color="000000" w:themeColor="text1"/>
        </w:rPr>
        <w:t xml:space="preserve"> as an AKA interest group since </w:t>
      </w:r>
      <w:r>
        <w:rPr>
          <w:color w:val="000000" w:themeColor="text1"/>
          <w:u w:color="000000" w:themeColor="text1"/>
        </w:rPr>
        <w:t>their estab</w:t>
      </w:r>
      <w:r w:rsidR="004E4DA5">
        <w:rPr>
          <w:color w:val="000000" w:themeColor="text1"/>
          <w:u w:color="000000" w:themeColor="text1"/>
        </w:rPr>
        <w:t xml:space="preserve">lishment in March </w:t>
      </w:r>
      <w:r>
        <w:rPr>
          <w:color w:val="000000" w:themeColor="text1"/>
          <w:u w:color="000000" w:themeColor="text1"/>
        </w:rPr>
        <w:t>2014; and</w:t>
      </w:r>
    </w:p>
    <w:p w:rsidR="00B92F2D" w:rsidRDefault="00B92F2D" w:rsidP="00B92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F2D" w:rsidRDefault="00B92F2D" w:rsidP="00B92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108CB">
        <w:rPr>
          <w:color w:val="000000" w:themeColor="text1"/>
          <w:u w:color="000000" w:themeColor="text1"/>
        </w:rPr>
        <w:t xml:space="preserve">s </w:t>
      </w:r>
      <w:r w:rsidR="00E95A93">
        <w:rPr>
          <w:color w:val="000000" w:themeColor="text1"/>
          <w:u w:color="000000" w:themeColor="text1"/>
        </w:rPr>
        <w:t>c</w:t>
      </w:r>
      <w:r w:rsidR="00E95A93" w:rsidRPr="002108CB">
        <w:rPr>
          <w:color w:val="000000" w:themeColor="text1"/>
          <w:u w:color="000000" w:themeColor="text1"/>
        </w:rPr>
        <w:t>ommunity</w:t>
      </w:r>
      <w:r w:rsidR="00E95A93">
        <w:rPr>
          <w:color w:val="000000" w:themeColor="text1"/>
          <w:u w:color="000000" w:themeColor="text1"/>
        </w:rPr>
        <w:t xml:space="preserve"> </w:t>
      </w:r>
      <w:r w:rsidRPr="002108CB">
        <w:rPr>
          <w:color w:val="000000" w:themeColor="text1"/>
          <w:u w:color="000000" w:themeColor="text1"/>
        </w:rPr>
        <w:t xml:space="preserve">stakeholders, </w:t>
      </w:r>
      <w:r>
        <w:rPr>
          <w:color w:val="000000" w:themeColor="text1"/>
          <w:u w:color="000000" w:themeColor="text1"/>
        </w:rPr>
        <w:t xml:space="preserve">the members of </w:t>
      </w:r>
      <w:r w:rsidRPr="002108CB">
        <w:rPr>
          <w:color w:val="000000" w:themeColor="text1"/>
          <w:u w:color="000000" w:themeColor="text1"/>
        </w:rPr>
        <w:t>Blythewood Ivy League ha</w:t>
      </w:r>
      <w:r>
        <w:rPr>
          <w:color w:val="000000" w:themeColor="text1"/>
          <w:u w:color="000000" w:themeColor="text1"/>
        </w:rPr>
        <w:t>ve</w:t>
      </w:r>
      <w:r w:rsidRPr="002108CB">
        <w:rPr>
          <w:color w:val="000000" w:themeColor="text1"/>
          <w:u w:color="000000" w:themeColor="text1"/>
        </w:rPr>
        <w:t xml:space="preserve"> strategically implemented </w:t>
      </w:r>
      <w:r w:rsidRPr="0060794D">
        <w:rPr>
          <w:color w:val="000000" w:themeColor="text1"/>
          <w:u w:color="000000" w:themeColor="text1"/>
        </w:rPr>
        <w:t xml:space="preserve">meaningful, engaging programs that reflect an unprecedented level of excellence and effectiveness. </w:t>
      </w:r>
      <w:r>
        <w:rPr>
          <w:color w:val="000000" w:themeColor="text1"/>
          <w:u w:color="000000" w:themeColor="text1"/>
        </w:rPr>
        <w:t>Programs include</w:t>
      </w:r>
      <w:r w:rsidRPr="0060794D">
        <w:rPr>
          <w:color w:val="000000" w:themeColor="text1"/>
          <w:u w:color="000000" w:themeColor="text1"/>
        </w:rPr>
        <w:t xml:space="preserve"> Books for 2 (summer reading books donated to second graders in Richland School District Two), The Amazing Race of Blythewood</w:t>
      </w:r>
      <w:r w:rsidR="00BD164C">
        <w:rPr>
          <w:color w:val="000000" w:themeColor="text1"/>
          <w:u w:color="000000" w:themeColor="text1"/>
        </w:rPr>
        <w:noBreakHyphen/>
      </w:r>
      <w:r w:rsidRPr="0060794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ortheast</w:t>
      </w:r>
      <w:r w:rsidRPr="0060794D">
        <w:rPr>
          <w:color w:val="000000" w:themeColor="text1"/>
          <w:u w:color="000000" w:themeColor="text1"/>
        </w:rPr>
        <w:t xml:space="preserve"> Columbia (day of random acts of kindness), ASCEND (mentoring program for Richland Two high school students)</w:t>
      </w:r>
      <w:r>
        <w:rPr>
          <w:color w:val="000000" w:themeColor="text1"/>
          <w:u w:color="000000" w:themeColor="text1"/>
        </w:rPr>
        <w:t>,</w:t>
      </w:r>
      <w:r w:rsidRPr="0060794D">
        <w:rPr>
          <w:color w:val="000000" w:themeColor="text1"/>
          <w:u w:color="000000" w:themeColor="text1"/>
        </w:rPr>
        <w:t xml:space="preserve"> and 1908 Playground Mobilization (assistance with upgrades to Blythewood Park)</w:t>
      </w:r>
      <w:r>
        <w:rPr>
          <w:color w:val="000000" w:themeColor="text1"/>
          <w:u w:color="000000" w:themeColor="text1"/>
        </w:rPr>
        <w:t>, among other efforts. R</w:t>
      </w:r>
      <w:r w:rsidRPr="0060794D">
        <w:rPr>
          <w:color w:val="000000" w:themeColor="text1"/>
          <w:u w:color="000000" w:themeColor="text1"/>
        </w:rPr>
        <w:t>esults have been far</w:t>
      </w:r>
      <w:r w:rsidR="00BD16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reaching; and</w:t>
      </w:r>
    </w:p>
    <w:p w:rsidR="00B92F2D" w:rsidRDefault="00B92F2D" w:rsidP="00B92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F2D" w:rsidRPr="0060794D" w:rsidRDefault="00B92F2D" w:rsidP="00B92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0794D">
        <w:rPr>
          <w:color w:val="000000" w:themeColor="text1"/>
          <w:u w:color="000000" w:themeColor="text1"/>
        </w:rPr>
        <w:t>the group</w:t>
      </w:r>
      <w:r w:rsidR="00BD164C" w:rsidRPr="00BD16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0794D">
        <w:rPr>
          <w:color w:val="000000" w:themeColor="text1"/>
          <w:u w:color="000000" w:themeColor="text1"/>
        </w:rPr>
        <w:t xml:space="preserve"> unrelenting commitment to the community</w:t>
      </w:r>
      <w:r>
        <w:rPr>
          <w:color w:val="000000" w:themeColor="text1"/>
          <w:u w:color="000000" w:themeColor="text1"/>
        </w:rPr>
        <w:t xml:space="preserve"> has earned BIL its status as a new AKA graduate chapter, and its </w:t>
      </w:r>
      <w:r>
        <w:rPr>
          <w:color w:val="000000" w:themeColor="text1"/>
          <w:u w:color="000000" w:themeColor="text1"/>
        </w:rPr>
        <w:lastRenderedPageBreak/>
        <w:t>fine service will be recognized by AKA as the sorority</w:t>
      </w:r>
      <w:r w:rsidR="00BD164C" w:rsidRPr="00BD16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Pr="0060794D">
        <w:rPr>
          <w:color w:val="000000" w:themeColor="text1"/>
          <w:u w:color="000000" w:themeColor="text1"/>
        </w:rPr>
        <w:t xml:space="preserve">outh Atlantic </w:t>
      </w:r>
      <w:r w:rsidR="00E95A93">
        <w:rPr>
          <w:color w:val="000000" w:themeColor="text1"/>
          <w:u w:color="000000" w:themeColor="text1"/>
        </w:rPr>
        <w:t>R</w:t>
      </w:r>
      <w:r w:rsidRPr="0060794D">
        <w:rPr>
          <w:color w:val="000000" w:themeColor="text1"/>
          <w:u w:color="000000" w:themeColor="text1"/>
        </w:rPr>
        <w:t xml:space="preserve">egional </w:t>
      </w:r>
      <w:r w:rsidR="00E95A93">
        <w:rPr>
          <w:color w:val="000000" w:themeColor="text1"/>
          <w:u w:color="000000" w:themeColor="text1"/>
        </w:rPr>
        <w:t>D</w:t>
      </w:r>
      <w:r w:rsidRPr="0060794D">
        <w:rPr>
          <w:color w:val="000000" w:themeColor="text1"/>
          <w:u w:color="000000" w:themeColor="text1"/>
        </w:rPr>
        <w:t>irec</w:t>
      </w:r>
      <w:r>
        <w:rPr>
          <w:color w:val="000000" w:themeColor="text1"/>
          <w:u w:color="000000" w:themeColor="text1"/>
        </w:rPr>
        <w:t xml:space="preserve">tor, Mrs. Sharon Brown Harriott, officiates </w:t>
      </w:r>
      <w:r w:rsidR="00944D16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>the chartering celebration; and</w:t>
      </w:r>
    </w:p>
    <w:p w:rsidR="00B92F2D" w:rsidRPr="0060794D" w:rsidRDefault="00B92F2D" w:rsidP="00B92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59E" w:rsidRDefault="004F36EF" w:rsidP="009A3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A359E">
        <w:rPr>
          <w:color w:val="000000" w:themeColor="text1"/>
          <w:u w:color="000000" w:themeColor="text1"/>
        </w:rPr>
        <w:t xml:space="preserve">the </w:t>
      </w:r>
      <w:r w:rsidR="009A359E">
        <w:t>House of Representatives</w:t>
      </w:r>
      <w:r w:rsidR="009A359E">
        <w:rPr>
          <w:color w:val="000000" w:themeColor="text1"/>
          <w:u w:color="000000" w:themeColor="text1"/>
        </w:rPr>
        <w:t xml:space="preserve"> is grateful for the dedicated service of </w:t>
      </w:r>
      <w:r w:rsidR="009A359E">
        <w:t>B</w:t>
      </w:r>
      <w:r w:rsidR="009A359E" w:rsidRPr="002108CB">
        <w:rPr>
          <w:color w:val="000000" w:themeColor="text1"/>
          <w:u w:color="000000" w:themeColor="text1"/>
        </w:rPr>
        <w:t xml:space="preserve">lythewood </w:t>
      </w:r>
      <w:r w:rsidR="009A359E">
        <w:rPr>
          <w:color w:val="000000" w:themeColor="text1"/>
          <w:u w:color="000000" w:themeColor="text1"/>
        </w:rPr>
        <w:t>I</w:t>
      </w:r>
      <w:r w:rsidR="009A359E" w:rsidRPr="002108CB">
        <w:rPr>
          <w:color w:val="000000" w:themeColor="text1"/>
          <w:u w:color="000000" w:themeColor="text1"/>
        </w:rPr>
        <w:t xml:space="preserve">vy </w:t>
      </w:r>
      <w:r w:rsidR="009A359E">
        <w:rPr>
          <w:color w:val="000000" w:themeColor="text1"/>
          <w:u w:color="000000" w:themeColor="text1"/>
        </w:rPr>
        <w:t>L</w:t>
      </w:r>
      <w:r w:rsidR="009A359E" w:rsidRPr="002108CB">
        <w:rPr>
          <w:color w:val="000000" w:themeColor="text1"/>
          <w:u w:color="000000" w:themeColor="text1"/>
        </w:rPr>
        <w:t>eague</w:t>
      </w:r>
      <w:r w:rsidR="009A359E">
        <w:rPr>
          <w:color w:val="000000" w:themeColor="text1"/>
          <w:u w:color="000000" w:themeColor="text1"/>
        </w:rPr>
        <w:t xml:space="preserve"> and the members take much pleasure in </w:t>
      </w:r>
      <w:r w:rsidR="002F1DB2">
        <w:rPr>
          <w:color w:val="000000" w:themeColor="text1"/>
          <w:u w:color="000000" w:themeColor="text1"/>
        </w:rPr>
        <w:t>saluting the</w:t>
      </w:r>
      <w:r w:rsidR="00D021FB">
        <w:rPr>
          <w:color w:val="000000" w:themeColor="text1"/>
          <w:u w:color="000000" w:themeColor="text1"/>
        </w:rPr>
        <w:t xml:space="preserve"> group </w:t>
      </w:r>
      <w:r w:rsidR="002F1DB2">
        <w:rPr>
          <w:color w:val="000000" w:themeColor="text1"/>
          <w:u w:color="000000" w:themeColor="text1"/>
        </w:rPr>
        <w:t xml:space="preserve">as it </w:t>
      </w:r>
      <w:r w:rsidR="00D021FB">
        <w:rPr>
          <w:color w:val="000000" w:themeColor="text1"/>
          <w:u w:color="000000" w:themeColor="text1"/>
        </w:rPr>
        <w:t>continues its service as AKA</w:t>
      </w:r>
      <w:r w:rsidR="00BD164C" w:rsidRPr="00BD164C">
        <w:rPr>
          <w:color w:val="000000" w:themeColor="text1"/>
          <w:u w:color="000000" w:themeColor="text1"/>
        </w:rPr>
        <w:t>’</w:t>
      </w:r>
      <w:r w:rsidR="00D021FB">
        <w:rPr>
          <w:color w:val="000000" w:themeColor="text1"/>
          <w:u w:color="000000" w:themeColor="text1"/>
        </w:rPr>
        <w:t>s newest graduate chapter</w:t>
      </w:r>
      <w:r w:rsidR="009A359E">
        <w:rPr>
          <w:color w:val="000000" w:themeColor="text1"/>
          <w:u w:color="000000" w:themeColor="text1"/>
        </w:rPr>
        <w:t>. Now, therefore,</w:t>
      </w:r>
    </w:p>
    <w:p w:rsidR="009A359E" w:rsidRDefault="009A359E" w:rsidP="009A3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31B9" w:rsidRDefault="002631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31B9" w:rsidRDefault="002631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DC9" w:rsidRDefault="002631B9" w:rsidP="003D4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D4DC9">
        <w:t xml:space="preserve"> </w:t>
      </w:r>
      <w:r w:rsidR="003D4DC9">
        <w:rPr>
          <w:color w:val="000000" w:themeColor="text1"/>
        </w:rPr>
        <w:t xml:space="preserve">the members of the South Carolina House of Representatives, by this resolution, </w:t>
      </w:r>
      <w:r w:rsidR="003D4DC9">
        <w:t>congratulate the members of B</w:t>
      </w:r>
      <w:r w:rsidR="003D4DC9" w:rsidRPr="002108CB">
        <w:rPr>
          <w:color w:val="000000" w:themeColor="text1"/>
          <w:u w:color="000000" w:themeColor="text1"/>
        </w:rPr>
        <w:t xml:space="preserve">lythewood </w:t>
      </w:r>
      <w:r w:rsidR="003D4DC9">
        <w:rPr>
          <w:color w:val="000000" w:themeColor="text1"/>
          <w:u w:color="000000" w:themeColor="text1"/>
        </w:rPr>
        <w:t>I</w:t>
      </w:r>
      <w:r w:rsidR="003D4DC9" w:rsidRPr="002108CB">
        <w:rPr>
          <w:color w:val="000000" w:themeColor="text1"/>
          <w:u w:color="000000" w:themeColor="text1"/>
        </w:rPr>
        <w:t xml:space="preserve">vy </w:t>
      </w:r>
      <w:r w:rsidR="003D4DC9">
        <w:rPr>
          <w:color w:val="000000" w:themeColor="text1"/>
          <w:u w:color="000000" w:themeColor="text1"/>
        </w:rPr>
        <w:t>L</w:t>
      </w:r>
      <w:r w:rsidR="003D4DC9" w:rsidRPr="002108CB">
        <w:rPr>
          <w:color w:val="000000" w:themeColor="text1"/>
          <w:u w:color="000000" w:themeColor="text1"/>
        </w:rPr>
        <w:t>eague</w:t>
      </w:r>
      <w:r w:rsidR="003D4DC9">
        <w:rPr>
          <w:color w:val="000000" w:themeColor="text1"/>
          <w:u w:color="000000" w:themeColor="text1"/>
        </w:rPr>
        <w:t xml:space="preserve"> on their chartering as A</w:t>
      </w:r>
      <w:r w:rsidR="003D4DC9">
        <w:t>lpha Kappa Alpha Sorority</w:t>
      </w:r>
      <w:r w:rsidR="00BD164C" w:rsidRPr="00BD164C">
        <w:t>’</w:t>
      </w:r>
      <w:r w:rsidR="003D4DC9">
        <w:t>s newest graduate chapter and thank this exemplary group for its dedication to the service of the Blythewood</w:t>
      </w:r>
      <w:r w:rsidR="00BD164C">
        <w:noBreakHyphen/>
      </w:r>
      <w:r w:rsidR="003D4DC9">
        <w:t>Northeast Columbia community.</w:t>
      </w:r>
    </w:p>
    <w:p w:rsidR="002631B9" w:rsidRDefault="002631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1B9" w:rsidRDefault="002631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D4DC9">
        <w:t>provided</w:t>
      </w:r>
      <w:r>
        <w:t xml:space="preserve"> to</w:t>
      </w:r>
      <w:r w:rsidR="003D4DC9">
        <w:t xml:space="preserve"> </w:t>
      </w:r>
      <w:r w:rsidR="00917694">
        <w:t>B</w:t>
      </w:r>
      <w:r w:rsidR="00917694" w:rsidRPr="002108CB">
        <w:rPr>
          <w:color w:val="000000" w:themeColor="text1"/>
          <w:u w:color="000000" w:themeColor="text1"/>
        </w:rPr>
        <w:t xml:space="preserve">lythewood </w:t>
      </w:r>
      <w:r w:rsidR="00917694">
        <w:rPr>
          <w:color w:val="000000" w:themeColor="text1"/>
          <w:u w:color="000000" w:themeColor="text1"/>
        </w:rPr>
        <w:t>I</w:t>
      </w:r>
      <w:r w:rsidR="00917694" w:rsidRPr="002108CB">
        <w:rPr>
          <w:color w:val="000000" w:themeColor="text1"/>
          <w:u w:color="000000" w:themeColor="text1"/>
        </w:rPr>
        <w:t xml:space="preserve">vy </w:t>
      </w:r>
      <w:r w:rsidR="00917694">
        <w:rPr>
          <w:color w:val="000000" w:themeColor="text1"/>
          <w:u w:color="000000" w:themeColor="text1"/>
        </w:rPr>
        <w:t>L</w:t>
      </w:r>
      <w:r w:rsidR="00917694" w:rsidRPr="002108CB">
        <w:rPr>
          <w:color w:val="000000" w:themeColor="text1"/>
          <w:u w:color="000000" w:themeColor="text1"/>
        </w:rPr>
        <w:t>eague</w:t>
      </w:r>
      <w:r w:rsidR="00917694">
        <w:rPr>
          <w:color w:val="000000" w:themeColor="text1"/>
          <w:u w:color="000000" w:themeColor="text1"/>
        </w:rPr>
        <w:t>.</w:t>
      </w:r>
    </w:p>
    <w:p w:rsidR="00AE0A23" w:rsidRDefault="00BD164C" w:rsidP="0085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294B" w:rsidRDefault="00BA294B" w:rsidP="00BA294B">
      <w:pPr>
        <w:suppressAutoHyphens/>
      </w:pPr>
    </w:p>
    <w:sectPr w:rsidR="00BA294B" w:rsidSect="00BA29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59E" w:rsidRDefault="009A359E" w:rsidP="009F0C77">
      <w:r>
        <w:separator/>
      </w:r>
    </w:p>
  </w:endnote>
  <w:endnote w:type="continuationSeparator" w:id="0">
    <w:p w:rsidR="009A359E" w:rsidRDefault="009A35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4E35FE-919D-4219-8146-5EC27485D765}"/>
    <w:embedBold r:id="rId2" w:fontKey="{519534AA-2BBB-4D92-958A-A0CA26830F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62F4C1-3FF9-4B78-8DE2-09259E12A78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00CC78-1AE6-497B-AAC2-911C5BCD9B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14A6F3-0A7A-4625-9941-2375292646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94B" w:rsidRPr="00B86856" w:rsidRDefault="00BA294B" w:rsidP="00B868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01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59E" w:rsidRDefault="009A359E" w:rsidP="009F0C77">
      <w:r>
        <w:separator/>
      </w:r>
    </w:p>
  </w:footnote>
  <w:footnote w:type="continuationSeparator" w:id="0">
    <w:p w:rsidR="009A359E" w:rsidRDefault="009A35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0SD16"/>
    <w:docVar w:name="CoverBillType" w:val="r"/>
    <w:docVar w:name="docpath" w:val="L:\Council\bills\RM\1400SD16.DOCX"/>
    <w:docVar w:name="dvBillNumber" w:val="45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31B9"/>
    <w:rsid w:val="00011869"/>
    <w:rsid w:val="0001366F"/>
    <w:rsid w:val="00015CD6"/>
    <w:rsid w:val="000E1785"/>
    <w:rsid w:val="000F40FA"/>
    <w:rsid w:val="0010776B"/>
    <w:rsid w:val="00133E66"/>
    <w:rsid w:val="001435A3"/>
    <w:rsid w:val="00146ED3"/>
    <w:rsid w:val="00151044"/>
    <w:rsid w:val="001965C1"/>
    <w:rsid w:val="001C46A9"/>
    <w:rsid w:val="001D08F2"/>
    <w:rsid w:val="001D525B"/>
    <w:rsid w:val="001D7F4F"/>
    <w:rsid w:val="00205238"/>
    <w:rsid w:val="002321B6"/>
    <w:rsid w:val="00250967"/>
    <w:rsid w:val="002543C8"/>
    <w:rsid w:val="0025541D"/>
    <w:rsid w:val="002631B9"/>
    <w:rsid w:val="0026654A"/>
    <w:rsid w:val="00283275"/>
    <w:rsid w:val="00284AAE"/>
    <w:rsid w:val="002E5912"/>
    <w:rsid w:val="002F1DB2"/>
    <w:rsid w:val="00301B21"/>
    <w:rsid w:val="00325348"/>
    <w:rsid w:val="0032732C"/>
    <w:rsid w:val="00336AD0"/>
    <w:rsid w:val="0037079A"/>
    <w:rsid w:val="00397507"/>
    <w:rsid w:val="003C4DAB"/>
    <w:rsid w:val="003D01E8"/>
    <w:rsid w:val="003D4DC9"/>
    <w:rsid w:val="003E5288"/>
    <w:rsid w:val="003F6D79"/>
    <w:rsid w:val="0041760A"/>
    <w:rsid w:val="00417C01"/>
    <w:rsid w:val="004403BD"/>
    <w:rsid w:val="00461441"/>
    <w:rsid w:val="004809EE"/>
    <w:rsid w:val="004E4DA5"/>
    <w:rsid w:val="004E7D54"/>
    <w:rsid w:val="004F36EF"/>
    <w:rsid w:val="005273C6"/>
    <w:rsid w:val="00530A69"/>
    <w:rsid w:val="00545593"/>
    <w:rsid w:val="00577C6C"/>
    <w:rsid w:val="005941DB"/>
    <w:rsid w:val="005C2FE2"/>
    <w:rsid w:val="005E2BC9"/>
    <w:rsid w:val="005E52FF"/>
    <w:rsid w:val="00605102"/>
    <w:rsid w:val="006215AA"/>
    <w:rsid w:val="006913C9"/>
    <w:rsid w:val="0069470D"/>
    <w:rsid w:val="00726F73"/>
    <w:rsid w:val="00734F00"/>
    <w:rsid w:val="0078576D"/>
    <w:rsid w:val="007A70AE"/>
    <w:rsid w:val="008362E8"/>
    <w:rsid w:val="00856ADF"/>
    <w:rsid w:val="008A1768"/>
    <w:rsid w:val="008F0F33"/>
    <w:rsid w:val="008F4429"/>
    <w:rsid w:val="00901EC4"/>
    <w:rsid w:val="00917694"/>
    <w:rsid w:val="0094021A"/>
    <w:rsid w:val="00944D16"/>
    <w:rsid w:val="00994458"/>
    <w:rsid w:val="009A359E"/>
    <w:rsid w:val="009B44AF"/>
    <w:rsid w:val="009C6A0B"/>
    <w:rsid w:val="009F0C77"/>
    <w:rsid w:val="009F4DD1"/>
    <w:rsid w:val="009F6917"/>
    <w:rsid w:val="00A41684"/>
    <w:rsid w:val="00A64E80"/>
    <w:rsid w:val="00A72BCD"/>
    <w:rsid w:val="00A741D9"/>
    <w:rsid w:val="00A8204C"/>
    <w:rsid w:val="00A833AB"/>
    <w:rsid w:val="00A947CE"/>
    <w:rsid w:val="00A9741D"/>
    <w:rsid w:val="00AD4B17"/>
    <w:rsid w:val="00AE0A23"/>
    <w:rsid w:val="00AF1939"/>
    <w:rsid w:val="00B412D4"/>
    <w:rsid w:val="00B86856"/>
    <w:rsid w:val="00B92F2D"/>
    <w:rsid w:val="00BA294B"/>
    <w:rsid w:val="00BD164C"/>
    <w:rsid w:val="00BE3C22"/>
    <w:rsid w:val="00C0345E"/>
    <w:rsid w:val="00C3483A"/>
    <w:rsid w:val="00C74E9D"/>
    <w:rsid w:val="00C82FD3"/>
    <w:rsid w:val="00C92819"/>
    <w:rsid w:val="00CC6B7B"/>
    <w:rsid w:val="00CD2089"/>
    <w:rsid w:val="00CE1D88"/>
    <w:rsid w:val="00D021FB"/>
    <w:rsid w:val="00D4497B"/>
    <w:rsid w:val="00D73A67"/>
    <w:rsid w:val="00D970A9"/>
    <w:rsid w:val="00DC1137"/>
    <w:rsid w:val="00DF3845"/>
    <w:rsid w:val="00DF5290"/>
    <w:rsid w:val="00E41911"/>
    <w:rsid w:val="00E601DC"/>
    <w:rsid w:val="00E60AB6"/>
    <w:rsid w:val="00E72BE9"/>
    <w:rsid w:val="00E92EEF"/>
    <w:rsid w:val="00E95A93"/>
    <w:rsid w:val="00EF2368"/>
    <w:rsid w:val="00F149DB"/>
    <w:rsid w:val="00F24442"/>
    <w:rsid w:val="00F50AE3"/>
    <w:rsid w:val="00F52843"/>
    <w:rsid w:val="00F656BA"/>
    <w:rsid w:val="00F67CF1"/>
    <w:rsid w:val="00F840F0"/>
    <w:rsid w:val="00F841A3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A11097-2C5F-4256-AF53-BF4834740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5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54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29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585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6BF22-7F56-4759-A9A7-D3E100F6E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479</Words>
  <Characters>2732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4585: Blythewood Ivy League - South Carolina Legislature Online</dc:title>
  <dc:creator>McDowell</dc:creator>
  <cp:lastModifiedBy>N Cumfer</cp:lastModifiedBy>
  <cp:revision>2</cp:revision>
  <cp:lastPrinted>2015-12-07T20:05:00Z</cp:lastPrinted>
  <dcterms:created xsi:type="dcterms:W3CDTF">2016-12-02T19:13:00Z</dcterms:created>
  <dcterms:modified xsi:type="dcterms:W3CDTF">2016-12-02T19:13:00Z</dcterms:modified>
</cp:coreProperties>
</file>