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937" w:rsidRDefault="00DA1937" w:rsidP="00DA1937">
      <w:pPr>
        <w:widowControl w:val="0"/>
        <w:jc w:val="center"/>
      </w:pPr>
      <w:bookmarkStart w:id="0" w:name="_GoBack"/>
      <w:bookmarkEnd w:id="0"/>
      <w:r w:rsidRPr="00DA1937">
        <w:rPr>
          <w:b/>
        </w:rPr>
        <w:t>South Carolina General Assembly</w:t>
      </w:r>
    </w:p>
    <w:p w:rsidR="00DA1937" w:rsidRDefault="00DA1937" w:rsidP="00DA1937">
      <w:pPr>
        <w:widowControl w:val="0"/>
        <w:jc w:val="center"/>
      </w:pPr>
      <w:r>
        <w:t>121st Session, 2015-2016</w:t>
      </w:r>
    </w:p>
    <w:p w:rsidR="00DA1937" w:rsidRDefault="00DA1937" w:rsidP="00DA1937">
      <w:pPr>
        <w:widowControl w:val="0"/>
        <w:jc w:val="left"/>
      </w:pPr>
    </w:p>
    <w:p w:rsidR="00DA1937" w:rsidRDefault="00DA1937" w:rsidP="00DA1937">
      <w:pPr>
        <w:widowControl w:val="0"/>
        <w:jc w:val="left"/>
        <w:rPr>
          <w:b/>
        </w:rPr>
      </w:pPr>
      <w:r w:rsidRPr="00DA1937">
        <w:rPr>
          <w:b/>
        </w:rPr>
        <w:t>H. 4598</w:t>
      </w:r>
    </w:p>
    <w:p w:rsidR="00DA1937" w:rsidRDefault="00DA1937" w:rsidP="00DA1937">
      <w:pPr>
        <w:widowControl w:val="0"/>
        <w:jc w:val="left"/>
        <w:rPr>
          <w:b/>
        </w:rPr>
      </w:pPr>
    </w:p>
    <w:p w:rsidR="00DA1937" w:rsidRDefault="00DA1937" w:rsidP="00DA1937">
      <w:pPr>
        <w:widowControl w:val="0"/>
        <w:jc w:val="left"/>
      </w:pPr>
      <w:r w:rsidRPr="00DA1937">
        <w:rPr>
          <w:b/>
        </w:rPr>
        <w:t>STATUS INFORMATION</w:t>
      </w:r>
    </w:p>
    <w:p w:rsidR="00DA1937" w:rsidRDefault="00DA1937" w:rsidP="00DA1937">
      <w:pPr>
        <w:widowControl w:val="0"/>
        <w:jc w:val="left"/>
      </w:pPr>
    </w:p>
    <w:p w:rsidR="00DA1937" w:rsidRDefault="00DA1937" w:rsidP="00DA1937">
      <w:pPr>
        <w:widowControl w:val="0"/>
        <w:jc w:val="left"/>
      </w:pPr>
      <w:r>
        <w:t>House Resolution</w:t>
      </w:r>
    </w:p>
    <w:p w:rsidR="00DA1937" w:rsidRDefault="00DA1937" w:rsidP="00DA1937">
      <w:pPr>
        <w:widowControl w:val="0"/>
        <w:jc w:val="left"/>
      </w:pPr>
      <w:r>
        <w:t>Sponsors: Reps. Ballentine and Huggins</w:t>
      </w:r>
    </w:p>
    <w:p w:rsidR="00DA1937" w:rsidRDefault="00DA1937" w:rsidP="00DA1937">
      <w:pPr>
        <w:widowControl w:val="0"/>
        <w:jc w:val="left"/>
      </w:pPr>
      <w:r>
        <w:t>Document Path: l:\council\bills\rm\1395dg16.docx</w:t>
      </w:r>
    </w:p>
    <w:p w:rsidR="00DA1937" w:rsidRDefault="00DA1937" w:rsidP="00DA1937">
      <w:pPr>
        <w:widowControl w:val="0"/>
        <w:jc w:val="left"/>
      </w:pPr>
    </w:p>
    <w:p w:rsidR="00DA1937" w:rsidRDefault="00DA1937" w:rsidP="00DA1937">
      <w:pPr>
        <w:widowControl w:val="0"/>
        <w:jc w:val="left"/>
      </w:pPr>
      <w:r>
        <w:t>Introduced in the House on January 12, 2016</w:t>
      </w:r>
    </w:p>
    <w:p w:rsidR="00DA1937" w:rsidRDefault="00DA1937" w:rsidP="00DA1937">
      <w:pPr>
        <w:widowControl w:val="0"/>
        <w:jc w:val="left"/>
      </w:pPr>
      <w:r>
        <w:t>Adopted by the House on January 12, 2016</w:t>
      </w:r>
    </w:p>
    <w:p w:rsidR="00DA1937" w:rsidRDefault="00DA1937" w:rsidP="00DA1937">
      <w:pPr>
        <w:widowControl w:val="0"/>
        <w:jc w:val="left"/>
      </w:pPr>
    </w:p>
    <w:p w:rsidR="00DA1937" w:rsidRDefault="00DA1937" w:rsidP="00DA1937">
      <w:pPr>
        <w:widowControl w:val="0"/>
        <w:jc w:val="left"/>
      </w:pPr>
      <w:r>
        <w:t xml:space="preserve">Summary: </w:t>
      </w:r>
      <w:r w:rsidR="001D08FF">
        <w:t>Chapin High School Cheerleading Team</w:t>
      </w:r>
    </w:p>
    <w:p w:rsidR="00DA1937" w:rsidRDefault="00DA1937" w:rsidP="00DA1937">
      <w:pPr>
        <w:widowControl w:val="0"/>
        <w:jc w:val="left"/>
      </w:pPr>
    </w:p>
    <w:p w:rsidR="00DA1937" w:rsidRDefault="00DA1937" w:rsidP="00DA1937">
      <w:pPr>
        <w:widowControl w:val="0"/>
        <w:jc w:val="left"/>
      </w:pPr>
    </w:p>
    <w:p w:rsidR="00DA1937" w:rsidRDefault="00DA1937" w:rsidP="00DA1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1937">
        <w:rPr>
          <w:b/>
        </w:rPr>
        <w:t>HISTORY OF LEGISLATIVE ACTIONS</w:t>
      </w:r>
    </w:p>
    <w:p w:rsidR="00DA1937" w:rsidRDefault="00DA1937" w:rsidP="00DA1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1937" w:rsidRPr="00DA1937" w:rsidRDefault="00DA1937" w:rsidP="00DA1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1937">
        <w:rPr>
          <w:u w:val="single"/>
        </w:rPr>
        <w:tab/>
        <w:t>Date</w:t>
      </w:r>
      <w:r w:rsidRPr="00DA1937">
        <w:rPr>
          <w:u w:val="single"/>
        </w:rPr>
        <w:tab/>
        <w:t>Body</w:t>
      </w:r>
      <w:r w:rsidRPr="00DA1937">
        <w:rPr>
          <w:u w:val="single"/>
        </w:rPr>
        <w:tab/>
        <w:t>Action Description with journal page number</w:t>
      </w:r>
      <w:r w:rsidRPr="00DA1937">
        <w:rPr>
          <w:u w:val="single"/>
        </w:rPr>
        <w:tab/>
      </w:r>
    </w:p>
    <w:p w:rsidR="004A1642" w:rsidRDefault="004A1642" w:rsidP="004A1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AE3D24">
        <w:t>Introduced and adopted (</w:t>
      </w:r>
      <w:hyperlink r:id="rId7" w:history="1">
        <w:r w:rsidRPr="00804C2A">
          <w:rPr>
            <w:rStyle w:val="Hyperlink"/>
          </w:rPr>
          <w:t>House Journal</w:t>
        </w:r>
        <w:r w:rsidRPr="00804C2A">
          <w:rPr>
            <w:rStyle w:val="Hyperlink"/>
          </w:rPr>
          <w:noBreakHyphen/>
          <w:t>page 37</w:t>
        </w:r>
      </w:hyperlink>
      <w:r w:rsidRPr="00AE3D24">
        <w:t>)</w:t>
      </w:r>
    </w:p>
    <w:p w:rsidR="004A1642" w:rsidRDefault="004A1642" w:rsidP="004A1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937" w:rsidRDefault="00DA1937" w:rsidP="00DA19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A1937">
          <w:rPr>
            <w:rStyle w:val="Hyperlink"/>
          </w:rPr>
          <w:t>legislative information</w:t>
        </w:r>
      </w:hyperlink>
      <w:r>
        <w:t xml:space="preserve"> at the website</w:t>
      </w:r>
    </w:p>
    <w:p w:rsidR="00DA1937" w:rsidRDefault="00DA1937" w:rsidP="00DA19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937" w:rsidRPr="00DA1937" w:rsidRDefault="00DA1937" w:rsidP="00DA19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937" w:rsidRDefault="00DA1937" w:rsidP="00DA1937">
      <w:r w:rsidRPr="00DA1937">
        <w:rPr>
          <w:b/>
        </w:rPr>
        <w:t>VERSIONS OF THIS BILL</w:t>
      </w:r>
    </w:p>
    <w:p w:rsidR="00DA1937" w:rsidRDefault="00DA1937" w:rsidP="00DA1937"/>
    <w:p w:rsidR="00DA1937" w:rsidRDefault="00804C2A" w:rsidP="00DA1937">
      <w:hyperlink r:id="rId9" w:history="1">
        <w:r w:rsidR="00DA1937">
          <w:rPr>
            <w:rStyle w:val="Hyperlink"/>
          </w:rPr>
          <w:t>1/12/2016</w:t>
        </w:r>
      </w:hyperlink>
    </w:p>
    <w:p w:rsidR="00DA1937" w:rsidRDefault="00DA1937" w:rsidP="00DA1937"/>
    <w:p w:rsidR="00DA1937" w:rsidRDefault="00DA1937" w:rsidP="00DA1937">
      <w:pPr>
        <w:sectPr w:rsidR="00DA1937" w:rsidSect="00DA19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2BE2" w:rsidRDefault="00352B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09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513" w:rsidRDefault="00E376C6" w:rsidP="000E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E1513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E1513">
        <w:rPr>
          <w:color w:val="000000" w:themeColor="text1"/>
          <w:u w:color="000000" w:themeColor="text1"/>
        </w:rPr>
        <w:t xml:space="preserve"> CHAPIN HI</w:t>
      </w:r>
      <w:r w:rsidR="000E1513" w:rsidRPr="009217B5">
        <w:rPr>
          <w:color w:val="000000" w:themeColor="text1"/>
          <w:u w:color="000000" w:themeColor="text1"/>
        </w:rPr>
        <w:t>GH SCHOOL</w:t>
      </w:r>
      <w:r w:rsidR="000E1513">
        <w:rPr>
          <w:color w:val="000000" w:themeColor="text1"/>
          <w:u w:color="000000" w:themeColor="text1"/>
        </w:rPr>
        <w:t xml:space="preserve"> CHEERLEADING</w:t>
      </w:r>
      <w:r w:rsidR="000E1513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980DC9">
        <w:rPr>
          <w:color w:val="000000" w:themeColor="text1"/>
          <w:u w:color="000000" w:themeColor="text1"/>
        </w:rPr>
        <w:t>5</w:t>
      </w:r>
      <w:r w:rsidR="000E1513" w:rsidRPr="009217B5">
        <w:rPr>
          <w:color w:val="000000" w:themeColor="text1"/>
          <w:u w:color="000000" w:themeColor="text1"/>
        </w:rPr>
        <w:t xml:space="preserve"> CLASS</w:t>
      </w:r>
      <w:r w:rsidR="000E1513">
        <w:rPr>
          <w:color w:val="000000" w:themeColor="text1"/>
          <w:u w:color="000000" w:themeColor="text1"/>
        </w:rPr>
        <w:t xml:space="preserve">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0976" w:rsidRDefault="000109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0976" w:rsidRDefault="000109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8B9" w:rsidRPr="00543FEA" w:rsidRDefault="00010976" w:rsidP="001A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E1513">
        <w:t xml:space="preserve"> </w:t>
      </w:r>
      <w:r w:rsidR="001A08B9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1A08B9">
        <w:rPr>
          <w:color w:val="000000" w:themeColor="text1"/>
          <w:u w:color="000000" w:themeColor="text1"/>
        </w:rPr>
        <w:t xml:space="preserve"> Chapin </w:t>
      </w:r>
      <w:r w:rsidR="001A08B9" w:rsidRPr="009217B5">
        <w:rPr>
          <w:color w:val="000000" w:themeColor="text1"/>
          <w:u w:color="000000" w:themeColor="text1"/>
        </w:rPr>
        <w:t xml:space="preserve">High School </w:t>
      </w:r>
      <w:r w:rsidR="001A08B9">
        <w:rPr>
          <w:color w:val="000000" w:themeColor="text1"/>
          <w:u w:color="000000" w:themeColor="text1"/>
        </w:rPr>
        <w:t>cheerleading</w:t>
      </w:r>
      <w:r w:rsidR="001A08B9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980DC9">
        <w:rPr>
          <w:color w:val="000000" w:themeColor="text1"/>
          <w:u w:color="000000" w:themeColor="text1"/>
        </w:rPr>
        <w:t>5</w:t>
      </w:r>
      <w:r w:rsidR="001A08B9" w:rsidRPr="009217B5">
        <w:rPr>
          <w:color w:val="000000" w:themeColor="text1"/>
          <w:u w:color="000000" w:themeColor="text1"/>
        </w:rPr>
        <w:t xml:space="preserve"> Class</w:t>
      </w:r>
      <w:r w:rsidR="001A08B9">
        <w:rPr>
          <w:color w:val="000000" w:themeColor="text1"/>
          <w:u w:color="000000" w:themeColor="text1"/>
        </w:rPr>
        <w:t xml:space="preserve"> AAA State Championship title.</w:t>
      </w:r>
    </w:p>
    <w:p w:rsidR="004E1543" w:rsidRDefault="00E71FF6" w:rsidP="00713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1937" w:rsidRDefault="00DA1937" w:rsidP="00DA1937">
      <w:pPr>
        <w:suppressAutoHyphens/>
      </w:pPr>
    </w:p>
    <w:sectPr w:rsidR="00DA1937" w:rsidSect="00DA19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976" w:rsidRDefault="00010976" w:rsidP="009F0C77">
      <w:r>
        <w:separator/>
      </w:r>
    </w:p>
  </w:endnote>
  <w:endnote w:type="continuationSeparator" w:id="0">
    <w:p w:rsidR="00010976" w:rsidRDefault="000109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67A784-EB80-4FF2-983A-D3D3251817DF}"/>
    <w:embedBold r:id="rId2" w:fontKey="{ABE13D6E-5E9E-40E1-9B28-044D1E19AD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D8FD72-99CC-451A-8CD2-89A76DF7D7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CA4D0A-1BFC-4AF1-8846-DE27658A59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937" w:rsidRPr="00352BE2" w:rsidRDefault="00DA1937" w:rsidP="00352B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4C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976" w:rsidRDefault="00010976" w:rsidP="009F0C77">
      <w:r>
        <w:separator/>
      </w:r>
    </w:p>
  </w:footnote>
  <w:footnote w:type="continuationSeparator" w:id="0">
    <w:p w:rsidR="00010976" w:rsidRDefault="000109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5DG16"/>
    <w:docVar w:name="CoverBillType" w:val="r"/>
    <w:docVar w:name="docpath" w:val="L:\Council\bills\RM\1395DG16.DOCX"/>
    <w:docVar w:name="dvBillNumber" w:val="45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0976"/>
    <w:rsid w:val="00010976"/>
    <w:rsid w:val="00011869"/>
    <w:rsid w:val="00015CD6"/>
    <w:rsid w:val="000D787C"/>
    <w:rsid w:val="000E1513"/>
    <w:rsid w:val="000E1785"/>
    <w:rsid w:val="000F40FA"/>
    <w:rsid w:val="0010776B"/>
    <w:rsid w:val="00133E66"/>
    <w:rsid w:val="001435A3"/>
    <w:rsid w:val="00146ED3"/>
    <w:rsid w:val="00151044"/>
    <w:rsid w:val="001A08B9"/>
    <w:rsid w:val="001D08F2"/>
    <w:rsid w:val="001D08FF"/>
    <w:rsid w:val="001D525B"/>
    <w:rsid w:val="001D7F4F"/>
    <w:rsid w:val="00205238"/>
    <w:rsid w:val="00220FC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BE2"/>
    <w:rsid w:val="0037079A"/>
    <w:rsid w:val="003C40B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642"/>
    <w:rsid w:val="004E154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211A"/>
    <w:rsid w:val="006913C9"/>
    <w:rsid w:val="0069470D"/>
    <w:rsid w:val="00713727"/>
    <w:rsid w:val="00734F00"/>
    <w:rsid w:val="007A70AE"/>
    <w:rsid w:val="00804C2A"/>
    <w:rsid w:val="008362E8"/>
    <w:rsid w:val="008A1768"/>
    <w:rsid w:val="008F0F33"/>
    <w:rsid w:val="008F4429"/>
    <w:rsid w:val="0094021A"/>
    <w:rsid w:val="00980DC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0765"/>
    <w:rsid w:val="00BE3C22"/>
    <w:rsid w:val="00C0345E"/>
    <w:rsid w:val="00C3483A"/>
    <w:rsid w:val="00C4261C"/>
    <w:rsid w:val="00C54F4C"/>
    <w:rsid w:val="00C74E9D"/>
    <w:rsid w:val="00C82FD3"/>
    <w:rsid w:val="00C92819"/>
    <w:rsid w:val="00CC6B7B"/>
    <w:rsid w:val="00CD2089"/>
    <w:rsid w:val="00D73A67"/>
    <w:rsid w:val="00D970A9"/>
    <w:rsid w:val="00DA1937"/>
    <w:rsid w:val="00DF3845"/>
    <w:rsid w:val="00E376C6"/>
    <w:rsid w:val="00E41911"/>
    <w:rsid w:val="00E71FF6"/>
    <w:rsid w:val="00E92EEF"/>
    <w:rsid w:val="00EC04D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9D2656-AB8B-4BFE-B3D3-55F6B556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A19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9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98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EC5D5-A74C-48EF-9AC2-3D15BAC8F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227</Words>
  <Characters>1298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4598: Chapin High School Cheerleading Team - South Carolina Legislature Online</dc:title>
  <dc:creator>McDowell</dc:creator>
  <cp:lastModifiedBy>N Cumfer</cp:lastModifiedBy>
  <cp:revision>2</cp:revision>
  <dcterms:created xsi:type="dcterms:W3CDTF">2016-12-02T19:13:00Z</dcterms:created>
  <dcterms:modified xsi:type="dcterms:W3CDTF">2016-12-02T19:13:00Z</dcterms:modified>
</cp:coreProperties>
</file>