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F96" w:rsidRDefault="00084F96" w:rsidP="00084F96">
      <w:pPr>
        <w:widowControl w:val="0"/>
        <w:jc w:val="center"/>
      </w:pPr>
      <w:bookmarkStart w:id="0" w:name="_GoBack"/>
      <w:bookmarkEnd w:id="0"/>
      <w:r w:rsidRPr="00084F96">
        <w:rPr>
          <w:b/>
        </w:rPr>
        <w:t>South Carolina General Assembly</w:t>
      </w:r>
    </w:p>
    <w:p w:rsidR="00084F96" w:rsidRDefault="00084F96" w:rsidP="00084F96">
      <w:pPr>
        <w:widowControl w:val="0"/>
        <w:jc w:val="center"/>
      </w:pPr>
      <w:r>
        <w:t>121st Session, 2015-2016</w:t>
      </w:r>
    </w:p>
    <w:p w:rsidR="00084F96" w:rsidRDefault="00084F96" w:rsidP="00084F96">
      <w:pPr>
        <w:widowControl w:val="0"/>
        <w:jc w:val="left"/>
      </w:pPr>
    </w:p>
    <w:p w:rsidR="00084F96" w:rsidRDefault="00084F96" w:rsidP="00084F96">
      <w:pPr>
        <w:widowControl w:val="0"/>
        <w:jc w:val="left"/>
        <w:rPr>
          <w:b/>
        </w:rPr>
      </w:pPr>
      <w:r w:rsidRPr="00084F96">
        <w:rPr>
          <w:b/>
        </w:rPr>
        <w:t>H. 4617</w:t>
      </w:r>
    </w:p>
    <w:p w:rsidR="00084F96" w:rsidRDefault="00084F96" w:rsidP="00084F96">
      <w:pPr>
        <w:widowControl w:val="0"/>
        <w:jc w:val="left"/>
        <w:rPr>
          <w:b/>
        </w:rPr>
      </w:pPr>
    </w:p>
    <w:p w:rsidR="00084F96" w:rsidRDefault="00084F96" w:rsidP="00084F96">
      <w:pPr>
        <w:widowControl w:val="0"/>
        <w:jc w:val="left"/>
      </w:pPr>
      <w:r w:rsidRPr="00084F96">
        <w:rPr>
          <w:b/>
        </w:rPr>
        <w:t>STATUS INFORMATION</w:t>
      </w:r>
    </w:p>
    <w:p w:rsidR="00084F96" w:rsidRDefault="00084F96" w:rsidP="00084F96">
      <w:pPr>
        <w:widowControl w:val="0"/>
        <w:jc w:val="left"/>
      </w:pPr>
    </w:p>
    <w:p w:rsidR="00084F96" w:rsidRDefault="00084F96" w:rsidP="00084F96">
      <w:pPr>
        <w:widowControl w:val="0"/>
        <w:jc w:val="left"/>
      </w:pPr>
      <w:r>
        <w:t>Concurrent Resolution</w:t>
      </w:r>
    </w:p>
    <w:p w:rsidR="00084F96" w:rsidRDefault="00084F96" w:rsidP="00084F96">
      <w:pPr>
        <w:widowControl w:val="0"/>
        <w:jc w:val="left"/>
      </w:pPr>
      <w:r>
        <w:t>Sponsors: Rep. Lucas</w:t>
      </w:r>
    </w:p>
    <w:p w:rsidR="00084F96" w:rsidRDefault="00084F96" w:rsidP="00084F96">
      <w:pPr>
        <w:widowControl w:val="0"/>
        <w:jc w:val="left"/>
      </w:pPr>
      <w:r>
        <w:t>Document Path: l:\council\bills\ms\7180ahb16.docx</w:t>
      </w:r>
    </w:p>
    <w:p w:rsidR="00084F96" w:rsidRDefault="00084F96" w:rsidP="00084F96">
      <w:pPr>
        <w:widowControl w:val="0"/>
        <w:jc w:val="left"/>
      </w:pPr>
    </w:p>
    <w:p w:rsidR="00A641E5" w:rsidRDefault="00A641E5" w:rsidP="00084F96">
      <w:pPr>
        <w:widowControl w:val="0"/>
        <w:jc w:val="left"/>
      </w:pPr>
      <w:r>
        <w:t>Introduced in the House on January 12, 2016</w:t>
      </w:r>
    </w:p>
    <w:p w:rsidR="00A641E5" w:rsidRDefault="00A641E5" w:rsidP="00084F96">
      <w:pPr>
        <w:widowControl w:val="0"/>
        <w:jc w:val="left"/>
      </w:pPr>
      <w:r>
        <w:t>Introduced in the Senate on January 13, 2016</w:t>
      </w:r>
    </w:p>
    <w:p w:rsidR="00A641E5" w:rsidRDefault="00A641E5" w:rsidP="00084F96">
      <w:pPr>
        <w:widowControl w:val="0"/>
        <w:jc w:val="left"/>
      </w:pPr>
      <w:r>
        <w:t>Adopted by the General Assembly on January 14, 2016</w:t>
      </w:r>
    </w:p>
    <w:p w:rsidR="00A641E5" w:rsidRDefault="00A641E5" w:rsidP="00084F96">
      <w:pPr>
        <w:widowControl w:val="0"/>
        <w:jc w:val="left"/>
      </w:pPr>
    </w:p>
    <w:p w:rsidR="00084F96" w:rsidRDefault="00084F96" w:rsidP="00084F96">
      <w:pPr>
        <w:widowControl w:val="0"/>
        <w:jc w:val="left"/>
      </w:pPr>
      <w:r>
        <w:t xml:space="preserve">Summary: </w:t>
      </w:r>
      <w:r w:rsidR="00C94239">
        <w:t>State of the State address</w:t>
      </w:r>
    </w:p>
    <w:p w:rsidR="00084F96" w:rsidRDefault="00084F96" w:rsidP="00084F96">
      <w:pPr>
        <w:widowControl w:val="0"/>
        <w:jc w:val="left"/>
      </w:pPr>
    </w:p>
    <w:p w:rsidR="00084F96" w:rsidRDefault="00084F96" w:rsidP="00084F96">
      <w:pPr>
        <w:widowControl w:val="0"/>
        <w:jc w:val="left"/>
      </w:pPr>
    </w:p>
    <w:p w:rsidR="00084F96" w:rsidRDefault="00084F96" w:rsidP="00084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4F96">
        <w:rPr>
          <w:b/>
        </w:rPr>
        <w:t>HISTORY OF LEGISLATIVE ACTIONS</w:t>
      </w:r>
    </w:p>
    <w:p w:rsidR="00084F96" w:rsidRDefault="00084F96" w:rsidP="00084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4F96" w:rsidRPr="00084F96" w:rsidRDefault="00084F96" w:rsidP="00084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4F96">
        <w:rPr>
          <w:u w:val="single"/>
        </w:rPr>
        <w:tab/>
        <w:t>Date</w:t>
      </w:r>
      <w:r w:rsidRPr="00084F96">
        <w:rPr>
          <w:u w:val="single"/>
        </w:rPr>
        <w:tab/>
        <w:t>Body</w:t>
      </w:r>
      <w:r w:rsidRPr="00084F96">
        <w:rPr>
          <w:u w:val="single"/>
        </w:rPr>
        <w:tab/>
        <w:t>Action Description with journal page number</w:t>
      </w:r>
      <w:r w:rsidRPr="00084F96">
        <w:rPr>
          <w:u w:val="single"/>
        </w:rPr>
        <w:tab/>
      </w:r>
    </w:p>
    <w:p w:rsidR="00F62E3C" w:rsidRDefault="00F62E3C" w:rsidP="00F62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E1FD5">
        <w:t>Intr</w:t>
      </w:r>
      <w:r>
        <w:t xml:space="preserve">oduced, adopted, sent to Senate </w:t>
      </w:r>
      <w:r w:rsidRPr="00AE1FD5">
        <w:t>(</w:t>
      </w:r>
      <w:hyperlink r:id="rId7" w:history="1">
        <w:r w:rsidRPr="000F4590">
          <w:rPr>
            <w:rStyle w:val="Hyperlink"/>
          </w:rPr>
          <w:t>House Journal</w:t>
        </w:r>
        <w:r w:rsidRPr="000F4590">
          <w:rPr>
            <w:rStyle w:val="Hyperlink"/>
          </w:rPr>
          <w:noBreakHyphen/>
          <w:t>page 48</w:t>
        </w:r>
      </w:hyperlink>
      <w:r w:rsidRPr="00AE1FD5">
        <w:t>)</w:t>
      </w:r>
    </w:p>
    <w:p w:rsidR="00F62E3C" w:rsidRDefault="00F62E3C" w:rsidP="00F62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AE1FD5">
        <w:t>Introduced (</w:t>
      </w:r>
      <w:hyperlink r:id="rId8" w:history="1">
        <w:r w:rsidRPr="000F4590">
          <w:rPr>
            <w:rStyle w:val="Hyperlink"/>
          </w:rPr>
          <w:t>Senate Journal</w:t>
        </w:r>
        <w:r w:rsidRPr="000F4590">
          <w:rPr>
            <w:rStyle w:val="Hyperlink"/>
          </w:rPr>
          <w:noBreakHyphen/>
          <w:t>page 61</w:t>
        </w:r>
      </w:hyperlink>
      <w:r w:rsidRPr="00AE1FD5">
        <w:t>)</w:t>
      </w:r>
    </w:p>
    <w:p w:rsidR="00F62E3C" w:rsidRDefault="00F62E3C" w:rsidP="00F62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AE1FD5">
        <w:t>Refer</w:t>
      </w:r>
      <w:r>
        <w:t xml:space="preserve">red to Committee on </w:t>
      </w:r>
      <w:r w:rsidRPr="00AE1FD5">
        <w:rPr>
          <w:b/>
        </w:rPr>
        <w:t>Invitations</w:t>
      </w:r>
      <w:r>
        <w:t xml:space="preserve"> </w:t>
      </w:r>
      <w:r w:rsidRPr="00AE1FD5">
        <w:t>(</w:t>
      </w:r>
      <w:hyperlink r:id="rId9" w:history="1">
        <w:r w:rsidRPr="000F4590">
          <w:rPr>
            <w:rStyle w:val="Hyperlink"/>
          </w:rPr>
          <w:t>Senate Journal</w:t>
        </w:r>
        <w:r w:rsidRPr="000F4590">
          <w:rPr>
            <w:rStyle w:val="Hyperlink"/>
          </w:rPr>
          <w:noBreakHyphen/>
          <w:t>page 61</w:t>
        </w:r>
      </w:hyperlink>
      <w:r w:rsidRPr="00AE1FD5">
        <w:t>)</w:t>
      </w:r>
    </w:p>
    <w:p w:rsidR="00F62E3C" w:rsidRDefault="00F62E3C" w:rsidP="00F62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Senate</w:t>
      </w:r>
      <w:r>
        <w:tab/>
      </w:r>
      <w:r w:rsidRPr="00AE1FD5">
        <w:t>Recalle</w:t>
      </w:r>
      <w:r>
        <w:t xml:space="preserve">d from Committee on </w:t>
      </w:r>
      <w:r w:rsidRPr="00AE1FD5">
        <w:rPr>
          <w:b/>
        </w:rPr>
        <w:t>Invitations</w:t>
      </w:r>
      <w:r>
        <w:t xml:space="preserve"> </w:t>
      </w:r>
      <w:r w:rsidRPr="00AE1FD5">
        <w:t>(</w:t>
      </w:r>
      <w:hyperlink r:id="rId10" w:history="1">
        <w:r w:rsidRPr="000F4590">
          <w:rPr>
            <w:rStyle w:val="Hyperlink"/>
          </w:rPr>
          <w:t>Senate Journal</w:t>
        </w:r>
        <w:r w:rsidRPr="000F4590">
          <w:rPr>
            <w:rStyle w:val="Hyperlink"/>
          </w:rPr>
          <w:noBreakHyphen/>
          <w:t>page 5</w:t>
        </w:r>
      </w:hyperlink>
      <w:r w:rsidRPr="00AE1FD5">
        <w:t>)</w:t>
      </w:r>
    </w:p>
    <w:p w:rsidR="00F62E3C" w:rsidRDefault="00F62E3C" w:rsidP="00F62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Senate</w:t>
      </w:r>
      <w:r>
        <w:tab/>
      </w:r>
      <w:r w:rsidRPr="00AE1FD5">
        <w:t>Adopted, ret</w:t>
      </w:r>
      <w:r>
        <w:t xml:space="preserve">urned to House with concurrence </w:t>
      </w:r>
      <w:r w:rsidRPr="00AE1FD5">
        <w:t>(</w:t>
      </w:r>
      <w:hyperlink r:id="rId11" w:history="1">
        <w:r w:rsidRPr="000F4590">
          <w:rPr>
            <w:rStyle w:val="Hyperlink"/>
          </w:rPr>
          <w:t>Senate Journal</w:t>
        </w:r>
        <w:r w:rsidRPr="000F4590">
          <w:rPr>
            <w:rStyle w:val="Hyperlink"/>
          </w:rPr>
          <w:noBreakHyphen/>
          <w:t>page 5</w:t>
        </w:r>
      </w:hyperlink>
      <w:r w:rsidRPr="00AE1FD5">
        <w:t>)</w:t>
      </w:r>
    </w:p>
    <w:p w:rsidR="00F62E3C" w:rsidRDefault="00F62E3C" w:rsidP="00F62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F96" w:rsidRDefault="00084F96" w:rsidP="0008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084F96">
          <w:rPr>
            <w:rStyle w:val="Hyperlink"/>
          </w:rPr>
          <w:t>legislative information</w:t>
        </w:r>
      </w:hyperlink>
      <w:r>
        <w:t xml:space="preserve"> at the website</w:t>
      </w:r>
    </w:p>
    <w:p w:rsidR="00084F96" w:rsidRDefault="00084F96" w:rsidP="0008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F96" w:rsidRPr="00084F96" w:rsidRDefault="00084F96" w:rsidP="0008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F96" w:rsidRDefault="00084F96" w:rsidP="00084F96">
      <w:r w:rsidRPr="00084F96">
        <w:rPr>
          <w:b/>
        </w:rPr>
        <w:t>VERSIONS OF THIS BILL</w:t>
      </w:r>
    </w:p>
    <w:p w:rsidR="00084F96" w:rsidRDefault="00084F96" w:rsidP="00084F96"/>
    <w:p w:rsidR="00084F96" w:rsidRDefault="000F4590" w:rsidP="00084F96">
      <w:hyperlink r:id="rId13" w:history="1">
        <w:r w:rsidR="00084F96">
          <w:rPr>
            <w:rStyle w:val="Hyperlink"/>
          </w:rPr>
          <w:t>1/12/2016</w:t>
        </w:r>
      </w:hyperlink>
    </w:p>
    <w:p w:rsidR="00084F96" w:rsidRDefault="00084F96" w:rsidP="00084F96"/>
    <w:p w:rsidR="00084F96" w:rsidRDefault="00084F96" w:rsidP="00084F96">
      <w:pPr>
        <w:sectPr w:rsidR="00084F96" w:rsidSect="00084F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5601" w:rsidRDefault="00085601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18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648A" w:rsidP="00BF6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HER EXCELLENCY, NIKKI HALEY, GOVERNOR OF THE STATE OF SOUTH CAROLINA, TO ADDRESS THE GENERAL ASSEMBLY IN JOINT SESSION AT 7:00 P.M. ON WEDNESDAY, JANUARY 20, 2016, IN THE CHAMBER OF THE SOUTH CAROLINA HOUSE OF REPRESENTATIVES.</w:t>
      </w:r>
    </w:p>
    <w:p w:rsidR="0040518B" w:rsidRDefault="0040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18B" w:rsidRDefault="0040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0518B" w:rsidRDefault="0040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18B" w:rsidRDefault="00BF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20, 2016, in the chamber of the South Carolina House of Representatives.</w:t>
      </w:r>
    </w:p>
    <w:p w:rsidR="00C465F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4F96" w:rsidRDefault="00084F96" w:rsidP="00084F96">
      <w:pPr>
        <w:suppressAutoHyphens/>
      </w:pPr>
    </w:p>
    <w:sectPr w:rsidR="00084F96" w:rsidSect="00084F96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18B" w:rsidRDefault="0040518B" w:rsidP="009F0C77">
      <w:r>
        <w:separator/>
      </w:r>
    </w:p>
  </w:endnote>
  <w:endnote w:type="continuationSeparator" w:id="0">
    <w:p w:rsidR="0040518B" w:rsidRDefault="004051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EC94E-11B3-4FEB-9546-1A2F32829345}"/>
    <w:embedBold r:id="rId2" w:fontKey="{136F8FF9-0811-4FFF-85FC-49BAB4BE14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B55FE2-54AC-4268-A723-9C34434F7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4FF84E-CE07-4CD6-B53C-B397A0012D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F96" w:rsidRPr="00085601" w:rsidRDefault="00084F96" w:rsidP="000856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45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18B" w:rsidRDefault="0040518B" w:rsidP="009F0C77">
      <w:r>
        <w:separator/>
      </w:r>
    </w:p>
  </w:footnote>
  <w:footnote w:type="continuationSeparator" w:id="0">
    <w:p w:rsidR="0040518B" w:rsidRDefault="004051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0AHB16"/>
    <w:docVar w:name="CoverBillType" w:val="c"/>
    <w:docVar w:name="docpath" w:val="L:\Council\bills\MS\7180AHB16.DOCX"/>
    <w:docVar w:name="dvBillNumber" w:val="46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0518B"/>
    <w:rsid w:val="00011869"/>
    <w:rsid w:val="00015CD6"/>
    <w:rsid w:val="00084F96"/>
    <w:rsid w:val="00085601"/>
    <w:rsid w:val="000E1785"/>
    <w:rsid w:val="000F40FA"/>
    <w:rsid w:val="000F459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00C"/>
    <w:rsid w:val="003C4DAB"/>
    <w:rsid w:val="003D01E8"/>
    <w:rsid w:val="003E5288"/>
    <w:rsid w:val="003F3537"/>
    <w:rsid w:val="003F6D79"/>
    <w:rsid w:val="0040518B"/>
    <w:rsid w:val="00417312"/>
    <w:rsid w:val="0041760A"/>
    <w:rsid w:val="00417C01"/>
    <w:rsid w:val="004403BD"/>
    <w:rsid w:val="00461441"/>
    <w:rsid w:val="004809EE"/>
    <w:rsid w:val="004E7D54"/>
    <w:rsid w:val="0050425A"/>
    <w:rsid w:val="005273C6"/>
    <w:rsid w:val="00530A69"/>
    <w:rsid w:val="00545593"/>
    <w:rsid w:val="00577C6C"/>
    <w:rsid w:val="005C2FE2"/>
    <w:rsid w:val="005E2BC9"/>
    <w:rsid w:val="00605102"/>
    <w:rsid w:val="00616ADD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1E5"/>
    <w:rsid w:val="00A64E80"/>
    <w:rsid w:val="00A72BCD"/>
    <w:rsid w:val="00A741D9"/>
    <w:rsid w:val="00A833AB"/>
    <w:rsid w:val="00A9741D"/>
    <w:rsid w:val="00AD4B17"/>
    <w:rsid w:val="00AD77C6"/>
    <w:rsid w:val="00B412D4"/>
    <w:rsid w:val="00BB3540"/>
    <w:rsid w:val="00BE3C22"/>
    <w:rsid w:val="00BF648A"/>
    <w:rsid w:val="00C0345E"/>
    <w:rsid w:val="00C3483A"/>
    <w:rsid w:val="00C465FF"/>
    <w:rsid w:val="00C74E9D"/>
    <w:rsid w:val="00C82FD3"/>
    <w:rsid w:val="00C92819"/>
    <w:rsid w:val="00C9423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E3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852D1C-184D-4570-BEE8-CD81DF22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4F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13-16.docx" TargetMode="External"/><Relationship Id="rId13" Type="http://schemas.openxmlformats.org/officeDocument/2006/relationships/hyperlink" Target="file:///p:\pprever\2015-16\4617_2016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hyperlink" Target="http://www.scstatehouse.gov/billsearch.php?billnumbers=4617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1-14-16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6\01-14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1-13-1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42E18-85AD-4357-8F08-BE8A1AFBA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290</Words>
  <Characters>1657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4617: State of the State address - South Carolina Legislature Online</dc:title>
  <dc:creator>MarthaSanders</dc:creator>
  <cp:lastModifiedBy>N Cumfer</cp:lastModifiedBy>
  <cp:revision>2</cp:revision>
  <cp:lastPrinted>2015-11-12T14:36:00Z</cp:lastPrinted>
  <dcterms:created xsi:type="dcterms:W3CDTF">2016-12-02T19:14:00Z</dcterms:created>
  <dcterms:modified xsi:type="dcterms:W3CDTF">2016-12-02T19:14:00Z</dcterms:modified>
</cp:coreProperties>
</file>