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E29" w:rsidRDefault="00AE4E29" w:rsidP="00AE4E29">
      <w:pPr>
        <w:widowControl w:val="0"/>
        <w:jc w:val="center"/>
      </w:pPr>
      <w:bookmarkStart w:id="0" w:name="_GoBack"/>
      <w:bookmarkEnd w:id="0"/>
      <w:r w:rsidRPr="00AE4E29">
        <w:rPr>
          <w:b/>
        </w:rPr>
        <w:t>South Carolina General Assembly</w:t>
      </w:r>
    </w:p>
    <w:p w:rsidR="00AE4E29" w:rsidRDefault="00AE4E29" w:rsidP="00AE4E29">
      <w:pPr>
        <w:widowControl w:val="0"/>
        <w:jc w:val="center"/>
      </w:pPr>
      <w:r>
        <w:t>121st Session, 2015-2016</w:t>
      </w:r>
    </w:p>
    <w:p w:rsidR="00AE4E29" w:rsidRDefault="00AE4E29" w:rsidP="00AE4E29">
      <w:pPr>
        <w:widowControl w:val="0"/>
        <w:jc w:val="left"/>
      </w:pPr>
    </w:p>
    <w:p w:rsidR="00AE4E29" w:rsidRDefault="00AE4E29" w:rsidP="00AE4E29">
      <w:pPr>
        <w:widowControl w:val="0"/>
        <w:jc w:val="left"/>
        <w:rPr>
          <w:b/>
        </w:rPr>
      </w:pPr>
      <w:r w:rsidRPr="00AE4E29">
        <w:rPr>
          <w:b/>
        </w:rPr>
        <w:t>H. 4695</w:t>
      </w:r>
    </w:p>
    <w:p w:rsidR="00AE4E29" w:rsidRDefault="00AE4E29" w:rsidP="00AE4E29">
      <w:pPr>
        <w:widowControl w:val="0"/>
        <w:jc w:val="left"/>
        <w:rPr>
          <w:b/>
        </w:rPr>
      </w:pPr>
    </w:p>
    <w:p w:rsidR="00AE4E29" w:rsidRDefault="00AE4E29" w:rsidP="00AE4E29">
      <w:pPr>
        <w:widowControl w:val="0"/>
        <w:jc w:val="left"/>
      </w:pPr>
      <w:r w:rsidRPr="00AE4E29">
        <w:rPr>
          <w:b/>
        </w:rPr>
        <w:t>STATUS INFORMATION</w:t>
      </w:r>
    </w:p>
    <w:p w:rsidR="00AE4E29" w:rsidRDefault="00AE4E29" w:rsidP="00AE4E29">
      <w:pPr>
        <w:widowControl w:val="0"/>
        <w:jc w:val="left"/>
      </w:pPr>
    </w:p>
    <w:p w:rsidR="00AE4E29" w:rsidRDefault="00AE4E29" w:rsidP="00AE4E29">
      <w:pPr>
        <w:widowControl w:val="0"/>
        <w:jc w:val="left"/>
      </w:pPr>
      <w:r>
        <w:t>House Resolution</w:t>
      </w:r>
    </w:p>
    <w:p w:rsidR="00AE4E29" w:rsidRDefault="00AE4E29" w:rsidP="00AE4E29">
      <w:pPr>
        <w:widowControl w:val="0"/>
        <w:jc w:val="left"/>
      </w:pPr>
      <w:r>
        <w:t>Sponsors: Reps. George,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E4E29" w:rsidRDefault="00AE4E29" w:rsidP="00AE4E29">
      <w:pPr>
        <w:widowControl w:val="0"/>
        <w:jc w:val="left"/>
      </w:pPr>
      <w:r>
        <w:t>Document Path: l:\council\bills\rm\1433sd16.docx</w:t>
      </w:r>
    </w:p>
    <w:p w:rsidR="00AE4E29" w:rsidRDefault="00AE4E29" w:rsidP="00AE4E29">
      <w:pPr>
        <w:widowControl w:val="0"/>
        <w:jc w:val="left"/>
      </w:pPr>
    </w:p>
    <w:p w:rsidR="00AE4E29" w:rsidRDefault="00AE4E29" w:rsidP="00AE4E29">
      <w:pPr>
        <w:widowControl w:val="0"/>
        <w:jc w:val="left"/>
      </w:pPr>
      <w:r>
        <w:t>Introduced in the House on January 19, 2016</w:t>
      </w:r>
    </w:p>
    <w:p w:rsidR="00AE4E29" w:rsidRDefault="00AE4E29" w:rsidP="00AE4E29">
      <w:pPr>
        <w:widowControl w:val="0"/>
        <w:jc w:val="left"/>
      </w:pPr>
      <w:r>
        <w:t>Adopted by the House on January 19, 2016</w:t>
      </w:r>
    </w:p>
    <w:p w:rsidR="00AE4E29" w:rsidRDefault="00AE4E29" w:rsidP="00AE4E29">
      <w:pPr>
        <w:widowControl w:val="0"/>
        <w:jc w:val="left"/>
      </w:pPr>
    </w:p>
    <w:p w:rsidR="00AE4E29" w:rsidRDefault="00AE4E29" w:rsidP="00AE4E29">
      <w:pPr>
        <w:widowControl w:val="0"/>
        <w:jc w:val="left"/>
      </w:pPr>
      <w:r>
        <w:t xml:space="preserve">Summary: </w:t>
      </w:r>
      <w:r w:rsidR="00894F89">
        <w:t>Latta High School Softball Team</w:t>
      </w:r>
    </w:p>
    <w:p w:rsidR="00AE4E29" w:rsidRDefault="00AE4E29" w:rsidP="00AE4E29">
      <w:pPr>
        <w:widowControl w:val="0"/>
        <w:jc w:val="left"/>
      </w:pPr>
    </w:p>
    <w:p w:rsidR="00AE4E29" w:rsidRDefault="00AE4E29" w:rsidP="00AE4E29">
      <w:pPr>
        <w:widowControl w:val="0"/>
        <w:jc w:val="left"/>
      </w:pPr>
    </w:p>
    <w:p w:rsidR="00AE4E29" w:rsidRDefault="00AE4E29" w:rsidP="00AE4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4E29">
        <w:rPr>
          <w:b/>
        </w:rPr>
        <w:t>HISTORY OF LEGISLATIVE ACTIONS</w:t>
      </w:r>
    </w:p>
    <w:p w:rsidR="00AE4E29" w:rsidRDefault="00AE4E29" w:rsidP="00AE4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4E29" w:rsidRPr="00AE4E29" w:rsidRDefault="00AE4E29" w:rsidP="00AE4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4E29">
        <w:rPr>
          <w:u w:val="single"/>
        </w:rPr>
        <w:tab/>
        <w:t>Date</w:t>
      </w:r>
      <w:r w:rsidRPr="00AE4E29">
        <w:rPr>
          <w:u w:val="single"/>
        </w:rPr>
        <w:tab/>
        <w:t>Body</w:t>
      </w:r>
      <w:r w:rsidRPr="00AE4E29">
        <w:rPr>
          <w:u w:val="single"/>
        </w:rPr>
        <w:tab/>
        <w:t>Action Description with journal page number</w:t>
      </w:r>
      <w:r w:rsidRPr="00AE4E29">
        <w:rPr>
          <w:u w:val="single"/>
        </w:rPr>
        <w:tab/>
      </w:r>
    </w:p>
    <w:p w:rsidR="00120AAA" w:rsidRDefault="00120AAA" w:rsidP="00120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477AAA">
        <w:t>Introduced and adopted (</w:t>
      </w:r>
      <w:hyperlink r:id="rId7" w:history="1">
        <w:r w:rsidRPr="001C7A10">
          <w:rPr>
            <w:rStyle w:val="Hyperlink"/>
          </w:rPr>
          <w:t>House Journal</w:t>
        </w:r>
        <w:r w:rsidRPr="001C7A10">
          <w:rPr>
            <w:rStyle w:val="Hyperlink"/>
          </w:rPr>
          <w:noBreakHyphen/>
          <w:t>page 11</w:t>
        </w:r>
      </w:hyperlink>
      <w:r w:rsidRPr="00477AAA">
        <w:t>)</w:t>
      </w:r>
    </w:p>
    <w:p w:rsidR="00120AAA" w:rsidRDefault="00120AAA" w:rsidP="00120A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4E29" w:rsidRDefault="00AE4E29" w:rsidP="00AE4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E4E29">
          <w:rPr>
            <w:rStyle w:val="Hyperlink"/>
          </w:rPr>
          <w:t>legislative information</w:t>
        </w:r>
      </w:hyperlink>
      <w:r>
        <w:t xml:space="preserve"> at the website</w:t>
      </w:r>
    </w:p>
    <w:p w:rsidR="00AE4E29" w:rsidRDefault="00AE4E29" w:rsidP="00AE4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4E29" w:rsidRPr="00AE4E29" w:rsidRDefault="00AE4E29" w:rsidP="00AE4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4E29" w:rsidRDefault="00AE4E29" w:rsidP="00AE4E29">
      <w:r w:rsidRPr="00AE4E29">
        <w:rPr>
          <w:b/>
        </w:rPr>
        <w:t>VERSIONS OF THIS BILL</w:t>
      </w:r>
    </w:p>
    <w:p w:rsidR="00AE4E29" w:rsidRDefault="00AE4E29" w:rsidP="00AE4E29"/>
    <w:p w:rsidR="00AE4E29" w:rsidRDefault="001C7A10" w:rsidP="00AE4E29">
      <w:hyperlink r:id="rId9" w:history="1">
        <w:r w:rsidR="00AE4E29">
          <w:rPr>
            <w:rStyle w:val="Hyperlink"/>
          </w:rPr>
          <w:t>1/19/2016</w:t>
        </w:r>
      </w:hyperlink>
    </w:p>
    <w:p w:rsidR="00AE4E29" w:rsidRDefault="00AE4E29" w:rsidP="00AE4E29"/>
    <w:p w:rsidR="00AE4E29" w:rsidRDefault="00AE4E29" w:rsidP="00AE4E29">
      <w:pPr>
        <w:sectPr w:rsidR="00AE4E29" w:rsidSect="00AE4E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483B" w:rsidRDefault="001648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26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2E5" w:rsidRDefault="00593F83" w:rsidP="00485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852E5">
        <w:t>R</w:t>
      </w:r>
      <w:r w:rsidR="004852E5" w:rsidRPr="00D73B98">
        <w:t xml:space="preserve">ECOGNIZE AND HONOR THE </w:t>
      </w:r>
      <w:r w:rsidR="00B25229">
        <w:t xml:space="preserve">LATTA </w:t>
      </w:r>
      <w:r w:rsidR="004852E5" w:rsidRPr="00D73B98">
        <w:t xml:space="preserve">HIGH SCHOOL </w:t>
      </w:r>
      <w:r w:rsidR="004852E5">
        <w:t>SOFTBALL</w:t>
      </w:r>
      <w:r w:rsidR="004852E5" w:rsidRPr="00D73B98">
        <w:t xml:space="preserve"> TEAM, COACH</w:t>
      </w:r>
      <w:r w:rsidR="004852E5">
        <w:t>ES</w:t>
      </w:r>
      <w:r w:rsidR="004852E5" w:rsidRPr="00D73B98">
        <w:t>, AND SCHOOL OFFICIALS FOR AN OUTSTANDING SEASON AND TO CONGRATULATE THEM ON WINNING THE 201</w:t>
      </w:r>
      <w:r w:rsidR="00B25229">
        <w:t>5</w:t>
      </w:r>
      <w:r w:rsidR="004852E5" w:rsidRPr="00D73B98">
        <w:t xml:space="preserve"> CLAS</w:t>
      </w:r>
      <w:r w:rsidR="004852E5">
        <w:t>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5B54" w:rsidRDefault="004E26A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825B54" w:rsidRPr="00D73B98">
        <w:t xml:space="preserve">fully ready for the challenge, the </w:t>
      </w:r>
      <w:r w:rsidR="00B25229">
        <w:t>Latta</w:t>
      </w:r>
      <w:r w:rsidR="00825B54">
        <w:t xml:space="preserve"> High School softball </w:t>
      </w:r>
      <w:r w:rsidR="00355543">
        <w:t>team defeated the Dixie Hornets 16</w:t>
      </w:r>
      <w:r w:rsidR="003B28D6">
        <w:noBreakHyphen/>
      </w:r>
      <w:r w:rsidR="00355543">
        <w:t xml:space="preserve">6 and </w:t>
      </w:r>
      <w:r w:rsidR="00825B54" w:rsidRPr="00D73B98">
        <w:t>crowned its splendid season by capturing the 20</w:t>
      </w:r>
      <w:r w:rsidR="00825B54">
        <w:t>1</w:t>
      </w:r>
      <w:r w:rsidR="00B25229">
        <w:t>5</w:t>
      </w:r>
      <w:r w:rsidR="00825B54" w:rsidRPr="00D73B98">
        <w:t xml:space="preserve"> Class A State Championship title</w:t>
      </w:r>
      <w:r w:rsidR="00BC70B9">
        <w:t xml:space="preserve"> on May 22, 2015</w:t>
      </w:r>
      <w:r w:rsidR="00825B54">
        <w:t>; and</w:t>
      </w: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55543" w:rsidRDefault="00355543" w:rsidP="0035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title game, </w:t>
      </w:r>
      <w:r w:rsidRPr="004A7502">
        <w:rPr>
          <w:color w:val="000000" w:themeColor="text1"/>
          <w:u w:color="000000" w:themeColor="text1"/>
        </w:rPr>
        <w:t>Latta scored one run in the bottom of the first and five in the third before tying the game 6</w:t>
      </w:r>
      <w:r w:rsidR="003B28D6">
        <w:rPr>
          <w:color w:val="000000" w:themeColor="text1"/>
          <w:u w:color="000000" w:themeColor="text1"/>
        </w:rPr>
        <w:noBreakHyphen/>
      </w:r>
      <w:r w:rsidRPr="004A7502">
        <w:rPr>
          <w:color w:val="000000" w:themeColor="text1"/>
          <w:u w:color="000000" w:themeColor="text1"/>
        </w:rPr>
        <w:t xml:space="preserve">6 with one run in the bottom of the fourth. </w:t>
      </w:r>
      <w:r>
        <w:rPr>
          <w:color w:val="000000" w:themeColor="text1"/>
          <w:u w:color="000000" w:themeColor="text1"/>
        </w:rPr>
        <w:t>The Lady Vikings</w:t>
      </w:r>
      <w:r w:rsidRPr="004A7502">
        <w:rPr>
          <w:color w:val="000000" w:themeColor="text1"/>
          <w:u w:color="000000" w:themeColor="text1"/>
        </w:rPr>
        <w:t xml:space="preserve"> added five runs in the bottom of the fifth and fou</w:t>
      </w:r>
      <w:r>
        <w:rPr>
          <w:color w:val="000000" w:themeColor="text1"/>
          <w:u w:color="000000" w:themeColor="text1"/>
        </w:rPr>
        <w:t>r in the sixth to seal the win; and</w:t>
      </w:r>
    </w:p>
    <w:p w:rsidR="00355543" w:rsidRDefault="00355543" w:rsidP="00355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DEF" w:rsidRDefault="000C2DEF" w:rsidP="000C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by the end of the title game, the Lady Vikings</w:t>
      </w:r>
      <w:r w:rsidR="003B28D6" w:rsidRPr="003B28D6">
        <w:t>’</w:t>
      </w:r>
      <w:r>
        <w:t xml:space="preserve"> many admirers were already looking with anticipation toward a repeat performance next year; and</w:t>
      </w:r>
    </w:p>
    <w:p w:rsidR="000C2DEF" w:rsidRDefault="000C2DEF" w:rsidP="000C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25B54" w:rsidRDefault="00825B54" w:rsidP="000C2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in a sport that demands skill, </w:t>
      </w:r>
      <w:r>
        <w:t>speed</w:t>
      </w:r>
      <w:r w:rsidRPr="00D73B98">
        <w:t xml:space="preserve">, and teamwork, Coach </w:t>
      </w:r>
      <w:r w:rsidR="00A6529D">
        <w:t>Stephanie Johnson Ard</w:t>
      </w:r>
      <w:r>
        <w:t xml:space="preserve"> and her </w:t>
      </w:r>
      <w:r w:rsidR="007E1EB9">
        <w:t>staff</w:t>
      </w:r>
      <w:r w:rsidRPr="00D73B98">
        <w:t xml:space="preserve"> capitalized on </w:t>
      </w:r>
      <w:r>
        <w:t>their</w:t>
      </w:r>
      <w:r w:rsidRPr="00D73B98">
        <w:t xml:space="preserve"> own athletic ability and training to </w:t>
      </w:r>
      <w:r>
        <w:t>forge</w:t>
      </w:r>
      <w:r w:rsidRPr="00D73B98">
        <w:t xml:space="preserve"> a championship team and teach </w:t>
      </w:r>
      <w:r>
        <w:t>their</w:t>
      </w:r>
      <w:r w:rsidRPr="00D73B98">
        <w:t xml:space="preserve"> athletes lessons that will prove invaluable throug</w:t>
      </w:r>
      <w:r>
        <w:t>hout</w:t>
      </w:r>
      <w:r w:rsidRPr="00D73B98">
        <w:t xml:space="preserve"> life</w:t>
      </w:r>
      <w:r>
        <w:t>,</w:t>
      </w:r>
      <w:r w:rsidRPr="00D73B98">
        <w:t xml:space="preserve"> b</w:t>
      </w:r>
      <w:r>
        <w:t>oth on and off the diamond; and</w:t>
      </w: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5B54" w:rsidRPr="00D73B98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</w:t>
      </w:r>
      <w:r w:rsidR="007E1EB9">
        <w:t>Latta</w:t>
      </w:r>
      <w:r w:rsidRPr="00D73B98">
        <w:t xml:space="preserve"> High School</w:t>
      </w:r>
      <w:r>
        <w:t xml:space="preserve"> </w:t>
      </w:r>
      <w:bookmarkStart w:id="5" w:name="OCC5"/>
      <w:bookmarkEnd w:id="5"/>
      <w:r w:rsidRPr="00E407E6">
        <w:t xml:space="preserve">softball </w:t>
      </w:r>
      <w:r w:rsidRPr="00D73B98">
        <w:t xml:space="preserve">players have brought </w:t>
      </w:r>
      <w:r>
        <w:t xml:space="preserve">great pride and recognition </w:t>
      </w:r>
      <w:r w:rsidRPr="00D73B98">
        <w:t>to their school and community</w:t>
      </w:r>
      <w:r>
        <w:t>,</w:t>
      </w:r>
      <w:r w:rsidRPr="00D73B98">
        <w:t xml:space="preserve"> and </w:t>
      </w:r>
      <w:r>
        <w:t>their many admirers, including the members of the House of Representatives, l</w:t>
      </w:r>
      <w:r w:rsidRPr="00D73B98">
        <w:t>ook to hear of their continued a</w:t>
      </w:r>
      <w:r w:rsidR="007B78F3">
        <w:t>ccomplishments in the future</w:t>
      </w:r>
      <w:r w:rsidRPr="00D73B98">
        <w:t xml:space="preserve">. Now, therefore, </w:t>
      </w: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25B54" w:rsidRPr="00D73B98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>
        <w:t xml:space="preserve">the </w:t>
      </w:r>
      <w:r w:rsidR="00410A09">
        <w:t>Latta</w:t>
      </w:r>
      <w:r>
        <w:t xml:space="preserve"> High School softball team, </w:t>
      </w:r>
      <w:r w:rsidRPr="00D73B98">
        <w:t>coach</w:t>
      </w:r>
      <w:r>
        <w:t>es</w:t>
      </w:r>
      <w:r w:rsidRPr="00D73B98">
        <w:t>, and school officials</w:t>
      </w:r>
      <w:r>
        <w:t xml:space="preserve"> f</w:t>
      </w:r>
      <w:r w:rsidRPr="00D73B98">
        <w:t>or an outstanding season and congratulate</w:t>
      </w:r>
      <w:r>
        <w:t xml:space="preserve"> them</w:t>
      </w:r>
      <w:r w:rsidRPr="00D73B98">
        <w:t xml:space="preserve"> on winning the 201</w:t>
      </w:r>
      <w:r w:rsidR="00410A09">
        <w:t>5</w:t>
      </w:r>
      <w:r w:rsidRPr="00D73B98">
        <w:t xml:space="preserve"> </w:t>
      </w:r>
      <w:r>
        <w:t>C</w:t>
      </w:r>
      <w:r w:rsidRPr="00D73B98">
        <w:t xml:space="preserve">lass </w:t>
      </w:r>
      <w:r>
        <w:t>A</w:t>
      </w:r>
      <w:r w:rsidRPr="00D73B98">
        <w:t xml:space="preserve"> </w:t>
      </w:r>
      <w:r>
        <w:t>S</w:t>
      </w:r>
      <w:r w:rsidRPr="00D73B98">
        <w:t xml:space="preserve">tate </w:t>
      </w:r>
      <w:r>
        <w:t>C</w:t>
      </w:r>
      <w:r w:rsidRPr="00D73B98">
        <w:t xml:space="preserve">hampionship </w:t>
      </w:r>
      <w:r>
        <w:t>t</w:t>
      </w:r>
      <w:r w:rsidRPr="00D73B98">
        <w:t xml:space="preserve">itle. </w:t>
      </w:r>
    </w:p>
    <w:p w:rsidR="00825B54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25B54" w:rsidRPr="00D73B98" w:rsidRDefault="00825B54" w:rsidP="0082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Be it further resolved that a copy of this resolution be pr</w:t>
      </w:r>
      <w:r>
        <w:t>esented</w:t>
      </w:r>
      <w:r w:rsidRPr="00D73B98">
        <w:t xml:space="preserve"> to Principal </w:t>
      </w:r>
      <w:r w:rsidR="00074E38">
        <w:t>Leigh Sloan</w:t>
      </w:r>
      <w:r w:rsidRPr="00D73B98">
        <w:t xml:space="preserve"> and Coach </w:t>
      </w:r>
      <w:r w:rsidR="00F962D2">
        <w:t>Stephanie Johnson Ard</w:t>
      </w:r>
      <w:r w:rsidR="00410A09">
        <w:t>.</w:t>
      </w:r>
    </w:p>
    <w:p w:rsidR="008F1F1E" w:rsidRDefault="003B28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4E29" w:rsidRDefault="00AE4E29" w:rsidP="00AE4E29">
      <w:pPr>
        <w:suppressAutoHyphens/>
      </w:pPr>
    </w:p>
    <w:sectPr w:rsidR="00AE4E29" w:rsidSect="00AE4E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6A4" w:rsidRDefault="004E26A4" w:rsidP="009F0C77">
      <w:r>
        <w:separator/>
      </w:r>
    </w:p>
  </w:endnote>
  <w:endnote w:type="continuationSeparator" w:id="0">
    <w:p w:rsidR="004E26A4" w:rsidRDefault="004E26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7751D9-2E54-4CD5-BEC6-33A5CA925DD7}"/>
    <w:embedBold r:id="rId2" w:fontKey="{48230B13-B75F-4323-B3C6-C7F0294D11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BA9EE5-CF23-4825-B275-7D84875B83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3D7AF7-977C-464F-87F1-7B086C5F03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35BC32-C31D-4E09-AB57-3B2B37CDAA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E29" w:rsidRPr="0016483B" w:rsidRDefault="00AE4E29" w:rsidP="001648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7A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6A4" w:rsidRDefault="004E26A4" w:rsidP="009F0C77">
      <w:r>
        <w:separator/>
      </w:r>
    </w:p>
  </w:footnote>
  <w:footnote w:type="continuationSeparator" w:id="0">
    <w:p w:rsidR="004E26A4" w:rsidRDefault="004E26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3SD16"/>
    <w:docVar w:name="CoverBillType" w:val="r"/>
    <w:docVar w:name="docpath" w:val="L:\Council\bills\RM\1433SD16.DOCX"/>
    <w:docVar w:name="dvBillNumber" w:val="46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26A4"/>
    <w:rsid w:val="00011869"/>
    <w:rsid w:val="00015CD6"/>
    <w:rsid w:val="00074E38"/>
    <w:rsid w:val="000C2DEF"/>
    <w:rsid w:val="000E1785"/>
    <w:rsid w:val="000F40FA"/>
    <w:rsid w:val="0010776B"/>
    <w:rsid w:val="00120AAA"/>
    <w:rsid w:val="00133E66"/>
    <w:rsid w:val="001435A3"/>
    <w:rsid w:val="00146ED3"/>
    <w:rsid w:val="00151044"/>
    <w:rsid w:val="0016483B"/>
    <w:rsid w:val="001C7A10"/>
    <w:rsid w:val="001D08F2"/>
    <w:rsid w:val="001D525B"/>
    <w:rsid w:val="001D7F4F"/>
    <w:rsid w:val="001F5EDC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543"/>
    <w:rsid w:val="0037079A"/>
    <w:rsid w:val="003B28D6"/>
    <w:rsid w:val="003C4DAB"/>
    <w:rsid w:val="003D01E8"/>
    <w:rsid w:val="003E5288"/>
    <w:rsid w:val="003F6D79"/>
    <w:rsid w:val="00410A09"/>
    <w:rsid w:val="0041760A"/>
    <w:rsid w:val="00417C01"/>
    <w:rsid w:val="004403BD"/>
    <w:rsid w:val="00461441"/>
    <w:rsid w:val="004809EE"/>
    <w:rsid w:val="004852E5"/>
    <w:rsid w:val="004E26A4"/>
    <w:rsid w:val="004E7D54"/>
    <w:rsid w:val="005273C6"/>
    <w:rsid w:val="00530A69"/>
    <w:rsid w:val="00545593"/>
    <w:rsid w:val="00577C6C"/>
    <w:rsid w:val="00593F83"/>
    <w:rsid w:val="005C2FE2"/>
    <w:rsid w:val="005E2BC9"/>
    <w:rsid w:val="005F0C87"/>
    <w:rsid w:val="00605102"/>
    <w:rsid w:val="006215AA"/>
    <w:rsid w:val="006913C9"/>
    <w:rsid w:val="0069470D"/>
    <w:rsid w:val="006B2B8F"/>
    <w:rsid w:val="006E01E4"/>
    <w:rsid w:val="00734F00"/>
    <w:rsid w:val="007A70AE"/>
    <w:rsid w:val="007B78F3"/>
    <w:rsid w:val="007E1EB9"/>
    <w:rsid w:val="00825B54"/>
    <w:rsid w:val="008362E8"/>
    <w:rsid w:val="00894F89"/>
    <w:rsid w:val="008A1768"/>
    <w:rsid w:val="008F0F33"/>
    <w:rsid w:val="008F1F1E"/>
    <w:rsid w:val="008F4429"/>
    <w:rsid w:val="0094021A"/>
    <w:rsid w:val="009A576C"/>
    <w:rsid w:val="009B44AF"/>
    <w:rsid w:val="009C6A0B"/>
    <w:rsid w:val="009F0C77"/>
    <w:rsid w:val="009F4DD1"/>
    <w:rsid w:val="00A41684"/>
    <w:rsid w:val="00A64E80"/>
    <w:rsid w:val="00A6529D"/>
    <w:rsid w:val="00A72BCD"/>
    <w:rsid w:val="00A741D9"/>
    <w:rsid w:val="00A833AB"/>
    <w:rsid w:val="00A90931"/>
    <w:rsid w:val="00A9741D"/>
    <w:rsid w:val="00AB6FFA"/>
    <w:rsid w:val="00AD4B17"/>
    <w:rsid w:val="00AE4E29"/>
    <w:rsid w:val="00B25229"/>
    <w:rsid w:val="00B412D4"/>
    <w:rsid w:val="00BC70B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EF33A1"/>
    <w:rsid w:val="00F24442"/>
    <w:rsid w:val="00F50AE3"/>
    <w:rsid w:val="00F656BA"/>
    <w:rsid w:val="00F67CF1"/>
    <w:rsid w:val="00F840F0"/>
    <w:rsid w:val="00F962D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28ADD7-0663-4EB9-A771-AB00115C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8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8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4E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95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6816D-C299-4F41-BF3C-03609F2B4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564</Words>
  <Characters>3220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4695: Latta High School Softball Team - South Carolina Legislature Online</dc:title>
  <dc:creator>McDowell</dc:creator>
  <cp:lastModifiedBy>N Cumfer</cp:lastModifiedBy>
  <cp:revision>2</cp:revision>
  <cp:lastPrinted>2016-01-14T15:25:00Z</cp:lastPrinted>
  <dcterms:created xsi:type="dcterms:W3CDTF">2016-12-02T19:16:00Z</dcterms:created>
  <dcterms:modified xsi:type="dcterms:W3CDTF">2016-12-02T19:16:00Z</dcterms:modified>
</cp:coreProperties>
</file>