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91" w:rsidRDefault="00344191" w:rsidP="00344191">
      <w:pPr>
        <w:widowControl w:val="0"/>
        <w:jc w:val="center"/>
      </w:pPr>
      <w:bookmarkStart w:id="0" w:name="_GoBack"/>
      <w:bookmarkEnd w:id="0"/>
      <w:r w:rsidRPr="00344191">
        <w:rPr>
          <w:b/>
        </w:rPr>
        <w:t>South Carolina General Assembly</w:t>
      </w:r>
    </w:p>
    <w:p w:rsidR="00344191" w:rsidRDefault="00344191" w:rsidP="00344191">
      <w:pPr>
        <w:widowControl w:val="0"/>
        <w:jc w:val="center"/>
      </w:pPr>
      <w:r>
        <w:t>121st Session, 2015-2016</w:t>
      </w: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jc w:val="left"/>
        <w:rPr>
          <w:b/>
        </w:rPr>
      </w:pPr>
      <w:r w:rsidRPr="00344191">
        <w:rPr>
          <w:b/>
        </w:rPr>
        <w:t>H. 4780</w:t>
      </w:r>
    </w:p>
    <w:p w:rsidR="00344191" w:rsidRDefault="00344191" w:rsidP="00344191">
      <w:pPr>
        <w:widowControl w:val="0"/>
        <w:jc w:val="left"/>
        <w:rPr>
          <w:b/>
        </w:rPr>
      </w:pPr>
    </w:p>
    <w:p w:rsidR="00344191" w:rsidRDefault="00344191" w:rsidP="00344191">
      <w:pPr>
        <w:widowControl w:val="0"/>
        <w:jc w:val="left"/>
      </w:pPr>
      <w:r w:rsidRPr="00344191">
        <w:rPr>
          <w:b/>
        </w:rPr>
        <w:t>STATUS INFORMATION</w:t>
      </w: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jc w:val="left"/>
      </w:pPr>
      <w:r>
        <w:t>General Bill</w:t>
      </w:r>
    </w:p>
    <w:p w:rsidR="00344191" w:rsidRDefault="00000B42" w:rsidP="00344191">
      <w:pPr>
        <w:widowControl w:val="0"/>
        <w:jc w:val="left"/>
      </w:pPr>
      <w:r>
        <w:t>Sponsors: Reps. Allison, Duckworth, Clary, Collins, Erickson, Crosby, Murphy, Felder, Bradley, Govan, Johnson, Neal, George, Anthony, Willis, Bannister, Bingham, R.L. Brown, Daning, Gagnon, Hayes, Henderson, Hicks, Hixon, Long, Lucas, V.S. Moss, Pope, Rivers, Simrill, Tallon, Wells and Kennedy</w:t>
      </w:r>
    </w:p>
    <w:p w:rsidR="00344191" w:rsidRDefault="00344191" w:rsidP="00344191">
      <w:pPr>
        <w:widowControl w:val="0"/>
        <w:jc w:val="left"/>
      </w:pPr>
      <w:r>
        <w:t>Document Path: l:\council\bills\nl\13569sd16.docx</w:t>
      </w:r>
    </w:p>
    <w:p w:rsidR="008923E6" w:rsidRDefault="008923E6" w:rsidP="00344191">
      <w:pPr>
        <w:widowControl w:val="0"/>
        <w:jc w:val="left"/>
      </w:pPr>
      <w:r>
        <w:t>Companion/Similar bill(s): 4939</w:t>
      </w: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jc w:val="left"/>
      </w:pPr>
      <w:r>
        <w:t>Introduced in the House on January 28, 2016</w:t>
      </w:r>
    </w:p>
    <w:p w:rsidR="00344191" w:rsidRDefault="00344191" w:rsidP="00344191">
      <w:pPr>
        <w:widowControl w:val="0"/>
        <w:jc w:val="left"/>
      </w:pPr>
      <w:r>
        <w:t xml:space="preserve">Currently residing in the House Committee on </w:t>
      </w:r>
      <w:r w:rsidRPr="00344191">
        <w:rPr>
          <w:b/>
        </w:rPr>
        <w:t>Education and Public Works</w:t>
      </w: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jc w:val="left"/>
      </w:pPr>
      <w:r>
        <w:t xml:space="preserve">Summary: </w:t>
      </w:r>
      <w:r w:rsidR="0014737A">
        <w:t>Committee created to review all existing state education statutes</w:t>
      </w: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jc w:val="left"/>
      </w:pPr>
    </w:p>
    <w:p w:rsidR="00344191" w:rsidRDefault="00344191" w:rsidP="00344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191">
        <w:rPr>
          <w:b/>
        </w:rPr>
        <w:t>HISTORY OF LEGISLATIVE ACTIONS</w:t>
      </w:r>
    </w:p>
    <w:p w:rsidR="00344191" w:rsidRDefault="00344191" w:rsidP="00344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4191" w:rsidRPr="00344191" w:rsidRDefault="00344191" w:rsidP="00344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191">
        <w:rPr>
          <w:u w:val="single"/>
        </w:rPr>
        <w:tab/>
        <w:t>Date</w:t>
      </w:r>
      <w:r w:rsidRPr="00344191">
        <w:rPr>
          <w:u w:val="single"/>
        </w:rPr>
        <w:tab/>
        <w:t>Body</w:t>
      </w:r>
      <w:r w:rsidRPr="00344191">
        <w:rPr>
          <w:u w:val="single"/>
        </w:rPr>
        <w:tab/>
        <w:t>Action Description with journal page number</w:t>
      </w:r>
      <w:r w:rsidRPr="00344191">
        <w:rPr>
          <w:u w:val="single"/>
        </w:rPr>
        <w:tab/>
      </w:r>
    </w:p>
    <w:p w:rsidR="00000B42" w:rsidRDefault="00000B42" w:rsidP="00000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9B37AE">
        <w:t>Introduced and read first time (</w:t>
      </w:r>
      <w:hyperlink r:id="rId7" w:history="1">
        <w:r w:rsidRPr="008D7B6B">
          <w:rPr>
            <w:rStyle w:val="Hyperlink"/>
          </w:rPr>
          <w:t>House Journal</w:t>
        </w:r>
        <w:r w:rsidRPr="008D7B6B">
          <w:rPr>
            <w:rStyle w:val="Hyperlink"/>
          </w:rPr>
          <w:noBreakHyphen/>
          <w:t>page 12</w:t>
        </w:r>
      </w:hyperlink>
      <w:r w:rsidRPr="009B37AE">
        <w:t>)</w:t>
      </w:r>
    </w:p>
    <w:p w:rsidR="00000B42" w:rsidRDefault="00000B42" w:rsidP="00000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9B37AE">
        <w:t>Referred to Co</w:t>
      </w:r>
      <w:r>
        <w:t xml:space="preserve">mmittee on </w:t>
      </w:r>
      <w:r w:rsidRPr="009B37AE">
        <w:rPr>
          <w:b/>
        </w:rPr>
        <w:t>Education and Public Works</w:t>
      </w:r>
      <w:r w:rsidRPr="009B37AE">
        <w:t xml:space="preserve"> (</w:t>
      </w:r>
      <w:hyperlink r:id="rId8" w:history="1">
        <w:r w:rsidRPr="008D7B6B">
          <w:rPr>
            <w:rStyle w:val="Hyperlink"/>
          </w:rPr>
          <w:t>House Journal</w:t>
        </w:r>
        <w:r w:rsidRPr="008D7B6B">
          <w:rPr>
            <w:rStyle w:val="Hyperlink"/>
          </w:rPr>
          <w:noBreakHyphen/>
          <w:t>page 12</w:t>
        </w:r>
      </w:hyperlink>
      <w:r w:rsidRPr="009B37AE">
        <w:t>)</w:t>
      </w:r>
    </w:p>
    <w:p w:rsidR="00000B42" w:rsidRDefault="00000B42" w:rsidP="00000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9B37AE">
        <w:t>Member(s) request name added as sponsor: Kennedy</w:t>
      </w:r>
    </w:p>
    <w:p w:rsidR="00000B42" w:rsidRDefault="00000B42" w:rsidP="00000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191" w:rsidRDefault="00344191" w:rsidP="00344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44191">
          <w:rPr>
            <w:rStyle w:val="Hyperlink"/>
          </w:rPr>
          <w:t>legislative information</w:t>
        </w:r>
      </w:hyperlink>
      <w:r>
        <w:t xml:space="preserve"> at the website</w:t>
      </w:r>
    </w:p>
    <w:p w:rsidR="00344191" w:rsidRDefault="00344191" w:rsidP="00344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191" w:rsidRPr="00344191" w:rsidRDefault="00344191" w:rsidP="00344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191" w:rsidRDefault="00344191" w:rsidP="00344191">
      <w:pPr>
        <w:widowControl w:val="0"/>
        <w:jc w:val="left"/>
      </w:pPr>
      <w:r w:rsidRPr="00344191">
        <w:rPr>
          <w:b/>
        </w:rPr>
        <w:t>VERSIONS OF THIS BILL</w:t>
      </w:r>
    </w:p>
    <w:p w:rsidR="00344191" w:rsidRDefault="00344191" w:rsidP="00344191">
      <w:pPr>
        <w:widowControl w:val="0"/>
        <w:jc w:val="left"/>
      </w:pPr>
    </w:p>
    <w:p w:rsidR="00344191" w:rsidRDefault="008D7B6B" w:rsidP="00344191">
      <w:pPr>
        <w:widowControl w:val="0"/>
        <w:jc w:val="left"/>
      </w:pPr>
      <w:hyperlink r:id="rId10" w:history="1">
        <w:r w:rsidR="00344191">
          <w:rPr>
            <w:rStyle w:val="Hyperlink"/>
          </w:rPr>
          <w:t>1/28/2016</w:t>
        </w:r>
      </w:hyperlink>
    </w:p>
    <w:p w:rsidR="00344191" w:rsidRDefault="00344191" w:rsidP="00344191"/>
    <w:p w:rsidR="00344191" w:rsidRDefault="00344191" w:rsidP="00344191">
      <w:pPr>
        <w:sectPr w:rsidR="00344191" w:rsidSect="003441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2806" w:rsidRDefault="00912806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243" w:rsidRDefault="009C1243" w:rsidP="009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B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6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ESTABLISH A COMMITTEE COMPOSED OF SPECIFIED MEMBERS TO REVIEW ALL EXISTING STATE EDUCATION STATU</w:t>
      </w:r>
      <w:r w:rsidR="002E3DF6">
        <w:t>T</w:t>
      </w:r>
      <w:r>
        <w:t xml:space="preserve">ES AND REPORT TO THE GENERAL ASSEMBLY THOSE WHICH ARE OBSOLETE OR NO LONGER APPLICABLE; </w:t>
      </w:r>
      <w:r w:rsidR="00E151E0">
        <w:t xml:space="preserve">AND </w:t>
      </w:r>
      <w:r>
        <w:t xml:space="preserve">TO PROVIDE THAT THE STATE DEPARTMENT OF EDUCATION SHALL DEVELOP THE SYSTEM FOR PROVIDING SERVICES AND TECHNICAL ASSISTANCE FOR SCHOOL DISTRICTS ON A REGIONAL BASIS </w:t>
      </w:r>
      <w:r w:rsidR="00305C45">
        <w:t xml:space="preserve">TO INCLUDE ACADEMIC ASSISTANCE AND ASSISTANCE WITH FINANCES, </w:t>
      </w:r>
      <w:r>
        <w:t>AND TO PROVIDE THAT THE SUPERINTENDENT OF EDUCATION SHALL REPORT THE DESIGN OF THE SYSTEM TO THE GENE</w:t>
      </w:r>
      <w:r w:rsidR="00CF6DAA">
        <w:t>RAL ASSEMBLY NO LATER THAN DECEMBER 3</w:t>
      </w:r>
      <w:r>
        <w:t>1, 2016</w:t>
      </w:r>
      <w:r w:rsidR="00B70EEC">
        <w:t>,</w:t>
      </w:r>
      <w:r>
        <w:t xml:space="preserve"> AND EVERY YEAR THEREAFTER REPORT THE PROGRESS OF THE SYSTEM IN REGARD TO ASSISTANCE PROVIDED TO LOCAL SCHOOL DISTRICTS</w:t>
      </w:r>
      <w:r w:rsidR="00305C45">
        <w:t xml:space="preserve">, AND ALSO </w:t>
      </w:r>
      <w:r w:rsidR="002D53A7">
        <w:t xml:space="preserve">TO </w:t>
      </w:r>
      <w:r w:rsidR="00305C45">
        <w:t>REQUIRE THAT THE DEPARTMENT</w:t>
      </w:r>
      <w:r w:rsidR="00CF6DAA">
        <w:t xml:space="preserve"> OF EDUCATION SHALL MONITOR </w:t>
      </w:r>
      <w:r w:rsidR="002C43CA">
        <w:t xml:space="preserve">THE OPERATIONS OF SCHOOL BOARDS IN UNDERPERFORMING DISTRICTS </w:t>
      </w:r>
      <w:r w:rsidR="000D5788">
        <w:t xml:space="preserve">TO DETERMINE IF THEY ARE OPERATING EFFICIENTLY AND EFFECTIVELY </w:t>
      </w:r>
      <w:r w:rsidR="002C43CA">
        <w:t xml:space="preserve">AND </w:t>
      </w:r>
      <w:r w:rsidR="000D5788">
        <w:t xml:space="preserve">TO PROVIDE THAT THE DEPARTMENT SHALL MONITOR </w:t>
      </w:r>
      <w:r w:rsidR="00305C45">
        <w:t>THE PROFESSIONAL DEVELOPMENT OF TEAC</w:t>
      </w:r>
      <w:r w:rsidR="00971822">
        <w:t>HERS, STAFF, AND ADMINISTRATORS</w:t>
      </w:r>
      <w:r w:rsidR="00305C45">
        <w:t xml:space="preserve"> IN DISTRICTS IT DETERMINES ARE UNDERPERFORMING TO ASCERTAIN WHAT IMPROVEMENTS AND CHANGES ARE NECESSARY</w:t>
      </w:r>
      <w:r w:rsidR="00971822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6F7F">
        <w:t xml:space="preserve">The General Assembly directs the State Superintendent of Education, </w:t>
      </w:r>
      <w:r w:rsidR="00136191">
        <w:t xml:space="preserve">the </w:t>
      </w:r>
      <w:r w:rsidR="00B70900">
        <w:t>executive d</w:t>
      </w:r>
      <w:r w:rsidR="00136191">
        <w:t xml:space="preserve">irector of the </w:t>
      </w:r>
      <w:r w:rsidR="009F6F7F">
        <w:t xml:space="preserve">Education Oversight Committee, </w:t>
      </w:r>
      <w:r w:rsidR="00136191">
        <w:t xml:space="preserve">the </w:t>
      </w:r>
      <w:r w:rsidR="00B70900">
        <w:t>c</w:t>
      </w:r>
      <w:r w:rsidR="00136191">
        <w:t xml:space="preserve">hairman of the </w:t>
      </w:r>
      <w:r w:rsidR="009F6F7F">
        <w:t xml:space="preserve">House Education and </w:t>
      </w:r>
      <w:r w:rsidR="009F6F7F">
        <w:lastRenderedPageBreak/>
        <w:t xml:space="preserve">Public Works Committee, and </w:t>
      </w:r>
      <w:r w:rsidR="00136191">
        <w:t xml:space="preserve">the </w:t>
      </w:r>
      <w:r w:rsidR="00B70900">
        <w:t>c</w:t>
      </w:r>
      <w:r w:rsidR="00136191">
        <w:t xml:space="preserve">hairman of the </w:t>
      </w:r>
      <w:r w:rsidR="009F6F7F">
        <w:t>Senate Education Committee to each appoint one represen</w:t>
      </w:r>
      <w:r w:rsidR="00136191">
        <w:t>tative to a committee to be chaired</w:t>
      </w:r>
      <w:r w:rsidR="009F6F7F">
        <w:t xml:space="preserve"> by </w:t>
      </w:r>
      <w:r w:rsidR="00B70EEC">
        <w:t>the</w:t>
      </w:r>
      <w:r w:rsidR="00B70900">
        <w:t xml:space="preserve"> appointee</w:t>
      </w:r>
      <w:r w:rsidR="009F6F7F">
        <w:t xml:space="preserve"> of the State Superintendent of Education to review Title 59 of the South Carolina Code of Laws and report to the General Assembly all statu</w:t>
      </w:r>
      <w:r w:rsidR="0058598D">
        <w:t>t</w:t>
      </w:r>
      <w:r w:rsidR="009F6F7F">
        <w:t>es that are obsolete or no longer applicable.</w:t>
      </w:r>
      <w:r w:rsidR="00136191">
        <w:t xml:space="preserve">  This re</w:t>
      </w:r>
      <w:r w:rsidR="00700FA9">
        <w:t>port must be submitted by December 31</w:t>
      </w:r>
      <w:r w:rsidR="00136191">
        <w:t>, 2016 and updated at least every five years thereafter.</w:t>
      </w: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305C45">
        <w:t>(A)</w:t>
      </w:r>
      <w:r w:rsidR="00305C45">
        <w:tab/>
      </w:r>
      <w:r>
        <w:t>The State Department of Education shall develop a system for providing services and technical assistance to districts on a regional basis</w:t>
      </w:r>
      <w:r w:rsidR="00305C45">
        <w:t xml:space="preserve"> to include academic assistance and assistance with finances</w:t>
      </w:r>
      <w:r>
        <w:t>.  The State Superintendent of Education shall report the design of the system to the Gene</w:t>
      </w:r>
      <w:r w:rsidR="00700FA9">
        <w:t>ral Assembly no later than December 3</w:t>
      </w:r>
      <w:r>
        <w:t>1, 2016.  Every year thereafter, the Superintendent shall report on the progress of the system in regard to assistance provided to the local school districts</w:t>
      </w:r>
      <w:r w:rsidR="0027036E">
        <w:t xml:space="preserve"> and data documenting the impact of the assistance on student academic achievement and on high school graduation rates</w:t>
      </w:r>
      <w:r>
        <w:t xml:space="preserve">.  </w:t>
      </w:r>
    </w:p>
    <w:p w:rsidR="00305C45" w:rsidRDefault="00305C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addition to the provisions of subsection (A), the State Department</w:t>
      </w:r>
      <w:r w:rsidR="005A1D4C">
        <w:t xml:space="preserve"> of Education shall monitor </w:t>
      </w:r>
      <w:r>
        <w:t xml:space="preserve">the professional development of teachers, staff, </w:t>
      </w:r>
      <w:r w:rsidR="00971822">
        <w:t>and administrators</w:t>
      </w:r>
      <w:r>
        <w:t xml:space="preserve"> in districts it determines are underperforming to ascertain what improvements and changes are necessary.  </w:t>
      </w:r>
      <w:r w:rsidR="002C43CA">
        <w:t xml:space="preserve">The department also shall monitor the operations of school boards in underperforming districts in order to determine if they are operating efficiently and effectively.  </w:t>
      </w:r>
      <w:r>
        <w:t>These improvements and changes must be communicated to the school districts and other parties or entities involved.</w:t>
      </w:r>
    </w:p>
    <w:p w:rsidR="009F6F7F" w:rsidRDefault="009F6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BCF" w:rsidRDefault="00186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1822">
        <w:t>3</w:t>
      </w:r>
      <w:r>
        <w:t>.</w:t>
      </w:r>
      <w:r>
        <w:tab/>
        <w:t>This act takes effect upon approval by the Governor.</w:t>
      </w:r>
    </w:p>
    <w:p w:rsidR="00EA6213" w:rsidRDefault="002A39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191" w:rsidRDefault="00344191" w:rsidP="00344191">
      <w:pPr>
        <w:suppressAutoHyphens/>
      </w:pPr>
    </w:p>
    <w:sectPr w:rsidR="00344191" w:rsidSect="0034419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1E0" w:rsidRDefault="00E151E0" w:rsidP="009F0C77">
      <w:r>
        <w:separator/>
      </w:r>
    </w:p>
  </w:endnote>
  <w:endnote w:type="continuationSeparator" w:id="0">
    <w:p w:rsidR="00E151E0" w:rsidRDefault="00E15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8E6D19-81CC-4CA7-B41E-437189B2DF4A}"/>
    <w:embedBold r:id="rId2" w:fontKey="{16CD6078-390F-42A4-84DE-7A657D6671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810C37-BA71-4D2F-8F72-3621B51ACE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3216D7-7852-4B74-98BE-66F6E65F21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0C9FD1-5D38-4238-96D5-D842394C4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91" w:rsidRPr="00912806" w:rsidRDefault="00344191" w:rsidP="0091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7B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1E0" w:rsidRDefault="00E151E0" w:rsidP="009F0C77">
      <w:r>
        <w:separator/>
      </w:r>
    </w:p>
  </w:footnote>
  <w:footnote w:type="continuationSeparator" w:id="0">
    <w:p w:rsidR="00E151E0" w:rsidRDefault="00E15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9SD16"/>
    <w:docVar w:name="CoverBillType" w:val="b"/>
    <w:docVar w:name="docpath" w:val="L:\Council\bills\NL\13569SD16.DOCX"/>
    <w:docVar w:name="dvBillNumber" w:val="478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86BCF"/>
    <w:rsid w:val="00000B42"/>
    <w:rsid w:val="00011869"/>
    <w:rsid w:val="00015CD6"/>
    <w:rsid w:val="000C692B"/>
    <w:rsid w:val="000D5788"/>
    <w:rsid w:val="000E1785"/>
    <w:rsid w:val="000F40FA"/>
    <w:rsid w:val="0010776B"/>
    <w:rsid w:val="00133E66"/>
    <w:rsid w:val="00136191"/>
    <w:rsid w:val="001435A3"/>
    <w:rsid w:val="00146ED3"/>
    <w:rsid w:val="0014737A"/>
    <w:rsid w:val="00151044"/>
    <w:rsid w:val="00186BCF"/>
    <w:rsid w:val="001963A5"/>
    <w:rsid w:val="001A6EC5"/>
    <w:rsid w:val="001D08F2"/>
    <w:rsid w:val="001D525B"/>
    <w:rsid w:val="001D7F4F"/>
    <w:rsid w:val="00205238"/>
    <w:rsid w:val="002321B6"/>
    <w:rsid w:val="00250967"/>
    <w:rsid w:val="002543C8"/>
    <w:rsid w:val="0025541D"/>
    <w:rsid w:val="0027036E"/>
    <w:rsid w:val="00284AAE"/>
    <w:rsid w:val="002A3988"/>
    <w:rsid w:val="002C43CA"/>
    <w:rsid w:val="002D53A7"/>
    <w:rsid w:val="002E3DF6"/>
    <w:rsid w:val="002E5912"/>
    <w:rsid w:val="00301B21"/>
    <w:rsid w:val="00305C45"/>
    <w:rsid w:val="00325348"/>
    <w:rsid w:val="0032732C"/>
    <w:rsid w:val="00336AD0"/>
    <w:rsid w:val="00344191"/>
    <w:rsid w:val="0037079A"/>
    <w:rsid w:val="003C4DAB"/>
    <w:rsid w:val="003D01E8"/>
    <w:rsid w:val="003D3B48"/>
    <w:rsid w:val="003E5288"/>
    <w:rsid w:val="003E5D4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98D"/>
    <w:rsid w:val="005A1D4C"/>
    <w:rsid w:val="005C2FE2"/>
    <w:rsid w:val="005E2BC9"/>
    <w:rsid w:val="00605102"/>
    <w:rsid w:val="006215AA"/>
    <w:rsid w:val="006913C9"/>
    <w:rsid w:val="0069470D"/>
    <w:rsid w:val="00700FA9"/>
    <w:rsid w:val="00734F00"/>
    <w:rsid w:val="007A70AE"/>
    <w:rsid w:val="008362E8"/>
    <w:rsid w:val="008923E6"/>
    <w:rsid w:val="008A1768"/>
    <w:rsid w:val="008D7B6B"/>
    <w:rsid w:val="008F0F33"/>
    <w:rsid w:val="008F4429"/>
    <w:rsid w:val="00912806"/>
    <w:rsid w:val="0094021A"/>
    <w:rsid w:val="00946BD6"/>
    <w:rsid w:val="00971822"/>
    <w:rsid w:val="009B44AF"/>
    <w:rsid w:val="009C1243"/>
    <w:rsid w:val="009C6A0B"/>
    <w:rsid w:val="009F0C77"/>
    <w:rsid w:val="009F4DD1"/>
    <w:rsid w:val="009F6F7F"/>
    <w:rsid w:val="00A410E4"/>
    <w:rsid w:val="00A41684"/>
    <w:rsid w:val="00A64E80"/>
    <w:rsid w:val="00A72BCD"/>
    <w:rsid w:val="00A73282"/>
    <w:rsid w:val="00A741D9"/>
    <w:rsid w:val="00A833AB"/>
    <w:rsid w:val="00A9741D"/>
    <w:rsid w:val="00AD4B17"/>
    <w:rsid w:val="00B06B7E"/>
    <w:rsid w:val="00B16F5F"/>
    <w:rsid w:val="00B17BCF"/>
    <w:rsid w:val="00B412D4"/>
    <w:rsid w:val="00B70900"/>
    <w:rsid w:val="00B70EEC"/>
    <w:rsid w:val="00BE3C22"/>
    <w:rsid w:val="00C0345E"/>
    <w:rsid w:val="00C3483A"/>
    <w:rsid w:val="00C74E9D"/>
    <w:rsid w:val="00C82FD3"/>
    <w:rsid w:val="00C92819"/>
    <w:rsid w:val="00C93655"/>
    <w:rsid w:val="00C96F23"/>
    <w:rsid w:val="00CC6B7B"/>
    <w:rsid w:val="00CD2089"/>
    <w:rsid w:val="00CF6DAA"/>
    <w:rsid w:val="00D73A67"/>
    <w:rsid w:val="00D970A9"/>
    <w:rsid w:val="00DF3845"/>
    <w:rsid w:val="00E151E0"/>
    <w:rsid w:val="00E22CC0"/>
    <w:rsid w:val="00E41911"/>
    <w:rsid w:val="00E92EEF"/>
    <w:rsid w:val="00EA621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B6200B-2F4F-459E-B945-FDAAA51B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4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80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8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31764-4B82-4B4D-95BD-C3728D399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659</Words>
  <Characters>3762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4780: Committee created to review all existing state education statutes - South Carolina Legislature Online</dc:title>
  <dc:creator>nancylee</dc:creator>
  <cp:lastModifiedBy>N Cumfer</cp:lastModifiedBy>
  <cp:revision>2</cp:revision>
  <cp:lastPrinted>2016-01-25T22:19:00Z</cp:lastPrinted>
  <dcterms:created xsi:type="dcterms:W3CDTF">2016-12-02T19:18:00Z</dcterms:created>
  <dcterms:modified xsi:type="dcterms:W3CDTF">2016-12-02T19:18:00Z</dcterms:modified>
</cp:coreProperties>
</file>