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E1B" w:rsidRDefault="00B72E1B" w:rsidP="00B72E1B">
      <w:pPr>
        <w:widowControl w:val="0"/>
        <w:jc w:val="center"/>
      </w:pPr>
      <w:bookmarkStart w:id="0" w:name="_GoBack"/>
      <w:bookmarkEnd w:id="0"/>
      <w:r w:rsidRPr="00B72E1B">
        <w:rPr>
          <w:b/>
        </w:rPr>
        <w:t>South Carolina General Assembly</w:t>
      </w:r>
    </w:p>
    <w:p w:rsidR="00B72E1B" w:rsidRDefault="00B72E1B" w:rsidP="00B72E1B">
      <w:pPr>
        <w:widowControl w:val="0"/>
        <w:jc w:val="center"/>
      </w:pPr>
      <w:r>
        <w:t>121st Session, 2015-2016</w:t>
      </w:r>
    </w:p>
    <w:p w:rsidR="00B72E1B" w:rsidRDefault="00B72E1B" w:rsidP="00B72E1B">
      <w:pPr>
        <w:widowControl w:val="0"/>
        <w:jc w:val="left"/>
      </w:pPr>
    </w:p>
    <w:p w:rsidR="00B72E1B" w:rsidRDefault="00B72E1B" w:rsidP="00B72E1B">
      <w:pPr>
        <w:widowControl w:val="0"/>
        <w:jc w:val="left"/>
        <w:rPr>
          <w:b/>
        </w:rPr>
      </w:pPr>
      <w:r w:rsidRPr="00B72E1B">
        <w:rPr>
          <w:b/>
        </w:rPr>
        <w:t>H. 5062</w:t>
      </w:r>
    </w:p>
    <w:p w:rsidR="00B72E1B" w:rsidRDefault="00B72E1B" w:rsidP="00B72E1B">
      <w:pPr>
        <w:widowControl w:val="0"/>
        <w:jc w:val="left"/>
        <w:rPr>
          <w:b/>
        </w:rPr>
      </w:pPr>
    </w:p>
    <w:p w:rsidR="00B72E1B" w:rsidRDefault="00B72E1B" w:rsidP="00B72E1B">
      <w:pPr>
        <w:widowControl w:val="0"/>
        <w:jc w:val="left"/>
      </w:pPr>
      <w:r w:rsidRPr="00B72E1B">
        <w:rPr>
          <w:b/>
        </w:rPr>
        <w:t>STATUS INFORMATION</w:t>
      </w:r>
    </w:p>
    <w:p w:rsidR="00B72E1B" w:rsidRDefault="00B72E1B" w:rsidP="00B72E1B">
      <w:pPr>
        <w:widowControl w:val="0"/>
        <w:jc w:val="left"/>
      </w:pPr>
    </w:p>
    <w:p w:rsidR="00B72E1B" w:rsidRDefault="00B72E1B" w:rsidP="00B72E1B">
      <w:pPr>
        <w:widowControl w:val="0"/>
        <w:jc w:val="left"/>
      </w:pPr>
      <w:r>
        <w:t>House Resolution</w:t>
      </w:r>
    </w:p>
    <w:p w:rsidR="00B72E1B" w:rsidRDefault="00B72E1B" w:rsidP="00B72E1B">
      <w:pPr>
        <w:widowControl w:val="0"/>
        <w:jc w:val="left"/>
      </w:pPr>
      <w:r>
        <w:t>Sponsors: Reps. Riley, Parks, Pitts,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Pope, Putnam, Quinn, Ridgeway, Rivers, Robinson</w:t>
      </w:r>
      <w:r>
        <w:noBreakHyphen/>
        <w:t>Simpson, Rutherford, Ryhal, Sandifer, Simrill, G.M. Smith, G.R. Smith, J.E. Smith, Sottile, Southard, Spires, Stavrinakis, Stringer, Tallon, Taylor, Thayer, Tinkler, Toole, Weeks, Wells, Whipper, White, Whitmire, Williams, Willis and Yow</w:t>
      </w:r>
    </w:p>
    <w:p w:rsidR="00B72E1B" w:rsidRDefault="00B72E1B" w:rsidP="00B72E1B">
      <w:pPr>
        <w:widowControl w:val="0"/>
        <w:jc w:val="left"/>
      </w:pPr>
      <w:r>
        <w:t>Document Path: l:\council\bills\gm\24660vr16.docx</w:t>
      </w:r>
    </w:p>
    <w:p w:rsidR="00B72E1B" w:rsidRDefault="00B72E1B" w:rsidP="00B72E1B">
      <w:pPr>
        <w:widowControl w:val="0"/>
        <w:jc w:val="left"/>
      </w:pPr>
    </w:p>
    <w:p w:rsidR="00B72E1B" w:rsidRDefault="00B72E1B" w:rsidP="00B72E1B">
      <w:pPr>
        <w:widowControl w:val="0"/>
        <w:jc w:val="left"/>
      </w:pPr>
      <w:r>
        <w:t>Introduced in the House on March 8, 2016</w:t>
      </w:r>
    </w:p>
    <w:p w:rsidR="00B72E1B" w:rsidRDefault="00B72E1B" w:rsidP="00B72E1B">
      <w:pPr>
        <w:widowControl w:val="0"/>
        <w:jc w:val="left"/>
      </w:pPr>
      <w:r>
        <w:t>Adopted by the House on March 8, 2016</w:t>
      </w:r>
    </w:p>
    <w:p w:rsidR="00B72E1B" w:rsidRDefault="00B72E1B" w:rsidP="00B72E1B">
      <w:pPr>
        <w:widowControl w:val="0"/>
        <w:jc w:val="left"/>
      </w:pPr>
    </w:p>
    <w:p w:rsidR="00B72E1B" w:rsidRDefault="00B72E1B" w:rsidP="00B72E1B">
      <w:pPr>
        <w:widowControl w:val="0"/>
        <w:jc w:val="left"/>
      </w:pPr>
      <w:r>
        <w:t xml:space="preserve">Summary: </w:t>
      </w:r>
      <w:r w:rsidR="00444992">
        <w:t>Arthur Randall Vaughn</w:t>
      </w:r>
    </w:p>
    <w:p w:rsidR="00B72E1B" w:rsidRDefault="00B72E1B" w:rsidP="00B72E1B">
      <w:pPr>
        <w:widowControl w:val="0"/>
        <w:jc w:val="left"/>
      </w:pPr>
    </w:p>
    <w:p w:rsidR="00B72E1B" w:rsidRDefault="00B72E1B" w:rsidP="00B72E1B">
      <w:pPr>
        <w:widowControl w:val="0"/>
        <w:jc w:val="left"/>
      </w:pPr>
    </w:p>
    <w:p w:rsidR="00B72E1B" w:rsidRDefault="00B72E1B" w:rsidP="00B72E1B">
      <w:pPr>
        <w:widowControl w:val="0"/>
        <w:tabs>
          <w:tab w:val="center" w:pos="590"/>
          <w:tab w:val="center" w:pos="1440"/>
          <w:tab w:val="left" w:pos="1872"/>
          <w:tab w:val="left" w:pos="9187"/>
        </w:tabs>
        <w:jc w:val="left"/>
      </w:pPr>
      <w:r w:rsidRPr="00B72E1B">
        <w:rPr>
          <w:b/>
        </w:rPr>
        <w:t>HISTORY OF LEGISLATIVE ACTIONS</w:t>
      </w:r>
    </w:p>
    <w:p w:rsidR="00B72E1B" w:rsidRDefault="00B72E1B" w:rsidP="00B72E1B">
      <w:pPr>
        <w:widowControl w:val="0"/>
        <w:tabs>
          <w:tab w:val="center" w:pos="590"/>
          <w:tab w:val="center" w:pos="1440"/>
          <w:tab w:val="left" w:pos="1872"/>
          <w:tab w:val="left" w:pos="9187"/>
        </w:tabs>
        <w:jc w:val="left"/>
      </w:pPr>
    </w:p>
    <w:p w:rsidR="00B72E1B" w:rsidRPr="00B72E1B" w:rsidRDefault="00B72E1B" w:rsidP="00B72E1B">
      <w:pPr>
        <w:widowControl w:val="0"/>
        <w:tabs>
          <w:tab w:val="center" w:pos="590"/>
          <w:tab w:val="center" w:pos="1440"/>
          <w:tab w:val="left" w:pos="1872"/>
          <w:tab w:val="left" w:pos="9187"/>
        </w:tabs>
        <w:jc w:val="left"/>
      </w:pPr>
      <w:r w:rsidRPr="00B72E1B">
        <w:rPr>
          <w:u w:val="single"/>
        </w:rPr>
        <w:tab/>
        <w:t>Date</w:t>
      </w:r>
      <w:r w:rsidRPr="00B72E1B">
        <w:rPr>
          <w:u w:val="single"/>
        </w:rPr>
        <w:tab/>
        <w:t>Body</w:t>
      </w:r>
      <w:r w:rsidRPr="00B72E1B">
        <w:rPr>
          <w:u w:val="single"/>
        </w:rPr>
        <w:tab/>
        <w:t>Action Description with journal page number</w:t>
      </w:r>
      <w:r w:rsidRPr="00B72E1B">
        <w:rPr>
          <w:u w:val="single"/>
        </w:rPr>
        <w:tab/>
      </w:r>
    </w:p>
    <w:p w:rsidR="00B01E1B" w:rsidRDefault="00B01E1B" w:rsidP="00B01E1B">
      <w:pPr>
        <w:widowControl w:val="0"/>
        <w:tabs>
          <w:tab w:val="right" w:pos="1008"/>
          <w:tab w:val="left" w:pos="1152"/>
          <w:tab w:val="left" w:pos="1872"/>
          <w:tab w:val="left" w:pos="9187"/>
        </w:tabs>
        <w:ind w:left="2088" w:hanging="2088"/>
        <w:jc w:val="left"/>
      </w:pPr>
      <w:r>
        <w:tab/>
        <w:t>3/8/2016</w:t>
      </w:r>
      <w:r>
        <w:tab/>
        <w:t>House</w:t>
      </w:r>
      <w:r>
        <w:tab/>
      </w:r>
      <w:r w:rsidRPr="00B84EE6">
        <w:t>Introduced and adopted (</w:t>
      </w:r>
      <w:hyperlink r:id="rId7" w:history="1">
        <w:r w:rsidRPr="004877C0">
          <w:rPr>
            <w:rStyle w:val="Hyperlink"/>
          </w:rPr>
          <w:t>House Journal</w:t>
        </w:r>
        <w:r w:rsidRPr="004877C0">
          <w:rPr>
            <w:rStyle w:val="Hyperlink"/>
          </w:rPr>
          <w:noBreakHyphen/>
          <w:t>page 30</w:t>
        </w:r>
      </w:hyperlink>
      <w:r w:rsidRPr="00B84EE6">
        <w:t>)</w:t>
      </w:r>
    </w:p>
    <w:p w:rsidR="00B01E1B" w:rsidRDefault="00B01E1B" w:rsidP="00B01E1B">
      <w:pPr>
        <w:widowControl w:val="0"/>
        <w:tabs>
          <w:tab w:val="right" w:pos="1008"/>
          <w:tab w:val="left" w:pos="1152"/>
          <w:tab w:val="left" w:pos="1872"/>
          <w:tab w:val="left" w:pos="9187"/>
        </w:tabs>
        <w:ind w:left="2088" w:hanging="2088"/>
        <w:jc w:val="left"/>
      </w:pPr>
    </w:p>
    <w:p w:rsidR="00B72E1B" w:rsidRDefault="00B72E1B" w:rsidP="00B72E1B">
      <w:pPr>
        <w:widowControl w:val="0"/>
        <w:tabs>
          <w:tab w:val="right" w:pos="1008"/>
          <w:tab w:val="left" w:pos="1152"/>
          <w:tab w:val="left" w:pos="1872"/>
          <w:tab w:val="left" w:pos="9187"/>
        </w:tabs>
        <w:ind w:left="2088" w:hanging="2088"/>
        <w:jc w:val="left"/>
      </w:pPr>
      <w:r>
        <w:t xml:space="preserve">View the latest </w:t>
      </w:r>
      <w:hyperlink r:id="rId8" w:history="1">
        <w:r w:rsidRPr="00B72E1B">
          <w:rPr>
            <w:rStyle w:val="Hyperlink"/>
          </w:rPr>
          <w:t>legislative information</w:t>
        </w:r>
      </w:hyperlink>
      <w:r>
        <w:t xml:space="preserve"> at the website</w:t>
      </w:r>
    </w:p>
    <w:p w:rsidR="00B72E1B" w:rsidRDefault="00B72E1B" w:rsidP="00B72E1B">
      <w:pPr>
        <w:widowControl w:val="0"/>
        <w:tabs>
          <w:tab w:val="right" w:pos="1008"/>
          <w:tab w:val="left" w:pos="1152"/>
          <w:tab w:val="left" w:pos="1872"/>
          <w:tab w:val="left" w:pos="9187"/>
        </w:tabs>
        <w:ind w:left="2088" w:hanging="2088"/>
        <w:jc w:val="left"/>
      </w:pPr>
    </w:p>
    <w:p w:rsidR="00B72E1B" w:rsidRPr="00B72E1B" w:rsidRDefault="00B72E1B" w:rsidP="00B72E1B">
      <w:pPr>
        <w:widowControl w:val="0"/>
        <w:tabs>
          <w:tab w:val="right" w:pos="1008"/>
          <w:tab w:val="left" w:pos="1152"/>
          <w:tab w:val="left" w:pos="1872"/>
          <w:tab w:val="left" w:pos="9187"/>
        </w:tabs>
        <w:ind w:left="2088" w:hanging="2088"/>
        <w:jc w:val="left"/>
      </w:pPr>
    </w:p>
    <w:p w:rsidR="00B72E1B" w:rsidRDefault="00B72E1B" w:rsidP="00B72E1B">
      <w:r w:rsidRPr="00B72E1B">
        <w:rPr>
          <w:b/>
        </w:rPr>
        <w:t>VERSIONS OF THIS BILL</w:t>
      </w:r>
    </w:p>
    <w:p w:rsidR="00B72E1B" w:rsidRDefault="00B72E1B" w:rsidP="00B72E1B"/>
    <w:p w:rsidR="00B72E1B" w:rsidRDefault="004877C0" w:rsidP="00B72E1B">
      <w:hyperlink r:id="rId9" w:history="1">
        <w:r w:rsidR="00B72E1B">
          <w:rPr>
            <w:rStyle w:val="Hyperlink"/>
          </w:rPr>
          <w:t>3/8/2016</w:t>
        </w:r>
      </w:hyperlink>
    </w:p>
    <w:p w:rsidR="00B72E1B" w:rsidRDefault="00B72E1B" w:rsidP="00B72E1B"/>
    <w:p w:rsidR="00B72E1B" w:rsidRDefault="00B72E1B" w:rsidP="00B72E1B">
      <w:pPr>
        <w:sectPr w:rsidR="00B72E1B" w:rsidSect="00B72E1B">
          <w:pgSz w:w="12240" w:h="15840" w:code="1"/>
          <w:pgMar w:top="1080" w:right="1440" w:bottom="1080" w:left="1440" w:header="720" w:footer="720" w:gutter="0"/>
          <w:cols w:space="720"/>
          <w:noEndnote/>
          <w:docGrid w:linePitch="360"/>
        </w:sectPr>
      </w:pPr>
    </w:p>
    <w:p w:rsidR="007B286D" w:rsidRDefault="007B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A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0B43C3" w:rsidRPr="00352046">
        <w:t>ARTHUR RANDALL</w:t>
      </w:r>
      <w:r w:rsidR="000B43C3">
        <w:t xml:space="preserve"> VAUGHN, ASSISTANT SUPERINTENDENT FOR HUMAN RESOURCES WITH GREENWOOD SCHOOL DISTRICT 50, UPON THE OCCASION OF HIS RETIREMENT AFTER FORTY</w:t>
      </w:r>
      <w:r w:rsidR="00A1455C">
        <w:noBreakHyphen/>
      </w:r>
      <w:r w:rsidR="000B43C3">
        <w:t>THREE Y</w:t>
      </w:r>
      <w:r>
        <w:t>EARS OF OUTSTANDING</w:t>
      </w:r>
      <w:r w:rsidR="002620E8">
        <w:t xml:space="preserve"> SERVICE, AND TO WISH HIM</w:t>
      </w:r>
      <w:r>
        <w:t xml:space="preserve">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 xml:space="preserve">House of Representatives </w:t>
      </w:r>
      <w:r w:rsidRPr="00E11DA4">
        <w:t xml:space="preserve">have learned that </w:t>
      </w:r>
      <w:r w:rsidRPr="00352046">
        <w:t>Arthur Randall</w:t>
      </w:r>
      <w:r>
        <w:t xml:space="preserve"> Vaughn </w:t>
      </w:r>
      <w:r w:rsidRPr="00E11DA4">
        <w:t>will begin a well</w:t>
      </w:r>
      <w:r>
        <w:noBreakHyphen/>
      </w:r>
      <w:r w:rsidRPr="00E11DA4">
        <w:t xml:space="preserve">deserved retirement after </w:t>
      </w:r>
      <w:r>
        <w:t>forty</w:t>
      </w:r>
      <w:r>
        <w:noBreakHyphen/>
        <w:t>three</w:t>
      </w:r>
      <w:r w:rsidRPr="00E11DA4">
        <w:t xml:space="preserve"> years as a </w:t>
      </w:r>
      <w:r>
        <w:t>devoted</w:t>
      </w:r>
      <w:r w:rsidRPr="00E11DA4">
        <w:t xml:space="preserve"> </w:t>
      </w:r>
      <w:r>
        <w:t xml:space="preserve">educator, the last sixteen years </w:t>
      </w:r>
      <w:r w:rsidRPr="00E11DA4">
        <w:t xml:space="preserve">of which have been </w:t>
      </w:r>
      <w:r>
        <w:t xml:space="preserve">as </w:t>
      </w:r>
      <w:r w:rsidRPr="00E11DA4">
        <w:t>a distinguished and highly</w:t>
      </w:r>
      <w:r>
        <w:noBreakHyphen/>
      </w:r>
      <w:r w:rsidRPr="00E11DA4">
        <w:t xml:space="preserve">regarded </w:t>
      </w:r>
      <w:r>
        <w:t>assistant superintendent with Greenwood School District 50</w:t>
      </w:r>
      <w:r w:rsidRPr="00E11DA4">
        <w:t>;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Pr="00FB2D3E">
        <w:t>’</w:t>
      </w:r>
      <w:r>
        <w:t>s degree in health, physical education, and recreation from Carson</w:t>
      </w:r>
      <w:r>
        <w:noBreakHyphen/>
        <w:t>Newman University in Jefferson City, Tennessee in 1973, he began his extensive career in education in Hampton School District One where he served until 1990;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in Hampton School District One, Mr.</w:t>
      </w:r>
      <w:r w:rsidRPr="00352046">
        <w:t xml:space="preserve"> </w:t>
      </w:r>
      <w:r>
        <w:t>Vaughn served as an assistant football coach, head baseball coach, and psychology teacher.  He was a test coordinator and deputy superintendent for the district, the director of guidance at Wade Hampton High School, and the principal of Varnville Elementary School;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he earned a master</w:t>
      </w:r>
      <w:r w:rsidRPr="00FB2D3E">
        <w:t>’</w:t>
      </w:r>
      <w:r>
        <w:t>s of education, guidance, and counseling from the University of South Carolina and an educational specialist degree in educational administration from The Citadel in 1990;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Mr. Vaughn became the assistant superintendent for human resources with Greenwood School District 50 and has served in that capacity continuously for more than twenty-five years;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South Main Street Baptist Church, he served as a former deacon and as a Sunday school teacher;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the strength of his community, Mr.</w:t>
      </w:r>
      <w:r w:rsidRPr="00352046">
        <w:t xml:space="preserve"> </w:t>
      </w:r>
      <w:r>
        <w:t>Vaughn has served as the former finance director for Hampton Habitat for Humanity and on the board of directors for the Hampton United Way, the Hampton County Department of Social Services Youth Advisory Council, and the Hampton County Commission on Alcohol and Drug Abuse;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honored as the 2001</w:t>
      </w:r>
      <w:r>
        <w:noBreakHyphen/>
        <w:t>2002 South Carolina Personnel Administrator of the Year and received the 2003 National “Making It Happen” Technology Award and the 2013 William B. Harley Lifetime Achievement Award from the South Carolina Association of School Administrators;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w:t>
      </w:r>
      <w:r w:rsidRPr="00352046">
        <w:t xml:space="preserve"> </w:t>
      </w:r>
      <w:r>
        <w:t>Vaughn plans to spend many happy hours of retirement enjoying his beloved wife and his remarkable grandchildren, as well as golfing, fishing, and exercising;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rsidRPr="00352046">
        <w:t xml:space="preserve">Arthur </w:t>
      </w:r>
      <w:r>
        <w:t xml:space="preserve">Vaughn </w:t>
      </w:r>
      <w:r>
        <w:rPr>
          <w:color w:val="000000" w:themeColor="text1"/>
          <w:u w:color="000000" w:themeColor="text1"/>
        </w:rPr>
        <w:t>has rendered to educating young minds in the Palmetto State and wish him many years of enjoyment in his well</w:t>
      </w:r>
      <w:r>
        <w:rPr>
          <w:color w:val="000000" w:themeColor="text1"/>
          <w:u w:color="000000" w:themeColor="text1"/>
        </w:rPr>
        <w:noBreakHyphen/>
        <w:t>earned retirement</w:t>
      </w:r>
      <w:r>
        <w:t>.  Now, therefore,</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w:t>
      </w:r>
      <w:r w:rsidRPr="00352046">
        <w:t>Arthur Randall</w:t>
      </w:r>
      <w:r>
        <w:t xml:space="preserve"> Vaughn, assistant superintendent for human resources with Greenwood School District 50, upon the occasion of his retirement after forty</w:t>
      </w:r>
      <w:r>
        <w:noBreakHyphen/>
        <w:t>three years of outstanding service, and wish him continued success and happiness in all his future endeavors.</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52046">
        <w:t>Arthur Randall</w:t>
      </w:r>
      <w:r>
        <w:t xml:space="preserve"> Vaughn.</w:t>
      </w:r>
    </w:p>
    <w:p w:rsidR="000A047A" w:rsidRDefault="00A145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E1B" w:rsidRDefault="00B72E1B" w:rsidP="00B72E1B">
      <w:pPr>
        <w:suppressAutoHyphens/>
      </w:pPr>
    </w:p>
    <w:sectPr w:rsidR="00B72E1B" w:rsidSect="00B72E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57B" w:rsidRDefault="0084057B" w:rsidP="009F0C77">
      <w:r>
        <w:separator/>
      </w:r>
    </w:p>
  </w:endnote>
  <w:endnote w:type="continuationSeparator" w:id="0">
    <w:p w:rsidR="0084057B" w:rsidRDefault="00840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EA9736-1D19-4501-8304-0B1C23D0FDC4}"/>
    <w:embedBold r:id="rId2" w:fontKey="{AF4B43E3-43F3-4130-8CC0-92282C0DD4AF}"/>
  </w:font>
  <w:font w:name="Calibri">
    <w:panose1 w:val="020F0502020204030204"/>
    <w:charset w:val="00"/>
    <w:family w:val="swiss"/>
    <w:pitch w:val="variable"/>
    <w:sig w:usb0="E00002FF" w:usb1="4000ACFF" w:usb2="00000001" w:usb3="00000000" w:csb0="0000019F" w:csb1="00000000"/>
    <w:embedRegular r:id="rId3" w:fontKey="{50110393-5105-405B-88F5-C8643A01C13C}"/>
  </w:font>
  <w:font w:name="Segoe UI">
    <w:panose1 w:val="020B0502040204020203"/>
    <w:charset w:val="00"/>
    <w:family w:val="swiss"/>
    <w:pitch w:val="variable"/>
    <w:sig w:usb0="E10022FF" w:usb1="C000E47F" w:usb2="00000029" w:usb3="00000000" w:csb0="000001DF" w:csb1="00000000"/>
    <w:embedRegular r:id="rId4" w:fontKey="{34F4AFC9-D1C8-4C77-ADA8-F914EADD3ECD}"/>
  </w:font>
  <w:font w:name="Cambria">
    <w:panose1 w:val="02040503050406030204"/>
    <w:charset w:val="00"/>
    <w:family w:val="roman"/>
    <w:pitch w:val="variable"/>
    <w:sig w:usb0="E00002FF" w:usb1="400004FF" w:usb2="00000000" w:usb3="00000000" w:csb0="0000019F" w:csb1="00000000"/>
    <w:embedRegular r:id="rId5" w:fontKey="{29C1748D-238D-4DF8-8D52-2D52CEB16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E1B" w:rsidRPr="007B286D" w:rsidRDefault="00B72E1B" w:rsidP="007B286D">
    <w:pPr>
      <w:pStyle w:val="Footer"/>
      <w:tabs>
        <w:tab w:val="clear" w:pos="4680"/>
        <w:tab w:val="clear" w:pos="9360"/>
        <w:tab w:val="center" w:pos="2995"/>
      </w:tabs>
      <w:spacing w:before="120"/>
    </w:pPr>
    <w:r>
      <w:t>[5062]</w:t>
    </w:r>
    <w:r>
      <w:tab/>
    </w:r>
    <w:r>
      <w:fldChar w:fldCharType="begin"/>
    </w:r>
    <w:r>
      <w:instrText xml:space="preserve"> PAGE  \* MERGEFORMAT </w:instrText>
    </w:r>
    <w:r>
      <w:fldChar w:fldCharType="separate"/>
    </w:r>
    <w:r w:rsidR="004877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57B" w:rsidRDefault="0084057B" w:rsidP="009F0C77">
      <w:r>
        <w:separator/>
      </w:r>
    </w:p>
  </w:footnote>
  <w:footnote w:type="continuationSeparator" w:id="0">
    <w:p w:rsidR="0084057B" w:rsidRDefault="00840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0VR16"/>
    <w:docVar w:name="CoverBillType" w:val="r"/>
    <w:docVar w:name="docpath" w:val="L:\Council\bills\GM\24660VR16.DOCX"/>
    <w:docVar w:name="dvBillNumber" w:val="5062"/>
    <w:docVar w:name="dvBillNumberPrefix" w:val="H. "/>
    <w:docVar w:name="dvOriginalBody" w:val="House"/>
    <w:docVar w:name="dvSteno" w:val="GM"/>
    <w:docVar w:name="NameofBody" w:val="h"/>
    <w:docVar w:name="vgroup2" w:val="Council"/>
  </w:docVars>
  <w:rsids>
    <w:rsidRoot w:val="00652A8D"/>
    <w:rsid w:val="00011869"/>
    <w:rsid w:val="00015CD6"/>
    <w:rsid w:val="000A047A"/>
    <w:rsid w:val="000B43C3"/>
    <w:rsid w:val="000E1785"/>
    <w:rsid w:val="000F40FA"/>
    <w:rsid w:val="0010776B"/>
    <w:rsid w:val="00133E66"/>
    <w:rsid w:val="001435A3"/>
    <w:rsid w:val="00146ED3"/>
    <w:rsid w:val="00151044"/>
    <w:rsid w:val="001D08F2"/>
    <w:rsid w:val="001D525B"/>
    <w:rsid w:val="001D7F4F"/>
    <w:rsid w:val="00205238"/>
    <w:rsid w:val="00225E53"/>
    <w:rsid w:val="002321B6"/>
    <w:rsid w:val="00250967"/>
    <w:rsid w:val="002543C8"/>
    <w:rsid w:val="0025541D"/>
    <w:rsid w:val="002620E8"/>
    <w:rsid w:val="00284AAE"/>
    <w:rsid w:val="002966D0"/>
    <w:rsid w:val="002E5912"/>
    <w:rsid w:val="00301B21"/>
    <w:rsid w:val="00325348"/>
    <w:rsid w:val="003266D6"/>
    <w:rsid w:val="0032732C"/>
    <w:rsid w:val="00336AD0"/>
    <w:rsid w:val="0037079A"/>
    <w:rsid w:val="0038269F"/>
    <w:rsid w:val="003C4DAB"/>
    <w:rsid w:val="003D01E8"/>
    <w:rsid w:val="003E5288"/>
    <w:rsid w:val="003F6D79"/>
    <w:rsid w:val="00401C70"/>
    <w:rsid w:val="0041760A"/>
    <w:rsid w:val="00417C01"/>
    <w:rsid w:val="004403BD"/>
    <w:rsid w:val="00444992"/>
    <w:rsid w:val="00461441"/>
    <w:rsid w:val="004809EE"/>
    <w:rsid w:val="004877C0"/>
    <w:rsid w:val="004E7D54"/>
    <w:rsid w:val="005273C6"/>
    <w:rsid w:val="00530A69"/>
    <w:rsid w:val="00545593"/>
    <w:rsid w:val="00570E29"/>
    <w:rsid w:val="00577C6C"/>
    <w:rsid w:val="005C2FE2"/>
    <w:rsid w:val="005E2BC9"/>
    <w:rsid w:val="00605102"/>
    <w:rsid w:val="006215AA"/>
    <w:rsid w:val="00652A8D"/>
    <w:rsid w:val="006913C9"/>
    <w:rsid w:val="0069470D"/>
    <w:rsid w:val="006E62DB"/>
    <w:rsid w:val="00734F00"/>
    <w:rsid w:val="0079096C"/>
    <w:rsid w:val="007A70AE"/>
    <w:rsid w:val="007B286D"/>
    <w:rsid w:val="00831C61"/>
    <w:rsid w:val="008362E8"/>
    <w:rsid w:val="0084057B"/>
    <w:rsid w:val="008A1768"/>
    <w:rsid w:val="008F0F33"/>
    <w:rsid w:val="008F4429"/>
    <w:rsid w:val="0094021A"/>
    <w:rsid w:val="009B44AF"/>
    <w:rsid w:val="009C6A0B"/>
    <w:rsid w:val="009F0C77"/>
    <w:rsid w:val="009F4DD1"/>
    <w:rsid w:val="00A1455C"/>
    <w:rsid w:val="00A41684"/>
    <w:rsid w:val="00A64E80"/>
    <w:rsid w:val="00A72BCD"/>
    <w:rsid w:val="00A741D9"/>
    <w:rsid w:val="00A833AB"/>
    <w:rsid w:val="00A9741D"/>
    <w:rsid w:val="00AD4B17"/>
    <w:rsid w:val="00B01E1B"/>
    <w:rsid w:val="00B412D4"/>
    <w:rsid w:val="00B72E1B"/>
    <w:rsid w:val="00BD2324"/>
    <w:rsid w:val="00BE3C22"/>
    <w:rsid w:val="00C0345E"/>
    <w:rsid w:val="00C3483A"/>
    <w:rsid w:val="00C74E9D"/>
    <w:rsid w:val="00C82FD3"/>
    <w:rsid w:val="00C92819"/>
    <w:rsid w:val="00CC6B7B"/>
    <w:rsid w:val="00CD2089"/>
    <w:rsid w:val="00D73A67"/>
    <w:rsid w:val="00D970A9"/>
    <w:rsid w:val="00DF3845"/>
    <w:rsid w:val="00E41911"/>
    <w:rsid w:val="00E52F2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3CEDB-3AB9-4AA8-8702-A1E407A8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5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55C"/>
    <w:rPr>
      <w:rFonts w:ascii="Segoe UI" w:eastAsia="Times New Roman" w:hAnsi="Segoe UI" w:cs="Segoe UI"/>
      <w:sz w:val="18"/>
      <w:szCs w:val="18"/>
    </w:rPr>
  </w:style>
  <w:style w:type="character" w:styleId="Hyperlink">
    <w:name w:val="Hyperlink"/>
    <w:basedOn w:val="DefaultParagraphFont"/>
    <w:uiPriority w:val="99"/>
    <w:unhideWhenUsed/>
    <w:rsid w:val="00B72E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62&amp;session=121&amp;summary=B" TargetMode="Externa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062_2016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267D1-19C2-443F-819C-67F0D19A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786</Words>
  <Characters>4486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5062: Arthur Randall Vaughn - South Carolina Legislature Online</dc:title>
  <dc:creator>Gail Pinckney Moore</dc:creator>
  <cp:lastModifiedBy>N Cumfer</cp:lastModifiedBy>
  <cp:revision>2</cp:revision>
  <cp:lastPrinted>2016-03-04T20:25:00Z</cp:lastPrinted>
  <dcterms:created xsi:type="dcterms:W3CDTF">2016-12-02T19:27:00Z</dcterms:created>
  <dcterms:modified xsi:type="dcterms:W3CDTF">2016-12-02T19:27:00Z</dcterms:modified>
</cp:coreProperties>
</file>