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AF5" w:rsidRDefault="009C5AF5" w:rsidP="009C5AF5">
      <w:pPr>
        <w:widowControl w:val="0"/>
        <w:jc w:val="center"/>
      </w:pPr>
      <w:bookmarkStart w:id="0" w:name="_GoBack"/>
      <w:bookmarkEnd w:id="0"/>
      <w:r w:rsidRPr="009C5AF5">
        <w:rPr>
          <w:b/>
        </w:rPr>
        <w:t>South Carolina General Assembly</w:t>
      </w:r>
    </w:p>
    <w:p w:rsidR="009C5AF5" w:rsidRDefault="009C5AF5" w:rsidP="009C5AF5">
      <w:pPr>
        <w:widowControl w:val="0"/>
        <w:jc w:val="center"/>
      </w:pPr>
      <w:r>
        <w:t>121st Session, 2015-2016</w:t>
      </w:r>
    </w:p>
    <w:p w:rsidR="009C5AF5" w:rsidRDefault="009C5AF5" w:rsidP="009C5AF5">
      <w:pPr>
        <w:widowControl w:val="0"/>
        <w:jc w:val="left"/>
      </w:pPr>
    </w:p>
    <w:p w:rsidR="009C5AF5" w:rsidRDefault="009C5AF5" w:rsidP="009C5AF5">
      <w:pPr>
        <w:widowControl w:val="0"/>
        <w:jc w:val="left"/>
        <w:rPr>
          <w:b/>
        </w:rPr>
      </w:pPr>
      <w:r w:rsidRPr="009C5AF5">
        <w:rPr>
          <w:b/>
        </w:rPr>
        <w:t>H. 5110</w:t>
      </w:r>
    </w:p>
    <w:p w:rsidR="009C5AF5" w:rsidRDefault="009C5AF5" w:rsidP="009C5AF5">
      <w:pPr>
        <w:widowControl w:val="0"/>
        <w:jc w:val="left"/>
        <w:rPr>
          <w:b/>
        </w:rPr>
      </w:pPr>
    </w:p>
    <w:p w:rsidR="009C5AF5" w:rsidRDefault="009C5AF5" w:rsidP="009C5AF5">
      <w:pPr>
        <w:widowControl w:val="0"/>
        <w:jc w:val="left"/>
      </w:pPr>
      <w:r w:rsidRPr="009C5AF5">
        <w:rPr>
          <w:b/>
        </w:rPr>
        <w:t>STATUS INFORMATION</w:t>
      </w:r>
    </w:p>
    <w:p w:rsidR="009C5AF5" w:rsidRDefault="009C5AF5" w:rsidP="009C5AF5">
      <w:pPr>
        <w:widowControl w:val="0"/>
        <w:jc w:val="left"/>
      </w:pPr>
    </w:p>
    <w:p w:rsidR="009C5AF5" w:rsidRDefault="009C5AF5" w:rsidP="009C5AF5">
      <w:pPr>
        <w:widowControl w:val="0"/>
        <w:jc w:val="left"/>
      </w:pPr>
      <w:r>
        <w:t>General Bill</w:t>
      </w:r>
    </w:p>
    <w:p w:rsidR="009C5AF5" w:rsidRDefault="00FD659C" w:rsidP="009C5AF5">
      <w:pPr>
        <w:widowControl w:val="0"/>
        <w:jc w:val="left"/>
      </w:pPr>
      <w:r>
        <w:t>Sponsors: Reps. McKnight, Whipper, Gilliard, Cobb</w:t>
      </w:r>
      <w:r>
        <w:noBreakHyphen/>
        <w:t>Hunter, King, Parks, M.S. McLeod, Knight, Mack, G.A. Brown, R.L. Brown and Hodges</w:t>
      </w:r>
    </w:p>
    <w:p w:rsidR="009C5AF5" w:rsidRDefault="009C5AF5" w:rsidP="009C5AF5">
      <w:pPr>
        <w:widowControl w:val="0"/>
        <w:jc w:val="left"/>
      </w:pPr>
      <w:r>
        <w:t>Document Path: l:\council\bills\bbm\9464dg16.docx</w:t>
      </w:r>
    </w:p>
    <w:p w:rsidR="009C5AF5" w:rsidRDefault="009C5AF5" w:rsidP="009C5AF5">
      <w:pPr>
        <w:widowControl w:val="0"/>
        <w:jc w:val="left"/>
      </w:pPr>
    </w:p>
    <w:p w:rsidR="0025565F" w:rsidRDefault="0025565F" w:rsidP="009C5AF5">
      <w:pPr>
        <w:widowControl w:val="0"/>
        <w:jc w:val="left"/>
      </w:pPr>
      <w:r>
        <w:t>Introduced in the House on March 15, 2016</w:t>
      </w:r>
    </w:p>
    <w:p w:rsidR="0025565F" w:rsidRPr="0025565F" w:rsidRDefault="0025565F" w:rsidP="009C5AF5">
      <w:pPr>
        <w:widowControl w:val="0"/>
        <w:jc w:val="left"/>
      </w:pPr>
      <w:r>
        <w:t xml:space="preserve">Currently residing in the House Committee on </w:t>
      </w:r>
      <w:r w:rsidRPr="0025565F">
        <w:rPr>
          <w:b/>
        </w:rPr>
        <w:t>Medical, Military, Public and Municipal Affairs</w:t>
      </w:r>
    </w:p>
    <w:p w:rsidR="0025565F" w:rsidRDefault="0025565F" w:rsidP="009C5AF5">
      <w:pPr>
        <w:widowControl w:val="0"/>
        <w:jc w:val="left"/>
      </w:pPr>
    </w:p>
    <w:p w:rsidR="009C5AF5" w:rsidRDefault="009C5AF5" w:rsidP="009C5AF5">
      <w:pPr>
        <w:widowControl w:val="0"/>
        <w:jc w:val="left"/>
      </w:pPr>
      <w:r>
        <w:t xml:space="preserve">Summary: </w:t>
      </w:r>
      <w:r w:rsidR="008C638F">
        <w:t>Public buildings and property</w:t>
      </w:r>
    </w:p>
    <w:p w:rsidR="009C5AF5" w:rsidRDefault="009C5AF5" w:rsidP="009C5AF5">
      <w:pPr>
        <w:widowControl w:val="0"/>
        <w:jc w:val="left"/>
      </w:pPr>
    </w:p>
    <w:p w:rsidR="009C5AF5" w:rsidRDefault="009C5AF5" w:rsidP="009C5AF5">
      <w:pPr>
        <w:widowControl w:val="0"/>
        <w:jc w:val="left"/>
      </w:pPr>
    </w:p>
    <w:p w:rsidR="009C5AF5" w:rsidRDefault="009C5AF5" w:rsidP="009C5A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5AF5">
        <w:rPr>
          <w:b/>
        </w:rPr>
        <w:t>HISTORY OF LEGISLATIVE ACTIONS</w:t>
      </w:r>
    </w:p>
    <w:p w:rsidR="009C5AF5" w:rsidRDefault="009C5AF5" w:rsidP="009C5A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5AF5" w:rsidRPr="009C5AF5" w:rsidRDefault="009C5AF5" w:rsidP="009C5A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5AF5">
        <w:rPr>
          <w:u w:val="single"/>
        </w:rPr>
        <w:tab/>
        <w:t>Date</w:t>
      </w:r>
      <w:r w:rsidRPr="009C5AF5">
        <w:rPr>
          <w:u w:val="single"/>
        </w:rPr>
        <w:tab/>
        <w:t>Body</w:t>
      </w:r>
      <w:r w:rsidRPr="009C5AF5">
        <w:rPr>
          <w:u w:val="single"/>
        </w:rPr>
        <w:tab/>
        <w:t>Action Description with journal page number</w:t>
      </w:r>
      <w:r w:rsidRPr="009C5AF5">
        <w:rPr>
          <w:u w:val="single"/>
        </w:rPr>
        <w:tab/>
      </w:r>
    </w:p>
    <w:p w:rsidR="0025565F" w:rsidRDefault="0025565F" w:rsidP="00255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470BF7">
        <w:t>Introduced and read first time (</w:t>
      </w:r>
      <w:hyperlink r:id="rId7" w:history="1">
        <w:r w:rsidRPr="00D32FBF">
          <w:rPr>
            <w:rStyle w:val="Hyperlink"/>
          </w:rPr>
          <w:t>House Journal</w:t>
        </w:r>
        <w:r w:rsidRPr="00D32FBF">
          <w:rPr>
            <w:rStyle w:val="Hyperlink"/>
          </w:rPr>
          <w:noBreakHyphen/>
          <w:t>page 38</w:t>
        </w:r>
      </w:hyperlink>
      <w:r w:rsidRPr="00470BF7">
        <w:t>)</w:t>
      </w:r>
    </w:p>
    <w:p w:rsidR="0025565F" w:rsidRDefault="0025565F" w:rsidP="00255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470BF7">
        <w:t>Referred to C</w:t>
      </w:r>
      <w:r>
        <w:t xml:space="preserve">ommittee on </w:t>
      </w:r>
      <w:r w:rsidRPr="00470BF7">
        <w:rPr>
          <w:b/>
        </w:rPr>
        <w:t>Labor, Commerce and Industry</w:t>
      </w:r>
      <w:r w:rsidRPr="00470BF7">
        <w:t xml:space="preserve"> (</w:t>
      </w:r>
      <w:hyperlink r:id="rId8" w:history="1">
        <w:r w:rsidRPr="00D32FBF">
          <w:rPr>
            <w:rStyle w:val="Hyperlink"/>
          </w:rPr>
          <w:t>House Journal</w:t>
        </w:r>
        <w:r w:rsidRPr="00D32FBF">
          <w:rPr>
            <w:rStyle w:val="Hyperlink"/>
          </w:rPr>
          <w:noBreakHyphen/>
          <w:t>page 38</w:t>
        </w:r>
      </w:hyperlink>
      <w:r w:rsidRPr="00470BF7">
        <w:t>)</w:t>
      </w:r>
    </w:p>
    <w:p w:rsidR="0025565F" w:rsidRDefault="0025565F" w:rsidP="00255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House</w:t>
      </w:r>
      <w:r>
        <w:tab/>
      </w:r>
      <w:r w:rsidRPr="00470BF7">
        <w:t>Recalled from C</w:t>
      </w:r>
      <w:r>
        <w:t xml:space="preserve">ommittee on </w:t>
      </w:r>
      <w:r w:rsidRPr="00470BF7">
        <w:rPr>
          <w:b/>
        </w:rPr>
        <w:t>Labor, Commerce and Industry</w:t>
      </w:r>
      <w:r w:rsidRPr="00470BF7">
        <w:t xml:space="preserve"> (</w:t>
      </w:r>
      <w:hyperlink r:id="rId9" w:history="1">
        <w:r w:rsidRPr="00D32FBF">
          <w:rPr>
            <w:rStyle w:val="Hyperlink"/>
          </w:rPr>
          <w:t>House Journal</w:t>
        </w:r>
        <w:r w:rsidRPr="00D32FBF">
          <w:rPr>
            <w:rStyle w:val="Hyperlink"/>
          </w:rPr>
          <w:noBreakHyphen/>
          <w:t>page 82</w:t>
        </w:r>
      </w:hyperlink>
      <w:r w:rsidRPr="00470BF7">
        <w:t>)</w:t>
      </w:r>
    </w:p>
    <w:p w:rsidR="0025565F" w:rsidRDefault="0025565F" w:rsidP="00255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3/17/2016</w:t>
      </w:r>
      <w:r>
        <w:tab/>
        <w:t>House</w:t>
      </w:r>
      <w:r>
        <w:tab/>
      </w:r>
      <w:r w:rsidRPr="00470BF7">
        <w:t xml:space="preserve">Committed to </w:t>
      </w:r>
      <w:r>
        <w:t xml:space="preserve">Committee on </w:t>
      </w:r>
      <w:r w:rsidRPr="00470BF7">
        <w:rPr>
          <w:b/>
        </w:rPr>
        <w:t>Medical, Military, Public and Municipal Affairs</w:t>
      </w:r>
      <w:r w:rsidRPr="00470BF7">
        <w:t xml:space="preserve"> (</w:t>
      </w:r>
      <w:hyperlink r:id="rId10" w:history="1">
        <w:r w:rsidRPr="00D32FBF">
          <w:rPr>
            <w:rStyle w:val="Hyperlink"/>
          </w:rPr>
          <w:t>House Journal</w:t>
        </w:r>
        <w:r w:rsidRPr="00D32FBF">
          <w:rPr>
            <w:rStyle w:val="Hyperlink"/>
          </w:rPr>
          <w:noBreakHyphen/>
          <w:t>page 82</w:t>
        </w:r>
      </w:hyperlink>
      <w:r w:rsidRPr="00470BF7">
        <w:t>)</w:t>
      </w:r>
    </w:p>
    <w:p w:rsidR="0025565F" w:rsidRDefault="0025565F" w:rsidP="00255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5AF5" w:rsidRDefault="009C5AF5" w:rsidP="009C5A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1" w:history="1">
        <w:r w:rsidRPr="009C5AF5">
          <w:rPr>
            <w:rStyle w:val="Hyperlink"/>
          </w:rPr>
          <w:t>legislative information</w:t>
        </w:r>
      </w:hyperlink>
      <w:r>
        <w:t xml:space="preserve"> at the website</w:t>
      </w:r>
    </w:p>
    <w:p w:rsidR="009C5AF5" w:rsidRDefault="009C5AF5" w:rsidP="009C5A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5AF5" w:rsidRPr="009C5AF5" w:rsidRDefault="009C5AF5" w:rsidP="009C5A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5AF5" w:rsidRDefault="009C5AF5" w:rsidP="009C5AF5">
      <w:pPr>
        <w:widowControl w:val="0"/>
        <w:jc w:val="left"/>
      </w:pPr>
      <w:r w:rsidRPr="009C5AF5">
        <w:rPr>
          <w:b/>
        </w:rPr>
        <w:t>VERSIONS OF THIS BILL</w:t>
      </w:r>
    </w:p>
    <w:p w:rsidR="009C5AF5" w:rsidRDefault="009C5AF5" w:rsidP="009C5AF5">
      <w:pPr>
        <w:widowControl w:val="0"/>
        <w:jc w:val="left"/>
      </w:pPr>
    </w:p>
    <w:p w:rsidR="009C5AF5" w:rsidRDefault="00D32FBF" w:rsidP="009C5AF5">
      <w:pPr>
        <w:widowControl w:val="0"/>
        <w:jc w:val="left"/>
      </w:pPr>
      <w:hyperlink r:id="rId12" w:history="1">
        <w:r w:rsidR="009C5AF5">
          <w:rPr>
            <w:rStyle w:val="Hyperlink"/>
          </w:rPr>
          <w:t>3/15/2016</w:t>
        </w:r>
      </w:hyperlink>
    </w:p>
    <w:p w:rsidR="009C5AF5" w:rsidRDefault="009C5AF5" w:rsidP="009C5AF5"/>
    <w:p w:rsidR="009C5AF5" w:rsidRDefault="009C5AF5" w:rsidP="009C5AF5">
      <w:pPr>
        <w:sectPr w:rsidR="009C5AF5" w:rsidSect="009C5A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5B2F" w:rsidRDefault="00655B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5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10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07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10</w:t>
      </w:r>
      <w:r w:rsidR="00094D75">
        <w:noBreakHyphen/>
      </w:r>
      <w:r>
        <w:t>1</w:t>
      </w:r>
      <w:r w:rsidR="00094D75">
        <w:noBreakHyphen/>
      </w:r>
      <w:r>
        <w:t xml:space="preserve">220 SO AS TO REQUIRE PUBLIC BUILDINGS OWNED BY THE STATE OR ANY AGENCY, OFFICE, DEPARTMENT, DIVISION, COMMISSION, OR INSTITUTION THEREOF, TO SUPPLY FEMININE HYGIENE PRODUCTS IN EACH </w:t>
      </w:r>
      <w:r w:rsidR="00EA13A2">
        <w:t xml:space="preserve">FEMALE PUBLIC RESTROOM, FREE OF </w:t>
      </w:r>
      <w:r>
        <w:t>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13A2" w:rsidRDefault="003C103F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13A2" w:rsidRDefault="00EA13A2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3A2" w:rsidRDefault="003C103F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13A2">
        <w:t>Chapter 1, Title 10 of the 1976 Code is amended by adding:</w:t>
      </w:r>
    </w:p>
    <w:p w:rsidR="00EA13A2" w:rsidRDefault="00EA13A2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3A2" w:rsidRDefault="00EA13A2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10</w:t>
      </w:r>
      <w:r w:rsidR="00094D75">
        <w:noBreakHyphen/>
      </w:r>
      <w:r>
        <w:t>1</w:t>
      </w:r>
      <w:r w:rsidR="00094D75">
        <w:noBreakHyphen/>
      </w:r>
      <w:r>
        <w:t>220.</w:t>
      </w:r>
      <w:r>
        <w:tab/>
        <w:t>(A)Every public building owned by the State, or any agency, office, department, division, commission, or institution thereof, must supply feminine hygiene products in each female public restroom, free of charge.</w:t>
      </w:r>
    </w:p>
    <w:p w:rsidR="003C103F" w:rsidRDefault="00EA13A2" w:rsidP="00EA1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="00094D75" w:rsidRPr="00094D75">
        <w:t>‘</w:t>
      </w:r>
      <w:r>
        <w:t>feminine hygiene products</w:t>
      </w:r>
      <w:r w:rsidR="00094D75" w:rsidRPr="00094D75">
        <w:t>’</w:t>
      </w:r>
      <w:r>
        <w:t xml:space="preserve"> means tampons, sanitary napkins, and other similar items.”</w:t>
      </w:r>
    </w:p>
    <w:p w:rsidR="003C103F" w:rsidRDefault="003C1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03F" w:rsidRDefault="003C1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A13A2">
        <w:t>2</w:t>
      </w:r>
      <w:r>
        <w:t>.</w:t>
      </w:r>
      <w:r>
        <w:tab/>
        <w:t>This act takes effect upon approval by the Governor.</w:t>
      </w:r>
    </w:p>
    <w:p w:rsidR="00A26F56" w:rsidRDefault="00094D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AF5" w:rsidRDefault="009C5AF5" w:rsidP="009C5AF5">
      <w:pPr>
        <w:suppressAutoHyphens/>
      </w:pPr>
    </w:p>
    <w:sectPr w:rsidR="009C5AF5" w:rsidSect="009C5AF5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03F" w:rsidRDefault="003C103F" w:rsidP="009F0C77">
      <w:r>
        <w:separator/>
      </w:r>
    </w:p>
  </w:endnote>
  <w:endnote w:type="continuationSeparator" w:id="0">
    <w:p w:rsidR="003C103F" w:rsidRDefault="003C1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F938C4-4956-4671-BC97-94E4E9273556}"/>
    <w:embedBold r:id="rId2" w:fontKey="{0EBEE9EB-8A28-429B-9904-75103856C1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790609-2BD6-4505-990B-9DDED3A645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DE78B7-A372-485C-8ACD-1064045126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AF5" w:rsidRPr="00655B2F" w:rsidRDefault="009C5AF5" w:rsidP="00655B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2F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03F" w:rsidRDefault="003C103F" w:rsidP="009F0C77">
      <w:r>
        <w:separator/>
      </w:r>
    </w:p>
  </w:footnote>
  <w:footnote w:type="continuationSeparator" w:id="0">
    <w:p w:rsidR="003C103F" w:rsidRDefault="003C1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64DG16"/>
    <w:docVar w:name="CoverBillType" w:val="b"/>
    <w:docVar w:name="docpath" w:val="L:\Council\bills\BBM\9464DG16.DOCX"/>
    <w:docVar w:name="dvBillNumber" w:val="511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C103F"/>
    <w:rsid w:val="00011869"/>
    <w:rsid w:val="00015CD6"/>
    <w:rsid w:val="00094D7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565F"/>
    <w:rsid w:val="00284AAE"/>
    <w:rsid w:val="002E5912"/>
    <w:rsid w:val="00301B21"/>
    <w:rsid w:val="00325348"/>
    <w:rsid w:val="0032732C"/>
    <w:rsid w:val="00336AD0"/>
    <w:rsid w:val="0037079A"/>
    <w:rsid w:val="003C103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88A"/>
    <w:rsid w:val="004E7D54"/>
    <w:rsid w:val="005273C6"/>
    <w:rsid w:val="00530A69"/>
    <w:rsid w:val="00545593"/>
    <w:rsid w:val="00560724"/>
    <w:rsid w:val="00577C6C"/>
    <w:rsid w:val="005C2FE2"/>
    <w:rsid w:val="005E2BC9"/>
    <w:rsid w:val="00605102"/>
    <w:rsid w:val="006215AA"/>
    <w:rsid w:val="00655B2F"/>
    <w:rsid w:val="006913C9"/>
    <w:rsid w:val="0069470D"/>
    <w:rsid w:val="00734F00"/>
    <w:rsid w:val="007A70AE"/>
    <w:rsid w:val="008362E8"/>
    <w:rsid w:val="00872824"/>
    <w:rsid w:val="008A1768"/>
    <w:rsid w:val="008C638F"/>
    <w:rsid w:val="008F0F33"/>
    <w:rsid w:val="008F4429"/>
    <w:rsid w:val="0094021A"/>
    <w:rsid w:val="009B44AF"/>
    <w:rsid w:val="009C5AF5"/>
    <w:rsid w:val="009C6A0B"/>
    <w:rsid w:val="009F0C77"/>
    <w:rsid w:val="009F4DD1"/>
    <w:rsid w:val="00A26F5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0771"/>
    <w:rsid w:val="00C82FD3"/>
    <w:rsid w:val="00C92819"/>
    <w:rsid w:val="00CC6B7B"/>
    <w:rsid w:val="00CD2089"/>
    <w:rsid w:val="00D32FBF"/>
    <w:rsid w:val="00D73A67"/>
    <w:rsid w:val="00D8747F"/>
    <w:rsid w:val="00D970A9"/>
    <w:rsid w:val="00DF3845"/>
    <w:rsid w:val="00E41911"/>
    <w:rsid w:val="00E92EEF"/>
    <w:rsid w:val="00EA13A2"/>
    <w:rsid w:val="00EF2368"/>
    <w:rsid w:val="00F24442"/>
    <w:rsid w:val="00F50AE3"/>
    <w:rsid w:val="00F656BA"/>
    <w:rsid w:val="00F67CF1"/>
    <w:rsid w:val="00F840F0"/>
    <w:rsid w:val="00FB0D0D"/>
    <w:rsid w:val="00FB43B4"/>
    <w:rsid w:val="00FD659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D0F311-8573-4B6D-8A3D-7B72A2FC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5A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15-16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hyperlink" Target="file:///p:\pprever\2015-16\5110_20160315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5110&amp;session=121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HJ%20Archive\2016\03-17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6\03-16-16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43FC1-686B-4629-BC3C-0729ACD8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340</Words>
  <Characters>1943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5110: Public buildings and property - South Carolina Legislature Online</dc:title>
  <dc:creator>BRENDA MELTON</dc:creator>
  <cp:lastModifiedBy>N Cumfer</cp:lastModifiedBy>
  <cp:revision>2</cp:revision>
  <cp:lastPrinted>2016-03-15T14:36:00Z</cp:lastPrinted>
  <dcterms:created xsi:type="dcterms:W3CDTF">2016-12-02T19:28:00Z</dcterms:created>
  <dcterms:modified xsi:type="dcterms:W3CDTF">2016-12-02T19:28:00Z</dcterms:modified>
</cp:coreProperties>
</file>