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D8E" w:rsidRDefault="00151D8E" w:rsidP="00151D8E">
      <w:pPr>
        <w:widowControl w:val="0"/>
        <w:jc w:val="center"/>
      </w:pPr>
      <w:bookmarkStart w:id="0" w:name="_GoBack"/>
      <w:bookmarkEnd w:id="0"/>
      <w:r w:rsidRPr="00151D8E">
        <w:rPr>
          <w:b/>
        </w:rPr>
        <w:t>South Carolina General Assembly</w:t>
      </w:r>
    </w:p>
    <w:p w:rsidR="00151D8E" w:rsidRDefault="00151D8E" w:rsidP="00151D8E">
      <w:pPr>
        <w:widowControl w:val="0"/>
        <w:jc w:val="center"/>
      </w:pPr>
      <w:r>
        <w:t>121st Session, 2015-2016</w:t>
      </w:r>
    </w:p>
    <w:p w:rsidR="00151D8E" w:rsidRDefault="00151D8E" w:rsidP="00151D8E">
      <w:pPr>
        <w:widowControl w:val="0"/>
        <w:jc w:val="left"/>
      </w:pPr>
    </w:p>
    <w:p w:rsidR="00151D8E" w:rsidRDefault="00151D8E" w:rsidP="00151D8E">
      <w:pPr>
        <w:widowControl w:val="0"/>
        <w:jc w:val="left"/>
        <w:rPr>
          <w:b/>
        </w:rPr>
      </w:pPr>
      <w:r w:rsidRPr="00151D8E">
        <w:rPr>
          <w:b/>
        </w:rPr>
        <w:t>H. 5122</w:t>
      </w:r>
    </w:p>
    <w:p w:rsidR="00151D8E" w:rsidRDefault="00151D8E" w:rsidP="00151D8E">
      <w:pPr>
        <w:widowControl w:val="0"/>
        <w:jc w:val="left"/>
        <w:rPr>
          <w:b/>
        </w:rPr>
      </w:pPr>
    </w:p>
    <w:p w:rsidR="00151D8E" w:rsidRDefault="00151D8E" w:rsidP="00151D8E">
      <w:pPr>
        <w:widowControl w:val="0"/>
        <w:jc w:val="left"/>
      </w:pPr>
      <w:r w:rsidRPr="00151D8E">
        <w:rPr>
          <w:b/>
        </w:rPr>
        <w:t>STATUS INFORMATION</w:t>
      </w:r>
    </w:p>
    <w:p w:rsidR="00151D8E" w:rsidRDefault="00151D8E" w:rsidP="00151D8E">
      <w:pPr>
        <w:widowControl w:val="0"/>
        <w:jc w:val="left"/>
      </w:pPr>
    </w:p>
    <w:p w:rsidR="00151D8E" w:rsidRDefault="00151D8E" w:rsidP="00151D8E">
      <w:pPr>
        <w:widowControl w:val="0"/>
        <w:jc w:val="left"/>
      </w:pPr>
      <w:r>
        <w:t>House Resolution</w:t>
      </w:r>
    </w:p>
    <w:p w:rsidR="00151D8E" w:rsidRDefault="00151D8E" w:rsidP="00151D8E">
      <w:pPr>
        <w:widowControl w:val="0"/>
        <w:jc w:val="left"/>
      </w:pPr>
      <w:r>
        <w:t>Sponsors: Reps. Kennedy,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51D8E" w:rsidRDefault="00151D8E" w:rsidP="00151D8E">
      <w:pPr>
        <w:widowControl w:val="0"/>
        <w:jc w:val="left"/>
      </w:pPr>
      <w:r>
        <w:t>Document Path: l:\council\bills\rm\1541ab16.docx</w:t>
      </w:r>
    </w:p>
    <w:p w:rsidR="00151D8E" w:rsidRDefault="00151D8E" w:rsidP="00151D8E">
      <w:pPr>
        <w:widowControl w:val="0"/>
        <w:jc w:val="left"/>
      </w:pPr>
    </w:p>
    <w:p w:rsidR="00151D8E" w:rsidRDefault="00151D8E" w:rsidP="00151D8E">
      <w:pPr>
        <w:widowControl w:val="0"/>
        <w:jc w:val="left"/>
      </w:pPr>
      <w:r>
        <w:t>Introduced in the House on March 16, 2016</w:t>
      </w:r>
    </w:p>
    <w:p w:rsidR="00151D8E" w:rsidRDefault="00151D8E" w:rsidP="00151D8E">
      <w:pPr>
        <w:widowControl w:val="0"/>
        <w:jc w:val="left"/>
      </w:pPr>
      <w:r>
        <w:t>Adopted by the House on March 16, 2016</w:t>
      </w:r>
    </w:p>
    <w:p w:rsidR="00151D8E" w:rsidRDefault="00151D8E" w:rsidP="00151D8E">
      <w:pPr>
        <w:widowControl w:val="0"/>
        <w:jc w:val="left"/>
      </w:pPr>
    </w:p>
    <w:p w:rsidR="00151D8E" w:rsidRDefault="00151D8E" w:rsidP="00151D8E">
      <w:pPr>
        <w:widowControl w:val="0"/>
        <w:jc w:val="left"/>
      </w:pPr>
      <w:r>
        <w:t xml:space="preserve">Summary: </w:t>
      </w:r>
      <w:r w:rsidR="003500AE">
        <w:t>Mae Buzhardt</w:t>
      </w:r>
    </w:p>
    <w:p w:rsidR="00151D8E" w:rsidRDefault="00151D8E" w:rsidP="00151D8E">
      <w:pPr>
        <w:widowControl w:val="0"/>
        <w:jc w:val="left"/>
      </w:pPr>
    </w:p>
    <w:p w:rsidR="00151D8E" w:rsidRDefault="00151D8E" w:rsidP="00151D8E">
      <w:pPr>
        <w:widowControl w:val="0"/>
        <w:jc w:val="left"/>
      </w:pPr>
    </w:p>
    <w:p w:rsidR="00151D8E" w:rsidRDefault="00151D8E" w:rsidP="00151D8E">
      <w:pPr>
        <w:widowControl w:val="0"/>
        <w:tabs>
          <w:tab w:val="center" w:pos="590"/>
          <w:tab w:val="center" w:pos="1440"/>
          <w:tab w:val="left" w:pos="1872"/>
          <w:tab w:val="left" w:pos="9187"/>
        </w:tabs>
        <w:jc w:val="left"/>
      </w:pPr>
      <w:r w:rsidRPr="00151D8E">
        <w:rPr>
          <w:b/>
        </w:rPr>
        <w:t>HISTORY OF LEGISLATIVE ACTIONS</w:t>
      </w:r>
    </w:p>
    <w:p w:rsidR="00151D8E" w:rsidRDefault="00151D8E" w:rsidP="00151D8E">
      <w:pPr>
        <w:widowControl w:val="0"/>
        <w:tabs>
          <w:tab w:val="center" w:pos="590"/>
          <w:tab w:val="center" w:pos="1440"/>
          <w:tab w:val="left" w:pos="1872"/>
          <w:tab w:val="left" w:pos="9187"/>
        </w:tabs>
        <w:jc w:val="left"/>
      </w:pPr>
    </w:p>
    <w:p w:rsidR="00151D8E" w:rsidRPr="00151D8E" w:rsidRDefault="00151D8E" w:rsidP="00151D8E">
      <w:pPr>
        <w:widowControl w:val="0"/>
        <w:tabs>
          <w:tab w:val="center" w:pos="590"/>
          <w:tab w:val="center" w:pos="1440"/>
          <w:tab w:val="left" w:pos="1872"/>
          <w:tab w:val="left" w:pos="9187"/>
        </w:tabs>
        <w:jc w:val="left"/>
      </w:pPr>
      <w:r w:rsidRPr="00151D8E">
        <w:rPr>
          <w:u w:val="single"/>
        </w:rPr>
        <w:tab/>
        <w:t>Date</w:t>
      </w:r>
      <w:r w:rsidRPr="00151D8E">
        <w:rPr>
          <w:u w:val="single"/>
        </w:rPr>
        <w:tab/>
        <w:t>Body</w:t>
      </w:r>
      <w:r w:rsidRPr="00151D8E">
        <w:rPr>
          <w:u w:val="single"/>
        </w:rPr>
        <w:tab/>
        <w:t>Action Description with journal page number</w:t>
      </w:r>
      <w:r w:rsidRPr="00151D8E">
        <w:rPr>
          <w:u w:val="single"/>
        </w:rPr>
        <w:tab/>
      </w:r>
    </w:p>
    <w:p w:rsidR="008901D3" w:rsidRDefault="008901D3" w:rsidP="008901D3">
      <w:pPr>
        <w:widowControl w:val="0"/>
        <w:tabs>
          <w:tab w:val="right" w:pos="1008"/>
          <w:tab w:val="left" w:pos="1152"/>
          <w:tab w:val="left" w:pos="1872"/>
          <w:tab w:val="left" w:pos="9187"/>
        </w:tabs>
        <w:ind w:left="2088" w:hanging="2088"/>
        <w:jc w:val="left"/>
      </w:pPr>
      <w:r>
        <w:tab/>
        <w:t>3/16/2016</w:t>
      </w:r>
      <w:r>
        <w:tab/>
        <w:t>House</w:t>
      </w:r>
      <w:r>
        <w:tab/>
      </w:r>
      <w:r w:rsidRPr="006D44B6">
        <w:t>Introduced and adopted (</w:t>
      </w:r>
      <w:hyperlink r:id="rId7" w:history="1">
        <w:r w:rsidRPr="00BB493C">
          <w:rPr>
            <w:rStyle w:val="Hyperlink"/>
          </w:rPr>
          <w:t>House Journal</w:t>
        </w:r>
        <w:r w:rsidRPr="00BB493C">
          <w:rPr>
            <w:rStyle w:val="Hyperlink"/>
          </w:rPr>
          <w:noBreakHyphen/>
          <w:t>page 44</w:t>
        </w:r>
      </w:hyperlink>
      <w:r w:rsidRPr="006D44B6">
        <w:t>)</w:t>
      </w:r>
    </w:p>
    <w:p w:rsidR="008901D3" w:rsidRDefault="008901D3" w:rsidP="008901D3">
      <w:pPr>
        <w:widowControl w:val="0"/>
        <w:tabs>
          <w:tab w:val="right" w:pos="1008"/>
          <w:tab w:val="left" w:pos="1152"/>
          <w:tab w:val="left" w:pos="1872"/>
          <w:tab w:val="left" w:pos="9187"/>
        </w:tabs>
        <w:ind w:left="2088" w:hanging="2088"/>
        <w:jc w:val="left"/>
      </w:pPr>
    </w:p>
    <w:p w:rsidR="00151D8E" w:rsidRDefault="00151D8E" w:rsidP="00151D8E">
      <w:pPr>
        <w:widowControl w:val="0"/>
        <w:tabs>
          <w:tab w:val="right" w:pos="1008"/>
          <w:tab w:val="left" w:pos="1152"/>
          <w:tab w:val="left" w:pos="1872"/>
          <w:tab w:val="left" w:pos="9187"/>
        </w:tabs>
        <w:ind w:left="2088" w:hanging="2088"/>
        <w:jc w:val="left"/>
      </w:pPr>
      <w:r>
        <w:t xml:space="preserve">View the latest </w:t>
      </w:r>
      <w:hyperlink r:id="rId8" w:history="1">
        <w:r w:rsidRPr="00151D8E">
          <w:rPr>
            <w:rStyle w:val="Hyperlink"/>
          </w:rPr>
          <w:t>legislative information</w:t>
        </w:r>
      </w:hyperlink>
      <w:r>
        <w:t xml:space="preserve"> at the website</w:t>
      </w:r>
    </w:p>
    <w:p w:rsidR="00151D8E" w:rsidRDefault="00151D8E" w:rsidP="00151D8E">
      <w:pPr>
        <w:widowControl w:val="0"/>
        <w:tabs>
          <w:tab w:val="right" w:pos="1008"/>
          <w:tab w:val="left" w:pos="1152"/>
          <w:tab w:val="left" w:pos="1872"/>
          <w:tab w:val="left" w:pos="9187"/>
        </w:tabs>
        <w:ind w:left="2088" w:hanging="2088"/>
        <w:jc w:val="left"/>
      </w:pPr>
    </w:p>
    <w:p w:rsidR="00151D8E" w:rsidRPr="00151D8E" w:rsidRDefault="00151D8E" w:rsidP="00151D8E">
      <w:pPr>
        <w:widowControl w:val="0"/>
        <w:tabs>
          <w:tab w:val="right" w:pos="1008"/>
          <w:tab w:val="left" w:pos="1152"/>
          <w:tab w:val="left" w:pos="1872"/>
          <w:tab w:val="left" w:pos="9187"/>
        </w:tabs>
        <w:ind w:left="2088" w:hanging="2088"/>
        <w:jc w:val="left"/>
      </w:pPr>
    </w:p>
    <w:p w:rsidR="00151D8E" w:rsidRDefault="00151D8E" w:rsidP="00151D8E">
      <w:r w:rsidRPr="00151D8E">
        <w:rPr>
          <w:b/>
        </w:rPr>
        <w:t>VERSIONS OF THIS BILL</w:t>
      </w:r>
    </w:p>
    <w:p w:rsidR="00151D8E" w:rsidRDefault="00151D8E" w:rsidP="00151D8E"/>
    <w:p w:rsidR="00151D8E" w:rsidRDefault="00BB493C" w:rsidP="00151D8E">
      <w:hyperlink r:id="rId9" w:history="1">
        <w:r w:rsidR="00151D8E">
          <w:rPr>
            <w:rStyle w:val="Hyperlink"/>
          </w:rPr>
          <w:t>3/16/2016</w:t>
        </w:r>
      </w:hyperlink>
    </w:p>
    <w:p w:rsidR="00151D8E" w:rsidRDefault="00151D8E" w:rsidP="00151D8E"/>
    <w:p w:rsidR="00151D8E" w:rsidRDefault="00151D8E" w:rsidP="00151D8E">
      <w:pPr>
        <w:sectPr w:rsidR="00151D8E" w:rsidSect="00151D8E">
          <w:pgSz w:w="12240" w:h="15840" w:code="1"/>
          <w:pgMar w:top="1080" w:right="1440" w:bottom="1080" w:left="1440" w:header="720" w:footer="720" w:gutter="0"/>
          <w:cols w:space="720"/>
          <w:noEndnote/>
          <w:docGrid w:linePitch="360"/>
        </w:sectPr>
      </w:pPr>
    </w:p>
    <w:p w:rsidR="00C3451E" w:rsidRDefault="00C3451E"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2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B4F" w:rsidRDefault="00465806" w:rsidP="0025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52B4F">
        <w:t xml:space="preserve">RECOGNIZE AND HONOR </w:t>
      </w:r>
      <w:r w:rsidR="00087A3E">
        <w:t>MAE BUZHARDT,</w:t>
      </w:r>
      <w:r w:rsidR="00252B4F">
        <w:t xml:space="preserve"> </w:t>
      </w:r>
      <w:r w:rsidR="00087A3E">
        <w:t>BATESBURG BUSINESS ICON, FOR HER</w:t>
      </w:r>
      <w:r w:rsidR="00252B4F">
        <w:t xml:space="preserve"> MANY YEARS OF </w:t>
      </w:r>
      <w:r w:rsidR="00087A3E">
        <w:t>V</w:t>
      </w:r>
      <w:r w:rsidR="00252B4F">
        <w:t xml:space="preserve">ALUABLE SERVICE TO HER </w:t>
      </w:r>
      <w:r w:rsidR="00087A3E">
        <w:t>COMMUNITY AND TO WISH HER MUCH CONTINUED FULFILLMENT AND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7A3E" w:rsidRDefault="002122EB" w:rsidP="004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4E8C">
        <w:t xml:space="preserve">it is with great pleasure that the South Carolina </w:t>
      </w:r>
      <w:r w:rsidR="00087A3E">
        <w:t>House of Representatives salutes</w:t>
      </w:r>
      <w:r w:rsidR="00444E8C">
        <w:t xml:space="preserve"> individuals who give </w:t>
      </w:r>
      <w:r w:rsidR="00087A3E">
        <w:t xml:space="preserve">of their best to enhance life in their communities. </w:t>
      </w:r>
      <w:r w:rsidR="00444E8C">
        <w:t xml:space="preserve">Such is </w:t>
      </w:r>
      <w:r w:rsidR="00087A3E">
        <w:t>Mae Buzhardt, w</w:t>
      </w:r>
      <w:r w:rsidR="00444E8C">
        <w:t xml:space="preserve">ho </w:t>
      </w:r>
      <w:r w:rsidR="00087A3E">
        <w:t>for fifty</w:t>
      </w:r>
      <w:r w:rsidR="00C757FF">
        <w:noBreakHyphen/>
      </w:r>
      <w:r w:rsidR="00087A3E">
        <w:t xml:space="preserve">three years </w:t>
      </w:r>
      <w:r w:rsidR="00444E8C">
        <w:t xml:space="preserve">has </w:t>
      </w:r>
      <w:r w:rsidR="003D2135">
        <w:t>been a linchpin of the Batesburg business community; and</w:t>
      </w:r>
    </w:p>
    <w:p w:rsidR="003D2135" w:rsidRDefault="003D2135" w:rsidP="004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64" w:rsidRDefault="003D2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5461">
        <w:t xml:space="preserve">born in 1930 during the </w:t>
      </w:r>
      <w:r w:rsidR="00AC7621">
        <w:t xml:space="preserve">Great </w:t>
      </w:r>
      <w:r w:rsidR="00635461">
        <w:t>Depression, Mae began her education in a little country school near her family</w:t>
      </w:r>
      <w:r w:rsidR="00C757FF" w:rsidRPr="00C757FF">
        <w:t>’</w:t>
      </w:r>
      <w:r w:rsidR="00635461">
        <w:t xml:space="preserve">s home. </w:t>
      </w:r>
      <w:r w:rsidR="002B6764">
        <w:t>She graduated from high school at age fifteen at a time when there were only eleven grades, following which she earned a two</w:t>
      </w:r>
      <w:r w:rsidR="00C757FF">
        <w:noBreakHyphen/>
      </w:r>
      <w:r w:rsidR="002B6764">
        <w:t xml:space="preserve">year commercial degree </w:t>
      </w:r>
      <w:r w:rsidR="00300E0F">
        <w:t xml:space="preserve">with a minor in French </w:t>
      </w:r>
      <w:r w:rsidR="002B6764">
        <w:t>at Lander College</w:t>
      </w:r>
      <w:r w:rsidR="00300E0F">
        <w:t xml:space="preserve"> in 1948</w:t>
      </w:r>
      <w:r w:rsidR="002B6764">
        <w:t>; and</w:t>
      </w:r>
    </w:p>
    <w:p w:rsidR="002B6764" w:rsidRDefault="002B6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64" w:rsidRDefault="002B6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612E">
        <w:t>after returning home from Lander, Mae took up her duties at Milliken in McCormick, where she worked until she married Jug Buzhardt and moved to Batesburg. Her value as an exemplary employee was swiftly realized when she worked for a local bookkeeper and then Lake Shore Industries until her son, Michael,</w:t>
      </w:r>
      <w:r w:rsidR="001C1D3A">
        <w:t xml:space="preserve"> was born in 1961; and</w:t>
      </w:r>
    </w:p>
    <w:p w:rsidR="001C1D3A" w:rsidRDefault="001C1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461" w:rsidRDefault="001C1D3A"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Jug worked at his lumber business and later his car dealership, Mae began her career in the women</w:t>
      </w:r>
      <w:r w:rsidR="00C757FF" w:rsidRPr="00C757FF">
        <w:t>’</w:t>
      </w:r>
      <w:r>
        <w:t xml:space="preserve">s clothing business. She bought </w:t>
      </w:r>
      <w:r w:rsidR="00FA2A6C">
        <w:t xml:space="preserve">her first store from Bob and Betty Owen, who had purchased it from </w:t>
      </w:r>
      <w:r>
        <w:t>Miss Lona Etheridge</w:t>
      </w:r>
      <w:r w:rsidR="00FA2A6C">
        <w:t>. Mae learned how to run a store by just jumping in and doing what needed to be done. In 1969, Addy</w:t>
      </w:r>
      <w:r w:rsidR="00C757FF" w:rsidRPr="00C757FF">
        <w:t>’</w:t>
      </w:r>
      <w:r w:rsidR="00FA2A6C">
        <w:t xml:space="preserve">s across the street was for sale, and Mae acquired it. In 1975, she bought a store in Lexington, which she sold in 2011. The former </w:t>
      </w:r>
      <w:r w:rsidR="00FA2A6C">
        <w:lastRenderedPageBreak/>
        <w:t>Addy</w:t>
      </w:r>
      <w:r w:rsidR="00C757FF" w:rsidRPr="00C757FF">
        <w:t>’</w:t>
      </w:r>
      <w:r w:rsidR="00FA2A6C">
        <w:t>s became Mae</w:t>
      </w:r>
      <w:r w:rsidR="00C757FF" w:rsidRPr="00C757FF">
        <w:t>’</w:t>
      </w:r>
      <w:r w:rsidR="00FA2A6C">
        <w:t>s</w:t>
      </w:r>
      <w:r w:rsidR="008803A1">
        <w:t>, and the store c</w:t>
      </w:r>
      <w:r w:rsidR="00FA2A6C">
        <w:t>ontinues to stand in the Batesburg community as a favorite source for ladies</w:t>
      </w:r>
      <w:r w:rsidR="00C757FF" w:rsidRPr="00C757FF">
        <w:t>’</w:t>
      </w:r>
      <w:r w:rsidR="00FA2A6C">
        <w:t xml:space="preserve"> apparel; and</w:t>
      </w:r>
    </w:p>
    <w:p w:rsidR="00FA2A6C" w:rsidRDefault="00FA2A6C"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A6C" w:rsidRDefault="00FA2A6C"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she could spare time from the </w:t>
      </w:r>
      <w:r w:rsidR="00F74622">
        <w:t xml:space="preserve">Batesburg </w:t>
      </w:r>
      <w:r>
        <w:t>store, Mae exercised her business gifts in other directions. She directed weddings for close to forty years</w:t>
      </w:r>
      <w:r w:rsidR="00D87640">
        <w:t xml:space="preserve">, opened a bridal shop in the Lexington store, and </w:t>
      </w:r>
      <w:r w:rsidR="00F74622">
        <w:t>installed</w:t>
      </w:r>
      <w:r w:rsidR="00D87640">
        <w:t xml:space="preserve"> a men</w:t>
      </w:r>
      <w:r w:rsidR="00C757FF" w:rsidRPr="00C757FF">
        <w:t>’</w:t>
      </w:r>
      <w:r w:rsidR="00D87640">
        <w:t>s shop in the Batesburg store; and</w:t>
      </w:r>
    </w:p>
    <w:p w:rsidR="00593F41" w:rsidRDefault="00593F41"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41" w:rsidRDefault="00593F41"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today, Mae Buzhardt </w:t>
      </w:r>
      <w:r w:rsidR="00211459">
        <w:t>ranks as</w:t>
      </w:r>
      <w:r>
        <w:t xml:space="preserve"> one of the two oldest still</w:t>
      </w:r>
      <w:r w:rsidR="00C757FF">
        <w:noBreakHyphen/>
      </w:r>
      <w:r>
        <w:t>active merchants in her community; and</w:t>
      </w:r>
    </w:p>
    <w:p w:rsidR="00635461" w:rsidRDefault="00635461" w:rsidP="00CB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1E7" w:rsidRDefault="00444BAF" w:rsidP="00CB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5DE7">
        <w:rPr>
          <w:color w:val="000000" w:themeColor="text1"/>
          <w:u w:color="000000" w:themeColor="text1"/>
        </w:rPr>
        <w:t>at home in Batesburg, Mae w</w:t>
      </w:r>
      <w:r>
        <w:rPr>
          <w:color w:val="000000" w:themeColor="text1"/>
          <w:u w:color="000000" w:themeColor="text1"/>
        </w:rPr>
        <w:t xml:space="preserve">as </w:t>
      </w:r>
      <w:r w:rsidR="00CB41EB" w:rsidRPr="006F3CAF">
        <w:rPr>
          <w:color w:val="000000" w:themeColor="text1"/>
          <w:u w:color="000000" w:themeColor="text1"/>
        </w:rPr>
        <w:t xml:space="preserve">the backyard neighbor of </w:t>
      </w:r>
      <w:r w:rsidR="00185DE7" w:rsidRPr="006F3CAF">
        <w:rPr>
          <w:color w:val="000000" w:themeColor="text1"/>
          <w:u w:color="000000" w:themeColor="text1"/>
        </w:rPr>
        <w:t>R. Guy and Martha Kennedy</w:t>
      </w:r>
      <w:r w:rsidR="00185DE7">
        <w:rPr>
          <w:color w:val="000000" w:themeColor="text1"/>
          <w:u w:color="000000" w:themeColor="text1"/>
        </w:rPr>
        <w:t xml:space="preserve">, </w:t>
      </w:r>
      <w:r>
        <w:rPr>
          <w:color w:val="000000" w:themeColor="text1"/>
          <w:u w:color="000000" w:themeColor="text1"/>
        </w:rPr>
        <w:t xml:space="preserve">South Carolina </w:t>
      </w:r>
      <w:r w:rsidR="0047203C">
        <w:rPr>
          <w:color w:val="000000" w:themeColor="text1"/>
          <w:u w:color="000000" w:themeColor="text1"/>
        </w:rPr>
        <w:t>S</w:t>
      </w:r>
      <w:r w:rsidR="006A6D8D">
        <w:rPr>
          <w:color w:val="000000" w:themeColor="text1"/>
          <w:u w:color="000000" w:themeColor="text1"/>
        </w:rPr>
        <w:t xml:space="preserve">tate </w:t>
      </w:r>
      <w:r>
        <w:rPr>
          <w:color w:val="000000" w:themeColor="text1"/>
          <w:u w:color="000000" w:themeColor="text1"/>
        </w:rPr>
        <w:t xml:space="preserve">Representative Ralph S. </w:t>
      </w:r>
      <w:r w:rsidR="00185DE7">
        <w:rPr>
          <w:color w:val="000000" w:themeColor="text1"/>
          <w:u w:color="000000" w:themeColor="text1"/>
        </w:rPr>
        <w:t>Kennedy</w:t>
      </w:r>
      <w:r w:rsidR="00C757FF" w:rsidRPr="00C757FF">
        <w:rPr>
          <w:color w:val="000000" w:themeColor="text1"/>
          <w:u w:color="000000" w:themeColor="text1"/>
        </w:rPr>
        <w:t>’</w:t>
      </w:r>
      <w:r w:rsidR="00185DE7">
        <w:rPr>
          <w:color w:val="000000" w:themeColor="text1"/>
          <w:u w:color="000000" w:themeColor="text1"/>
        </w:rPr>
        <w:t>s grandparents</w:t>
      </w:r>
      <w:r w:rsidR="00E81986">
        <w:rPr>
          <w:color w:val="000000" w:themeColor="text1"/>
          <w:u w:color="000000" w:themeColor="text1"/>
        </w:rPr>
        <w:t>. Mae</w:t>
      </w:r>
      <w:r w:rsidR="00185DE7">
        <w:rPr>
          <w:color w:val="000000" w:themeColor="text1"/>
          <w:u w:color="000000" w:themeColor="text1"/>
        </w:rPr>
        <w:t xml:space="preserve"> owned a </w:t>
      </w:r>
      <w:r w:rsidR="00CB41EB" w:rsidRPr="006F3CAF">
        <w:rPr>
          <w:color w:val="000000" w:themeColor="text1"/>
          <w:u w:color="000000" w:themeColor="text1"/>
        </w:rPr>
        <w:t>pet monkey</w:t>
      </w:r>
      <w:r w:rsidR="00E81986">
        <w:rPr>
          <w:color w:val="000000" w:themeColor="text1"/>
          <w:u w:color="000000" w:themeColor="text1"/>
        </w:rPr>
        <w:t xml:space="preserve"> named Maria that</w:t>
      </w:r>
      <w:r w:rsidR="00CB41EB" w:rsidRPr="006F3CAF">
        <w:rPr>
          <w:color w:val="000000" w:themeColor="text1"/>
          <w:u w:color="000000" w:themeColor="text1"/>
        </w:rPr>
        <w:t xml:space="preserve"> </w:t>
      </w:r>
      <w:r w:rsidR="00185DE7">
        <w:rPr>
          <w:color w:val="000000" w:themeColor="text1"/>
          <w:u w:color="000000" w:themeColor="text1"/>
        </w:rPr>
        <w:t xml:space="preserve">the young </w:t>
      </w:r>
      <w:r w:rsidR="0018720A">
        <w:rPr>
          <w:color w:val="000000" w:themeColor="text1"/>
          <w:u w:color="000000" w:themeColor="text1"/>
        </w:rPr>
        <w:t xml:space="preserve">Ralph </w:t>
      </w:r>
      <w:r w:rsidR="00CB41EB" w:rsidRPr="006F3CAF">
        <w:rPr>
          <w:color w:val="000000" w:themeColor="text1"/>
          <w:u w:color="000000" w:themeColor="text1"/>
        </w:rPr>
        <w:t xml:space="preserve">and his brothers </w:t>
      </w:r>
      <w:r w:rsidR="00185DE7">
        <w:rPr>
          <w:color w:val="000000" w:themeColor="text1"/>
          <w:u w:color="000000" w:themeColor="text1"/>
        </w:rPr>
        <w:t xml:space="preserve">liked to </w:t>
      </w:r>
      <w:r w:rsidR="00CB41EB" w:rsidRPr="006F3CAF">
        <w:rPr>
          <w:color w:val="000000" w:themeColor="text1"/>
          <w:u w:color="000000" w:themeColor="text1"/>
        </w:rPr>
        <w:t xml:space="preserve">feed and play with when they were </w:t>
      </w:r>
      <w:r w:rsidR="00185DE7">
        <w:rPr>
          <w:color w:val="000000" w:themeColor="text1"/>
          <w:u w:color="000000" w:themeColor="text1"/>
        </w:rPr>
        <w:t xml:space="preserve">boys. </w:t>
      </w:r>
      <w:r w:rsidR="00A051E7">
        <w:rPr>
          <w:color w:val="000000" w:themeColor="text1"/>
          <w:u w:color="000000" w:themeColor="text1"/>
        </w:rPr>
        <w:t xml:space="preserve">The families were business neighbors, too: </w:t>
      </w:r>
      <w:r w:rsidR="00CB41EB" w:rsidRPr="006F3CAF">
        <w:rPr>
          <w:color w:val="000000" w:themeColor="text1"/>
          <w:u w:color="000000" w:themeColor="text1"/>
        </w:rPr>
        <w:t>Mae</w:t>
      </w:r>
      <w:r w:rsidR="009C77FB">
        <w:rPr>
          <w:color w:val="000000" w:themeColor="text1"/>
          <w:u w:color="000000" w:themeColor="text1"/>
        </w:rPr>
        <w:t xml:space="preserve"> Buzhardt</w:t>
      </w:r>
      <w:r w:rsidR="00C757FF" w:rsidRPr="00C757FF">
        <w:rPr>
          <w:color w:val="000000" w:themeColor="text1"/>
          <w:u w:color="000000" w:themeColor="text1"/>
        </w:rPr>
        <w:t>’</w:t>
      </w:r>
      <w:r w:rsidR="00CB41EB" w:rsidRPr="006F3CAF">
        <w:rPr>
          <w:color w:val="000000" w:themeColor="text1"/>
          <w:u w:color="000000" w:themeColor="text1"/>
        </w:rPr>
        <w:t>s</w:t>
      </w:r>
      <w:r w:rsidR="00185DE7">
        <w:rPr>
          <w:color w:val="000000" w:themeColor="text1"/>
          <w:u w:color="000000" w:themeColor="text1"/>
        </w:rPr>
        <w:t xml:space="preserve"> </w:t>
      </w:r>
      <w:r w:rsidR="00CB41EB" w:rsidRPr="006F3CAF">
        <w:rPr>
          <w:color w:val="000000" w:themeColor="text1"/>
          <w:u w:color="000000" w:themeColor="text1"/>
        </w:rPr>
        <w:t>ladies</w:t>
      </w:r>
      <w:r w:rsidR="00C757FF" w:rsidRPr="00C757FF">
        <w:rPr>
          <w:color w:val="000000" w:themeColor="text1"/>
          <w:u w:color="000000" w:themeColor="text1"/>
        </w:rPr>
        <w:t>’</w:t>
      </w:r>
      <w:r w:rsidR="00CB41EB" w:rsidRPr="006F3CAF">
        <w:rPr>
          <w:color w:val="000000" w:themeColor="text1"/>
          <w:u w:color="000000" w:themeColor="text1"/>
        </w:rPr>
        <w:t xml:space="preserve"> dress store</w:t>
      </w:r>
      <w:r w:rsidR="00185DE7">
        <w:rPr>
          <w:color w:val="000000" w:themeColor="text1"/>
          <w:u w:color="000000" w:themeColor="text1"/>
        </w:rPr>
        <w:t xml:space="preserve"> </w:t>
      </w:r>
      <w:r w:rsidR="009C77FB">
        <w:rPr>
          <w:color w:val="000000" w:themeColor="text1"/>
          <w:u w:color="000000" w:themeColor="text1"/>
        </w:rPr>
        <w:t xml:space="preserve">was, and still is, located </w:t>
      </w:r>
      <w:r w:rsidR="00CB41EB" w:rsidRPr="006F3CAF">
        <w:rPr>
          <w:color w:val="000000" w:themeColor="text1"/>
          <w:u w:color="000000" w:themeColor="text1"/>
        </w:rPr>
        <w:t>next to Kennedy</w:t>
      </w:r>
      <w:r w:rsidR="00C757FF" w:rsidRPr="00C757FF">
        <w:rPr>
          <w:color w:val="000000" w:themeColor="text1"/>
          <w:u w:color="000000" w:themeColor="text1"/>
        </w:rPr>
        <w:t>’</w:t>
      </w:r>
      <w:r w:rsidR="00CB41EB" w:rsidRPr="006F3CAF">
        <w:rPr>
          <w:color w:val="000000" w:themeColor="text1"/>
          <w:u w:color="000000" w:themeColor="text1"/>
        </w:rPr>
        <w:t xml:space="preserve">s </w:t>
      </w:r>
      <w:r w:rsidR="00185DE7">
        <w:rPr>
          <w:color w:val="000000" w:themeColor="text1"/>
          <w:u w:color="000000" w:themeColor="text1"/>
        </w:rPr>
        <w:t>Men</w:t>
      </w:r>
      <w:r w:rsidR="00C757FF" w:rsidRPr="00C757FF">
        <w:rPr>
          <w:color w:val="000000" w:themeColor="text1"/>
          <w:u w:color="000000" w:themeColor="text1"/>
        </w:rPr>
        <w:t>’</w:t>
      </w:r>
      <w:r w:rsidR="009F2F76">
        <w:rPr>
          <w:color w:val="000000" w:themeColor="text1"/>
          <w:u w:color="000000" w:themeColor="text1"/>
        </w:rPr>
        <w:t xml:space="preserve">s Store, founded in Batesburg </w:t>
      </w:r>
      <w:r w:rsidR="00185DE7">
        <w:rPr>
          <w:color w:val="000000" w:themeColor="text1"/>
          <w:u w:color="000000" w:themeColor="text1"/>
        </w:rPr>
        <w:t xml:space="preserve">by </w:t>
      </w:r>
      <w:r w:rsidR="00270CFE">
        <w:rPr>
          <w:color w:val="000000" w:themeColor="text1"/>
          <w:u w:color="000000" w:themeColor="text1"/>
        </w:rPr>
        <w:t>Representative Kennedy</w:t>
      </w:r>
      <w:r w:rsidR="00C757FF" w:rsidRPr="00C757FF">
        <w:rPr>
          <w:color w:val="000000" w:themeColor="text1"/>
          <w:u w:color="000000" w:themeColor="text1"/>
        </w:rPr>
        <w:t>’</w:t>
      </w:r>
      <w:r w:rsidR="00270CFE">
        <w:rPr>
          <w:color w:val="000000" w:themeColor="text1"/>
          <w:u w:color="000000" w:themeColor="text1"/>
        </w:rPr>
        <w:t>s father</w:t>
      </w:r>
      <w:r w:rsidR="00A051E7">
        <w:rPr>
          <w:color w:val="000000" w:themeColor="text1"/>
          <w:u w:color="000000" w:themeColor="text1"/>
        </w:rPr>
        <w:t>; and</w:t>
      </w:r>
    </w:p>
    <w:p w:rsidR="00A051E7" w:rsidRDefault="00A051E7" w:rsidP="00CB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BD7" w:rsidRDefault="00A14BD7" w:rsidP="00A1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w:t>
      </w:r>
      <w:r w:rsidR="002C7BCC">
        <w:t>tradition</w:t>
      </w:r>
      <w:r>
        <w:t xml:space="preserve"> </w:t>
      </w:r>
      <w:r w:rsidR="002C7BCC">
        <w:t xml:space="preserve">of excellence and integrity established by Mae Buzhardt </w:t>
      </w:r>
      <w:r w:rsidR="00540AD9">
        <w:t xml:space="preserve">and maintained </w:t>
      </w:r>
      <w:r w:rsidR="002C7BCC">
        <w:t xml:space="preserve">throughout her </w:t>
      </w:r>
      <w:r w:rsidR="00540AD9">
        <w:t xml:space="preserve">long </w:t>
      </w:r>
      <w:r w:rsidR="00021D8A">
        <w:t xml:space="preserve">business </w:t>
      </w:r>
      <w:r w:rsidR="002C7BCC">
        <w:t xml:space="preserve">career, </w:t>
      </w:r>
      <w:r>
        <w:t xml:space="preserve">the South Carolina House of Representatives </w:t>
      </w:r>
      <w:r w:rsidR="00414E5D">
        <w:t xml:space="preserve">is pleased to </w:t>
      </w:r>
      <w:r w:rsidR="00540AD9">
        <w:t>congratulat</w:t>
      </w:r>
      <w:r w:rsidR="00414E5D">
        <w:t>e</w:t>
      </w:r>
      <w:r w:rsidR="00540AD9">
        <w:t xml:space="preserve"> her on more than half a century of service to the people of Batesburg</w:t>
      </w:r>
      <w:r w:rsidR="007609A1">
        <w:t xml:space="preserve"> and beyond. N</w:t>
      </w:r>
      <w:r w:rsidR="00021D8A">
        <w:t>ow, therefore,</w:t>
      </w:r>
    </w:p>
    <w:p w:rsidR="00A14BD7" w:rsidRDefault="00A14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22EB" w:rsidRDefault="0021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22EB" w:rsidRDefault="0021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EB" w:rsidRDefault="0021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19C0">
        <w:t xml:space="preserve"> </w:t>
      </w:r>
      <w:r w:rsidR="00E219C0">
        <w:rPr>
          <w:color w:val="000000" w:themeColor="text1"/>
        </w:rPr>
        <w:t xml:space="preserve">the members of the South Carolina House of Representatives, by this resolution, </w:t>
      </w:r>
      <w:r w:rsidR="00021D8A">
        <w:t>recognize and honor Mae Buzhardt, Batesburg business icon, for her many years of valuable service to her community and wish her much continued fulfillment and success in the years to come.</w:t>
      </w:r>
    </w:p>
    <w:p w:rsidR="00021D8A" w:rsidRDefault="00021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EB" w:rsidRDefault="002122EB" w:rsidP="00C1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219C0">
        <w:t xml:space="preserve">provided </w:t>
      </w:r>
      <w:r>
        <w:t>to</w:t>
      </w:r>
      <w:r w:rsidR="00C1032D">
        <w:t xml:space="preserve"> Mae Buzhardt.</w:t>
      </w:r>
    </w:p>
    <w:p w:rsidR="00245435" w:rsidRDefault="00C757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D8E" w:rsidRDefault="00151D8E" w:rsidP="00151D8E">
      <w:pPr>
        <w:suppressAutoHyphens/>
      </w:pPr>
    </w:p>
    <w:sectPr w:rsidR="00151D8E" w:rsidSect="00151D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9A0" w:rsidRDefault="002F29A0" w:rsidP="009F0C77">
      <w:r>
        <w:separator/>
      </w:r>
    </w:p>
  </w:endnote>
  <w:endnote w:type="continuationSeparator" w:id="0">
    <w:p w:rsidR="002F29A0" w:rsidRDefault="002F2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7E19D5-E850-4446-B585-C3DF01CDCF30}"/>
    <w:embedBold r:id="rId2" w:fontKey="{139E66DC-C626-433E-82A0-210C81903902}"/>
  </w:font>
  <w:font w:name="Calibri">
    <w:panose1 w:val="020F0502020204030204"/>
    <w:charset w:val="00"/>
    <w:family w:val="swiss"/>
    <w:pitch w:val="variable"/>
    <w:sig w:usb0="E00002FF" w:usb1="4000ACFF" w:usb2="00000001" w:usb3="00000000" w:csb0="0000019F" w:csb1="00000000"/>
    <w:embedRegular r:id="rId3" w:fontKey="{32691947-BF4A-494C-BC47-A74659252CDA}"/>
  </w:font>
  <w:font w:name="Segoe UI">
    <w:panose1 w:val="020B0502040204020203"/>
    <w:charset w:val="00"/>
    <w:family w:val="swiss"/>
    <w:pitch w:val="variable"/>
    <w:sig w:usb0="E10022FF" w:usb1="C000E47F" w:usb2="00000029" w:usb3="00000000" w:csb0="000001DF" w:csb1="00000000"/>
    <w:embedRegular r:id="rId4" w:fontKey="{6723268F-2295-4A3F-97E7-98D4CF7ED9D4}"/>
  </w:font>
  <w:font w:name="Cambria">
    <w:panose1 w:val="02040503050406030204"/>
    <w:charset w:val="00"/>
    <w:family w:val="roman"/>
    <w:pitch w:val="variable"/>
    <w:sig w:usb0="E00002FF" w:usb1="400004FF" w:usb2="00000000" w:usb3="00000000" w:csb0="0000019F" w:csb1="00000000"/>
    <w:embedRegular r:id="rId5" w:fontKey="{740DCC0D-8662-47AC-A1BF-6FD76CA07D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D8E" w:rsidRPr="00C3451E" w:rsidRDefault="00151D8E" w:rsidP="00C3451E">
    <w:pPr>
      <w:pStyle w:val="Footer"/>
      <w:tabs>
        <w:tab w:val="clear" w:pos="4680"/>
        <w:tab w:val="clear" w:pos="9360"/>
        <w:tab w:val="center" w:pos="2995"/>
      </w:tabs>
      <w:spacing w:before="120"/>
    </w:pPr>
    <w:r>
      <w:t>[5122]</w:t>
    </w:r>
    <w:r>
      <w:tab/>
    </w:r>
    <w:r>
      <w:fldChar w:fldCharType="begin"/>
    </w:r>
    <w:r>
      <w:instrText xml:space="preserve"> PAGE  \* MERGEFORMAT </w:instrText>
    </w:r>
    <w:r>
      <w:fldChar w:fldCharType="separate"/>
    </w:r>
    <w:r w:rsidR="00BB49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9A0" w:rsidRDefault="002F29A0" w:rsidP="009F0C77">
      <w:r>
        <w:separator/>
      </w:r>
    </w:p>
  </w:footnote>
  <w:footnote w:type="continuationSeparator" w:id="0">
    <w:p w:rsidR="002F29A0" w:rsidRDefault="002F2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AB16"/>
    <w:docVar w:name="CoverBillType" w:val="r"/>
    <w:docVar w:name="docpath" w:val="L:\Council\bills\RM\1541AB16.DOCX"/>
    <w:docVar w:name="dvBillNumber" w:val="5122"/>
    <w:docVar w:name="dvBillNumberPrefix" w:val="H. "/>
    <w:docVar w:name="dvOriginalBody" w:val="House"/>
    <w:docVar w:name="dvSteno" w:val="RM"/>
    <w:docVar w:name="NameofBody" w:val="h"/>
    <w:docVar w:name="vgroup2" w:val="Council"/>
  </w:docVars>
  <w:rsids>
    <w:rsidRoot w:val="002122EB"/>
    <w:rsid w:val="00011869"/>
    <w:rsid w:val="00015CD6"/>
    <w:rsid w:val="00021D8A"/>
    <w:rsid w:val="00087A3E"/>
    <w:rsid w:val="000E1785"/>
    <w:rsid w:val="000E61AA"/>
    <w:rsid w:val="000F40FA"/>
    <w:rsid w:val="0010776B"/>
    <w:rsid w:val="00133E66"/>
    <w:rsid w:val="001435A3"/>
    <w:rsid w:val="00146ED3"/>
    <w:rsid w:val="00151044"/>
    <w:rsid w:val="00151D8E"/>
    <w:rsid w:val="00185DE7"/>
    <w:rsid w:val="0018720A"/>
    <w:rsid w:val="001C0B27"/>
    <w:rsid w:val="001C1D3A"/>
    <w:rsid w:val="001D08F2"/>
    <w:rsid w:val="001D525B"/>
    <w:rsid w:val="001D7F4F"/>
    <w:rsid w:val="00205238"/>
    <w:rsid w:val="00211459"/>
    <w:rsid w:val="002122EB"/>
    <w:rsid w:val="002321B6"/>
    <w:rsid w:val="00245435"/>
    <w:rsid w:val="00250967"/>
    <w:rsid w:val="00252B4F"/>
    <w:rsid w:val="002543C8"/>
    <w:rsid w:val="0025541D"/>
    <w:rsid w:val="00270CFE"/>
    <w:rsid w:val="00284AAE"/>
    <w:rsid w:val="002B6764"/>
    <w:rsid w:val="002C7BCC"/>
    <w:rsid w:val="002E5912"/>
    <w:rsid w:val="002F29A0"/>
    <w:rsid w:val="00300E0F"/>
    <w:rsid w:val="00301B21"/>
    <w:rsid w:val="00325348"/>
    <w:rsid w:val="0032732C"/>
    <w:rsid w:val="00336AD0"/>
    <w:rsid w:val="003500AE"/>
    <w:rsid w:val="0037079A"/>
    <w:rsid w:val="003C4DAB"/>
    <w:rsid w:val="003D01E8"/>
    <w:rsid w:val="003D2135"/>
    <w:rsid w:val="003D486D"/>
    <w:rsid w:val="003E5288"/>
    <w:rsid w:val="003F6D79"/>
    <w:rsid w:val="00414E5D"/>
    <w:rsid w:val="0041760A"/>
    <w:rsid w:val="00417C01"/>
    <w:rsid w:val="0042762B"/>
    <w:rsid w:val="004403BD"/>
    <w:rsid w:val="00444BAF"/>
    <w:rsid w:val="00444E8C"/>
    <w:rsid w:val="00461441"/>
    <w:rsid w:val="00465806"/>
    <w:rsid w:val="0047203C"/>
    <w:rsid w:val="004809EE"/>
    <w:rsid w:val="004E7D54"/>
    <w:rsid w:val="00503B00"/>
    <w:rsid w:val="005273C6"/>
    <w:rsid w:val="00530A69"/>
    <w:rsid w:val="00540AD9"/>
    <w:rsid w:val="00545593"/>
    <w:rsid w:val="00577C6C"/>
    <w:rsid w:val="00593F41"/>
    <w:rsid w:val="005C2FE2"/>
    <w:rsid w:val="005E2BC9"/>
    <w:rsid w:val="00605102"/>
    <w:rsid w:val="006215AA"/>
    <w:rsid w:val="00635461"/>
    <w:rsid w:val="006913C9"/>
    <w:rsid w:val="0069470D"/>
    <w:rsid w:val="006A6D8D"/>
    <w:rsid w:val="007122F7"/>
    <w:rsid w:val="00716712"/>
    <w:rsid w:val="00734F00"/>
    <w:rsid w:val="007609A1"/>
    <w:rsid w:val="007A70AE"/>
    <w:rsid w:val="008362E8"/>
    <w:rsid w:val="008803A1"/>
    <w:rsid w:val="008901D3"/>
    <w:rsid w:val="008A1768"/>
    <w:rsid w:val="008F0F33"/>
    <w:rsid w:val="008F4429"/>
    <w:rsid w:val="0094021A"/>
    <w:rsid w:val="00981A7C"/>
    <w:rsid w:val="009B44AF"/>
    <w:rsid w:val="009C6A0B"/>
    <w:rsid w:val="009C77FB"/>
    <w:rsid w:val="009F0C77"/>
    <w:rsid w:val="009F2F76"/>
    <w:rsid w:val="009F4DD1"/>
    <w:rsid w:val="00A051E7"/>
    <w:rsid w:val="00A14BD7"/>
    <w:rsid w:val="00A41684"/>
    <w:rsid w:val="00A64E80"/>
    <w:rsid w:val="00A72BCD"/>
    <w:rsid w:val="00A741D9"/>
    <w:rsid w:val="00A833AB"/>
    <w:rsid w:val="00A9741D"/>
    <w:rsid w:val="00AB1E97"/>
    <w:rsid w:val="00AC7621"/>
    <w:rsid w:val="00AD4B17"/>
    <w:rsid w:val="00B229AE"/>
    <w:rsid w:val="00B412D4"/>
    <w:rsid w:val="00BB493C"/>
    <w:rsid w:val="00BE3C22"/>
    <w:rsid w:val="00C0345E"/>
    <w:rsid w:val="00C1032D"/>
    <w:rsid w:val="00C3451E"/>
    <w:rsid w:val="00C3483A"/>
    <w:rsid w:val="00C74E9D"/>
    <w:rsid w:val="00C757FF"/>
    <w:rsid w:val="00C82FD3"/>
    <w:rsid w:val="00C92819"/>
    <w:rsid w:val="00CB41EB"/>
    <w:rsid w:val="00CC612E"/>
    <w:rsid w:val="00CC6B7B"/>
    <w:rsid w:val="00CD2089"/>
    <w:rsid w:val="00D73A67"/>
    <w:rsid w:val="00D87640"/>
    <w:rsid w:val="00D970A9"/>
    <w:rsid w:val="00DF3845"/>
    <w:rsid w:val="00E07A1F"/>
    <w:rsid w:val="00E219C0"/>
    <w:rsid w:val="00E41911"/>
    <w:rsid w:val="00E81986"/>
    <w:rsid w:val="00E92EEF"/>
    <w:rsid w:val="00EF2368"/>
    <w:rsid w:val="00F24442"/>
    <w:rsid w:val="00F50AE3"/>
    <w:rsid w:val="00F656BA"/>
    <w:rsid w:val="00F67CF1"/>
    <w:rsid w:val="00F74622"/>
    <w:rsid w:val="00F840F0"/>
    <w:rsid w:val="00FA0ECF"/>
    <w:rsid w:val="00FA2A6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3E642-C678-43CC-AA00-B3BA7E7FD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0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B27"/>
    <w:rPr>
      <w:rFonts w:ascii="Segoe UI" w:eastAsia="Times New Roman" w:hAnsi="Segoe UI" w:cs="Segoe UI"/>
      <w:sz w:val="18"/>
      <w:szCs w:val="18"/>
    </w:rPr>
  </w:style>
  <w:style w:type="character" w:styleId="Hyperlink">
    <w:name w:val="Hyperlink"/>
    <w:basedOn w:val="DefaultParagraphFont"/>
    <w:uiPriority w:val="99"/>
    <w:unhideWhenUsed/>
    <w:rsid w:val="00151D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2&amp;session=121&amp;summary=B" TargetMode="External"/><Relationship Id="rId3" Type="http://schemas.openxmlformats.org/officeDocument/2006/relationships/settings" Target="settings.xml"/><Relationship Id="rId7" Type="http://schemas.openxmlformats.org/officeDocument/2006/relationships/hyperlink" Target="file:///h:\HJ%20Archive\2016\03-1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22_2016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5C69E-EBB9-43A2-A25E-573C315A0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774</Words>
  <Characters>4416</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5122: Mae Buzhardt - South Carolina Legislature Online</dc:title>
  <dc:creator>McDowell</dc:creator>
  <cp:lastModifiedBy>N Cumfer</cp:lastModifiedBy>
  <cp:revision>2</cp:revision>
  <cp:lastPrinted>2016-03-16T14:45:00Z</cp:lastPrinted>
  <dcterms:created xsi:type="dcterms:W3CDTF">2016-12-02T19:28:00Z</dcterms:created>
  <dcterms:modified xsi:type="dcterms:W3CDTF">2016-12-02T19:28:00Z</dcterms:modified>
</cp:coreProperties>
</file>