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829" w:rsidRDefault="007D7829" w:rsidP="007D7829">
      <w:pPr>
        <w:widowControl w:val="0"/>
        <w:jc w:val="center"/>
      </w:pPr>
      <w:bookmarkStart w:id="0" w:name="_GoBack"/>
      <w:bookmarkEnd w:id="0"/>
      <w:r w:rsidRPr="007D7829">
        <w:rPr>
          <w:b/>
        </w:rPr>
        <w:t>South Carolina General Assembly</w:t>
      </w:r>
    </w:p>
    <w:p w:rsidR="007D7829" w:rsidRDefault="007D7829" w:rsidP="007D7829">
      <w:pPr>
        <w:widowControl w:val="0"/>
        <w:jc w:val="center"/>
      </w:pPr>
      <w:r>
        <w:t>121st Session, 2015-2016</w:t>
      </w:r>
    </w:p>
    <w:p w:rsidR="007D7829" w:rsidRDefault="007D7829" w:rsidP="007D7829">
      <w:pPr>
        <w:widowControl w:val="0"/>
        <w:jc w:val="left"/>
      </w:pPr>
    </w:p>
    <w:p w:rsidR="007D7829" w:rsidRDefault="007D7829" w:rsidP="007D7829">
      <w:pPr>
        <w:widowControl w:val="0"/>
        <w:jc w:val="left"/>
        <w:rPr>
          <w:b/>
        </w:rPr>
      </w:pPr>
      <w:r w:rsidRPr="007D7829">
        <w:rPr>
          <w:b/>
        </w:rPr>
        <w:t>H. 5280</w:t>
      </w:r>
    </w:p>
    <w:p w:rsidR="007D7829" w:rsidRDefault="007D7829" w:rsidP="007D7829">
      <w:pPr>
        <w:widowControl w:val="0"/>
        <w:jc w:val="left"/>
        <w:rPr>
          <w:b/>
        </w:rPr>
      </w:pPr>
    </w:p>
    <w:p w:rsidR="007D7829" w:rsidRDefault="007D7829" w:rsidP="007D7829">
      <w:pPr>
        <w:widowControl w:val="0"/>
        <w:jc w:val="left"/>
      </w:pPr>
      <w:r w:rsidRPr="007D7829">
        <w:rPr>
          <w:b/>
        </w:rPr>
        <w:t>STATUS INFORMATION</w:t>
      </w:r>
    </w:p>
    <w:p w:rsidR="007D7829" w:rsidRDefault="007D7829" w:rsidP="007D7829">
      <w:pPr>
        <w:widowControl w:val="0"/>
        <w:jc w:val="left"/>
      </w:pPr>
    </w:p>
    <w:p w:rsidR="007D7829" w:rsidRDefault="007D7829" w:rsidP="007D7829">
      <w:pPr>
        <w:widowControl w:val="0"/>
        <w:jc w:val="left"/>
      </w:pPr>
      <w:r>
        <w:t>House Resolution</w:t>
      </w:r>
    </w:p>
    <w:p w:rsidR="007D7829" w:rsidRDefault="007D7829" w:rsidP="007D7829">
      <w:pPr>
        <w:widowControl w:val="0"/>
        <w:jc w:val="left"/>
      </w:pPr>
      <w:r>
        <w:t>Sponsors: Reps. Clemmons, Alexander, Allison, Anderson, Anthony, Atwater, Bales, Ballentine, Bamberg, Bannister, Bedingfield, Bernstein, Bingham, Bowers, Bradley, Brannon, G.A. Brown, R.L. Brown, Burns, Chumley, Clary,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7D7829" w:rsidRDefault="007D7829" w:rsidP="007D7829">
      <w:pPr>
        <w:widowControl w:val="0"/>
        <w:jc w:val="left"/>
      </w:pPr>
      <w:r>
        <w:t>Document Path: l:\council\bills\gm\24751sa16.docx</w:t>
      </w:r>
    </w:p>
    <w:p w:rsidR="007D7829" w:rsidRDefault="007D7829" w:rsidP="007D7829">
      <w:pPr>
        <w:widowControl w:val="0"/>
        <w:jc w:val="left"/>
      </w:pPr>
    </w:p>
    <w:p w:rsidR="007D7829" w:rsidRDefault="007D7829" w:rsidP="007D7829">
      <w:pPr>
        <w:widowControl w:val="0"/>
        <w:jc w:val="left"/>
      </w:pPr>
      <w:r>
        <w:t>Introduced in the House on April 26, 2016</w:t>
      </w:r>
    </w:p>
    <w:p w:rsidR="007D7829" w:rsidRDefault="007D7829" w:rsidP="007D7829">
      <w:pPr>
        <w:widowControl w:val="0"/>
        <w:jc w:val="left"/>
      </w:pPr>
      <w:r>
        <w:t>Adopted by the House on April 26, 2016</w:t>
      </w:r>
    </w:p>
    <w:p w:rsidR="007D7829" w:rsidRDefault="007D7829" w:rsidP="007D7829">
      <w:pPr>
        <w:widowControl w:val="0"/>
        <w:jc w:val="left"/>
      </w:pPr>
    </w:p>
    <w:p w:rsidR="007D7829" w:rsidRDefault="007D7829" w:rsidP="007D7829">
      <w:pPr>
        <w:widowControl w:val="0"/>
        <w:jc w:val="left"/>
      </w:pPr>
      <w:r>
        <w:t xml:space="preserve">Summary: </w:t>
      </w:r>
      <w:r w:rsidR="00ED56B5">
        <w:t>Sergeant Bryan Murphy</w:t>
      </w:r>
    </w:p>
    <w:p w:rsidR="007D7829" w:rsidRDefault="007D7829" w:rsidP="007D7829">
      <w:pPr>
        <w:widowControl w:val="0"/>
        <w:jc w:val="left"/>
      </w:pPr>
    </w:p>
    <w:p w:rsidR="007D7829" w:rsidRDefault="007D7829" w:rsidP="007D7829">
      <w:pPr>
        <w:widowControl w:val="0"/>
        <w:jc w:val="left"/>
      </w:pPr>
    </w:p>
    <w:p w:rsidR="007D7829" w:rsidRDefault="007D7829" w:rsidP="007D7829">
      <w:pPr>
        <w:widowControl w:val="0"/>
        <w:tabs>
          <w:tab w:val="center" w:pos="590"/>
          <w:tab w:val="center" w:pos="1440"/>
          <w:tab w:val="left" w:pos="1872"/>
          <w:tab w:val="left" w:pos="9187"/>
        </w:tabs>
        <w:jc w:val="left"/>
      </w:pPr>
      <w:r w:rsidRPr="007D7829">
        <w:rPr>
          <w:b/>
        </w:rPr>
        <w:t>HISTORY OF LEGISLATIVE ACTIONS</w:t>
      </w:r>
    </w:p>
    <w:p w:rsidR="007D7829" w:rsidRDefault="007D7829" w:rsidP="007D7829">
      <w:pPr>
        <w:widowControl w:val="0"/>
        <w:tabs>
          <w:tab w:val="center" w:pos="590"/>
          <w:tab w:val="center" w:pos="1440"/>
          <w:tab w:val="left" w:pos="1872"/>
          <w:tab w:val="left" w:pos="9187"/>
        </w:tabs>
        <w:jc w:val="left"/>
      </w:pPr>
    </w:p>
    <w:p w:rsidR="007D7829" w:rsidRPr="007D7829" w:rsidRDefault="007D7829" w:rsidP="007D7829">
      <w:pPr>
        <w:widowControl w:val="0"/>
        <w:tabs>
          <w:tab w:val="center" w:pos="590"/>
          <w:tab w:val="center" w:pos="1440"/>
          <w:tab w:val="left" w:pos="1872"/>
          <w:tab w:val="left" w:pos="9187"/>
        </w:tabs>
        <w:jc w:val="left"/>
      </w:pPr>
      <w:r w:rsidRPr="007D7829">
        <w:rPr>
          <w:u w:val="single"/>
        </w:rPr>
        <w:tab/>
        <w:t>Date</w:t>
      </w:r>
      <w:r w:rsidRPr="007D7829">
        <w:rPr>
          <w:u w:val="single"/>
        </w:rPr>
        <w:tab/>
        <w:t>Body</w:t>
      </w:r>
      <w:r w:rsidRPr="007D7829">
        <w:rPr>
          <w:u w:val="single"/>
        </w:rPr>
        <w:tab/>
        <w:t>Action Description with journal page number</w:t>
      </w:r>
      <w:r w:rsidRPr="007D7829">
        <w:rPr>
          <w:u w:val="single"/>
        </w:rPr>
        <w:tab/>
      </w:r>
    </w:p>
    <w:p w:rsidR="00EA3C52" w:rsidRDefault="00EA3C52" w:rsidP="00EA3C52">
      <w:pPr>
        <w:widowControl w:val="0"/>
        <w:tabs>
          <w:tab w:val="right" w:pos="1008"/>
          <w:tab w:val="left" w:pos="1152"/>
          <w:tab w:val="left" w:pos="1872"/>
          <w:tab w:val="left" w:pos="9187"/>
        </w:tabs>
        <w:ind w:left="2088" w:hanging="2088"/>
      </w:pPr>
      <w:r>
        <w:tab/>
        <w:t>4/26/2016</w:t>
      </w:r>
      <w:r>
        <w:tab/>
        <w:t>House</w:t>
      </w:r>
      <w:r>
        <w:tab/>
      </w:r>
      <w:r w:rsidRPr="00DB0ABC">
        <w:t>Introduced and adopted (</w:t>
      </w:r>
      <w:hyperlink r:id="rId7" w:history="1">
        <w:r w:rsidRPr="0022655D">
          <w:rPr>
            <w:rStyle w:val="Hyperlink"/>
          </w:rPr>
          <w:t>House Journal</w:t>
        </w:r>
        <w:r w:rsidRPr="0022655D">
          <w:rPr>
            <w:rStyle w:val="Hyperlink"/>
          </w:rPr>
          <w:noBreakHyphen/>
          <w:t>page 108</w:t>
        </w:r>
      </w:hyperlink>
      <w:r w:rsidRPr="00DB0ABC">
        <w:t>)</w:t>
      </w:r>
    </w:p>
    <w:p w:rsidR="00EA3C52" w:rsidRDefault="00EA3C52" w:rsidP="00EA3C52">
      <w:pPr>
        <w:widowControl w:val="0"/>
        <w:tabs>
          <w:tab w:val="right" w:pos="1008"/>
          <w:tab w:val="left" w:pos="1152"/>
          <w:tab w:val="left" w:pos="1872"/>
          <w:tab w:val="left" w:pos="9187"/>
        </w:tabs>
        <w:ind w:left="2088" w:hanging="2088"/>
      </w:pPr>
    </w:p>
    <w:p w:rsidR="007D7829" w:rsidRDefault="007D7829" w:rsidP="007D7829">
      <w:pPr>
        <w:widowControl w:val="0"/>
        <w:tabs>
          <w:tab w:val="right" w:pos="1008"/>
          <w:tab w:val="left" w:pos="1152"/>
          <w:tab w:val="left" w:pos="1872"/>
          <w:tab w:val="left" w:pos="9187"/>
        </w:tabs>
        <w:ind w:left="2088" w:hanging="2088"/>
        <w:jc w:val="left"/>
      </w:pPr>
      <w:r>
        <w:t xml:space="preserve">View the latest </w:t>
      </w:r>
      <w:hyperlink r:id="rId8" w:history="1">
        <w:r w:rsidRPr="007D7829">
          <w:rPr>
            <w:rStyle w:val="Hyperlink"/>
          </w:rPr>
          <w:t>legislative information</w:t>
        </w:r>
      </w:hyperlink>
      <w:r>
        <w:t xml:space="preserve"> at the website</w:t>
      </w:r>
    </w:p>
    <w:p w:rsidR="007D7829" w:rsidRDefault="007D7829" w:rsidP="007D7829">
      <w:pPr>
        <w:widowControl w:val="0"/>
        <w:tabs>
          <w:tab w:val="right" w:pos="1008"/>
          <w:tab w:val="left" w:pos="1152"/>
          <w:tab w:val="left" w:pos="1872"/>
          <w:tab w:val="left" w:pos="9187"/>
        </w:tabs>
        <w:ind w:left="2088" w:hanging="2088"/>
        <w:jc w:val="left"/>
      </w:pPr>
    </w:p>
    <w:p w:rsidR="007D7829" w:rsidRPr="007D7829" w:rsidRDefault="007D7829" w:rsidP="007D7829">
      <w:pPr>
        <w:widowControl w:val="0"/>
        <w:tabs>
          <w:tab w:val="right" w:pos="1008"/>
          <w:tab w:val="left" w:pos="1152"/>
          <w:tab w:val="left" w:pos="1872"/>
          <w:tab w:val="left" w:pos="9187"/>
        </w:tabs>
        <w:ind w:left="2088" w:hanging="2088"/>
        <w:jc w:val="left"/>
      </w:pPr>
    </w:p>
    <w:p w:rsidR="007D7829" w:rsidRDefault="007D7829" w:rsidP="007D7829">
      <w:r w:rsidRPr="007D7829">
        <w:rPr>
          <w:b/>
        </w:rPr>
        <w:t>VERSIONS OF THIS BILL</w:t>
      </w:r>
    </w:p>
    <w:p w:rsidR="007D7829" w:rsidRDefault="007D7829" w:rsidP="007D7829"/>
    <w:p w:rsidR="007D7829" w:rsidRDefault="0022655D" w:rsidP="007D7829">
      <w:hyperlink r:id="rId9" w:history="1">
        <w:r w:rsidR="007D7829">
          <w:rPr>
            <w:rStyle w:val="Hyperlink"/>
          </w:rPr>
          <w:t>4/26/2016</w:t>
        </w:r>
      </w:hyperlink>
    </w:p>
    <w:p w:rsidR="007D7829" w:rsidRDefault="007D7829" w:rsidP="007D7829"/>
    <w:p w:rsidR="007D7829" w:rsidRDefault="007D7829" w:rsidP="007D7829">
      <w:pPr>
        <w:sectPr w:rsidR="007D7829" w:rsidSect="007D7829">
          <w:pgSz w:w="12240" w:h="15840" w:code="1"/>
          <w:pgMar w:top="1080" w:right="1440" w:bottom="1080" w:left="1440" w:header="720" w:footer="720" w:gutter="0"/>
          <w:cols w:space="720"/>
          <w:noEndnote/>
          <w:docGrid w:linePitch="360"/>
        </w:sectPr>
      </w:pPr>
    </w:p>
    <w:p w:rsidR="004168D0" w:rsidRDefault="004168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2A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1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SERGEANT BRYAN MURPHY OF THE MYRTLE BEACH POLICE DEPARTMENT FOR OUTSTANDING SERVICE TO HIS FORCE AND HIS SURROUNDING COMMUNITY AND TO CONGRATULATE HIM UPON RECEIVING THE MYRTLE BEACH ROTARY CLUB 2016 LIFETIME ACHIEVEMENT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1E1E"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1E1E">
        <w:t>the members of the South Carolina House of Representatives are pleased to learn that the significant contributions of Sergeant Bryan Murphy have been honored by the Myrtle Beach Rotary Club with the club</w:t>
      </w:r>
      <w:r w:rsidR="005959E0" w:rsidRPr="005959E0">
        <w:t>’</w:t>
      </w:r>
      <w:r w:rsidR="005D1E1E">
        <w:t>s 2016 Lifetime Achievement Award; and</w:t>
      </w:r>
    </w:p>
    <w:p w:rsidR="006D6564" w:rsidRDefault="006D6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64" w:rsidRDefault="00FA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serving with distinction in the United States Army, Bryan Murphy </w:t>
      </w:r>
      <w:r w:rsidR="0052204B">
        <w:t xml:space="preserve">entered a career in law enforcement, </w:t>
      </w:r>
      <w:r>
        <w:t>serv</w:t>
      </w:r>
      <w:r w:rsidR="0052204B">
        <w:t>ing</w:t>
      </w:r>
      <w:r>
        <w:t xml:space="preserve"> the Emporia Police Department in Emporia, Virginia</w:t>
      </w:r>
      <w:r w:rsidR="0052204B">
        <w:t>, for nine years</w:t>
      </w:r>
      <w:r>
        <w:t xml:space="preserve"> before moving to Myrtle Beach; and</w:t>
      </w:r>
    </w:p>
    <w:p w:rsidR="00FA07B7" w:rsidRDefault="00FA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7B7" w:rsidRDefault="00FA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fifteen years with the Myrtle Beach Police Department, he has served in a variety of capacities</w:t>
      </w:r>
      <w:r w:rsidR="00A8067F">
        <w:t xml:space="preserve">, first as a uniformed police officer on patrol </w:t>
      </w:r>
      <w:r w:rsidR="0052204B">
        <w:t xml:space="preserve">shift </w:t>
      </w:r>
      <w:r w:rsidR="00A8067F">
        <w:t>and then waterfront shift</w:t>
      </w:r>
      <w:r>
        <w:t>; and</w:t>
      </w:r>
    </w:p>
    <w:p w:rsidR="00A8067F" w:rsidRDefault="00A80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67F" w:rsidRDefault="00A80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Murphy soon volunteered and was accepted as a school resource officer (SRO), and during his duty as an SRO, he developed relationships with the students, faculty, and community that have enhanced his ability to provide protection and assistance to the community; and</w:t>
      </w:r>
    </w:p>
    <w:p w:rsidR="00A8067F" w:rsidRDefault="00A80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67F" w:rsidRDefault="00A80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desiring a new challenge in police work, he </w:t>
      </w:r>
      <w:r w:rsidR="00B3096F">
        <w:t>compet</w:t>
      </w:r>
      <w:r>
        <w:t>ed for</w:t>
      </w:r>
      <w:r w:rsidR="00B3096F">
        <w:t xml:space="preserve"> the relatively new position of coordinator for special events, for which he worked tirelessly in his responsibility to staff and </w:t>
      </w:r>
      <w:r w:rsidR="005959E0">
        <w:t xml:space="preserve">to </w:t>
      </w:r>
      <w:r w:rsidR="00B3096F">
        <w:lastRenderedPageBreak/>
        <w:t xml:space="preserve">regulate special events, and during his tenure the </w:t>
      </w:r>
      <w:r w:rsidR="0052204B">
        <w:t xml:space="preserve">number of </w:t>
      </w:r>
      <w:r w:rsidR="00B3096F">
        <w:t>special events handled by the unit quadrupled; and</w:t>
      </w:r>
    </w:p>
    <w:p w:rsidR="00B3096F" w:rsidRDefault="00B30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96F" w:rsidRDefault="00B30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his promotion to sergeant, </w:t>
      </w:r>
      <w:r w:rsidR="00C23EFA">
        <w:t>Sergeant Murphy</w:t>
      </w:r>
      <w:r>
        <w:t xml:space="preserve"> was assigned as a supervisor to the Street Crimes Unit, where he worked on high profile ca</w:t>
      </w:r>
      <w:r w:rsidR="00C23EFA">
        <w:t>ses and high street</w:t>
      </w:r>
      <w:r w:rsidR="005959E0">
        <w:noBreakHyphen/>
      </w:r>
      <w:r w:rsidR="00C23EFA">
        <w:t>level crime areas of the city with the unit, which made several significant arrests and slowed down the drug trade; and</w:t>
      </w:r>
    </w:p>
    <w:p w:rsidR="00C23EFA" w:rsidRDefault="00C23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EFA" w:rsidRDefault="00C23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transferred to the </w:t>
      </w:r>
      <w:r w:rsidR="005959E0">
        <w:t xml:space="preserve">Regulatory </w:t>
      </w:r>
      <w:r>
        <w:t xml:space="preserve">and </w:t>
      </w:r>
      <w:r w:rsidR="005959E0">
        <w:t xml:space="preserve">Training Unit </w:t>
      </w:r>
      <w:r>
        <w:t>when a position became available, and with his diverse experience, he has been a valuable asset to supervise the regulatory unit, and he has thriv</w:t>
      </w:r>
      <w:r w:rsidR="000871B4">
        <w:t>ed as a training instructor with a passion</w:t>
      </w:r>
      <w:r>
        <w:t xml:space="preserve"> to equip the next generation of police officers; and</w:t>
      </w:r>
    </w:p>
    <w:p w:rsidR="000871B4" w:rsidRDefault="00087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1B4" w:rsidRDefault="00087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he serves the Myrtle Beach Police Department with vigor, Sergeant Murphy finds off</w:t>
      </w:r>
      <w:r w:rsidR="005959E0">
        <w:noBreakHyphen/>
      </w:r>
      <w:r>
        <w:t xml:space="preserve">duty time to enjoy his family and to serve the young people in the community as an avid football referee; and </w:t>
      </w:r>
    </w:p>
    <w:p w:rsidR="005D1E1E" w:rsidRDefault="005D1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AE4" w:rsidRDefault="005D1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values the selfless service of </w:t>
      </w:r>
      <w:r w:rsidR="006D6564">
        <w:t>Bryan Murphy in protecting citizens of Horry County and the State of South Carolina, as well as visitors to our State, and the members congratulate him on receiving this prestigious and well</w:t>
      </w:r>
      <w:r w:rsidR="005959E0">
        <w:noBreakHyphen/>
      </w:r>
      <w:r w:rsidR="006D6564">
        <w:t>deserved recognition</w:t>
      </w:r>
      <w:r w:rsidR="00342AE4">
        <w:t>.  Now, therefore,</w:t>
      </w:r>
    </w:p>
    <w:p w:rsidR="00342AE4"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AE4"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2AE4"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AE4"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D1E1E">
        <w:t xml:space="preserve"> the members of the South Carolina House of Representatives, by this resolution, recognize and honor Sergeant Bryan Murphy of the Myrtle Beach Police Department for outstanding service to his force and his surrounding community and congratulate him upon receiving the Myrtle Beach Rotary Club 2016 Lifetime Achievement Award.</w:t>
      </w:r>
    </w:p>
    <w:p w:rsidR="00342AE4"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AE4"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5D1E1E">
        <w:t>t a copy of this resolution be present</w:t>
      </w:r>
      <w:r>
        <w:t>ed to</w:t>
      </w:r>
      <w:r w:rsidR="005D1E1E">
        <w:t xml:space="preserve"> Sergeant Bryan Murphy.</w:t>
      </w:r>
    </w:p>
    <w:p w:rsidR="00F813A2" w:rsidRDefault="005959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829" w:rsidRDefault="007D7829" w:rsidP="007D7829">
      <w:pPr>
        <w:suppressAutoHyphens/>
      </w:pPr>
    </w:p>
    <w:sectPr w:rsidR="007D7829" w:rsidSect="007D78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04B" w:rsidRDefault="0052204B" w:rsidP="009F0C77">
      <w:r>
        <w:separator/>
      </w:r>
    </w:p>
  </w:endnote>
  <w:endnote w:type="continuationSeparator" w:id="0">
    <w:p w:rsidR="0052204B" w:rsidRDefault="00522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49BAA6-97F0-40A1-9B61-1AC1EFD2D540}"/>
    <w:embedBold r:id="rId2" w:fontKey="{C3FF1BDE-7D8E-4D8A-88AA-A2F95B02B4FA}"/>
  </w:font>
  <w:font w:name="Calibri">
    <w:panose1 w:val="020F0502020204030204"/>
    <w:charset w:val="00"/>
    <w:family w:val="swiss"/>
    <w:pitch w:val="variable"/>
    <w:sig w:usb0="E00002FF" w:usb1="4000ACFF" w:usb2="00000001" w:usb3="00000000" w:csb0="0000019F" w:csb1="00000000"/>
    <w:embedRegular r:id="rId3" w:fontKey="{9DCBDAAA-C332-4113-BA3E-CF99279FDF7A}"/>
  </w:font>
  <w:font w:name="Segoe UI">
    <w:panose1 w:val="020B0502040204020203"/>
    <w:charset w:val="00"/>
    <w:family w:val="swiss"/>
    <w:pitch w:val="variable"/>
    <w:sig w:usb0="E10022FF" w:usb1="C000E47F" w:usb2="00000029" w:usb3="00000000" w:csb0="000001DF" w:csb1="00000000"/>
    <w:embedRegular r:id="rId4" w:fontKey="{4676CFE7-063A-4017-A7EA-7DCDBB56B436}"/>
  </w:font>
  <w:font w:name="Cambria">
    <w:panose1 w:val="02040503050406030204"/>
    <w:charset w:val="00"/>
    <w:family w:val="roman"/>
    <w:pitch w:val="variable"/>
    <w:sig w:usb0="E00002FF" w:usb1="400004FF" w:usb2="00000000" w:usb3="00000000" w:csb0="0000019F" w:csb1="00000000"/>
    <w:embedRegular r:id="rId5" w:fontKey="{C78173D1-E1A7-459E-BE1B-97912BC990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829" w:rsidRPr="004168D0" w:rsidRDefault="007D7829" w:rsidP="004168D0">
    <w:pPr>
      <w:pStyle w:val="Footer"/>
      <w:tabs>
        <w:tab w:val="clear" w:pos="4680"/>
        <w:tab w:val="clear" w:pos="9360"/>
        <w:tab w:val="center" w:pos="2995"/>
      </w:tabs>
      <w:spacing w:before="120"/>
    </w:pPr>
    <w:r>
      <w:t>[5280]</w:t>
    </w:r>
    <w:r>
      <w:tab/>
    </w:r>
    <w:r>
      <w:fldChar w:fldCharType="begin"/>
    </w:r>
    <w:r>
      <w:instrText xml:space="preserve"> PAGE  \* MERGEFORMAT </w:instrText>
    </w:r>
    <w:r>
      <w:fldChar w:fldCharType="separate"/>
    </w:r>
    <w:r w:rsidR="002265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04B" w:rsidRDefault="0052204B" w:rsidP="009F0C77">
      <w:r>
        <w:separator/>
      </w:r>
    </w:p>
  </w:footnote>
  <w:footnote w:type="continuationSeparator" w:id="0">
    <w:p w:rsidR="0052204B" w:rsidRDefault="00522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51SA16"/>
    <w:docVar w:name="CoverBillType" w:val="r"/>
    <w:docVar w:name="docpath" w:val="L:\Council\bills\GM\24751SA16.DOCX"/>
    <w:docVar w:name="dvBillNumber" w:val="5280"/>
    <w:docVar w:name="dvBillNumberPrefix" w:val="H. "/>
    <w:docVar w:name="dvOriginalBody" w:val="House"/>
    <w:docVar w:name="dvSteno" w:val="GM"/>
    <w:docVar w:name="NameofBody" w:val="h"/>
    <w:docVar w:name="vgroup2" w:val="Council"/>
  </w:docVars>
  <w:rsids>
    <w:rsidRoot w:val="00342AE4"/>
    <w:rsid w:val="00011869"/>
    <w:rsid w:val="00015CD6"/>
    <w:rsid w:val="000871B4"/>
    <w:rsid w:val="000E1785"/>
    <w:rsid w:val="000F40FA"/>
    <w:rsid w:val="0010776B"/>
    <w:rsid w:val="00133E66"/>
    <w:rsid w:val="001435A3"/>
    <w:rsid w:val="00146ED3"/>
    <w:rsid w:val="00151044"/>
    <w:rsid w:val="001D08F2"/>
    <w:rsid w:val="001D525B"/>
    <w:rsid w:val="001D7F4F"/>
    <w:rsid w:val="00205238"/>
    <w:rsid w:val="0022655D"/>
    <w:rsid w:val="002321B6"/>
    <w:rsid w:val="00250967"/>
    <w:rsid w:val="002543C8"/>
    <w:rsid w:val="0025541D"/>
    <w:rsid w:val="00284AAE"/>
    <w:rsid w:val="002E5912"/>
    <w:rsid w:val="00301B21"/>
    <w:rsid w:val="00325348"/>
    <w:rsid w:val="0032732C"/>
    <w:rsid w:val="00336AD0"/>
    <w:rsid w:val="00342AE4"/>
    <w:rsid w:val="0037079A"/>
    <w:rsid w:val="003C4DAB"/>
    <w:rsid w:val="003D01E8"/>
    <w:rsid w:val="003E5288"/>
    <w:rsid w:val="003F6D79"/>
    <w:rsid w:val="004168D0"/>
    <w:rsid w:val="0041760A"/>
    <w:rsid w:val="00417C01"/>
    <w:rsid w:val="004403BD"/>
    <w:rsid w:val="00461441"/>
    <w:rsid w:val="004809EE"/>
    <w:rsid w:val="00485F91"/>
    <w:rsid w:val="004E7D54"/>
    <w:rsid w:val="0052204B"/>
    <w:rsid w:val="005273C6"/>
    <w:rsid w:val="00530A69"/>
    <w:rsid w:val="00545593"/>
    <w:rsid w:val="00577C6C"/>
    <w:rsid w:val="005959E0"/>
    <w:rsid w:val="005C2FE2"/>
    <w:rsid w:val="005D1E1E"/>
    <w:rsid w:val="005E2BC9"/>
    <w:rsid w:val="00605102"/>
    <w:rsid w:val="006215AA"/>
    <w:rsid w:val="006913C9"/>
    <w:rsid w:val="0069470D"/>
    <w:rsid w:val="006C24C8"/>
    <w:rsid w:val="006D6564"/>
    <w:rsid w:val="00734F00"/>
    <w:rsid w:val="007A70AE"/>
    <w:rsid w:val="007D7829"/>
    <w:rsid w:val="008362E8"/>
    <w:rsid w:val="008A1768"/>
    <w:rsid w:val="008F0F33"/>
    <w:rsid w:val="008F4429"/>
    <w:rsid w:val="0094021A"/>
    <w:rsid w:val="009B44AF"/>
    <w:rsid w:val="009C6A0B"/>
    <w:rsid w:val="009F0C77"/>
    <w:rsid w:val="009F4DD1"/>
    <w:rsid w:val="00A41684"/>
    <w:rsid w:val="00A60720"/>
    <w:rsid w:val="00A64E80"/>
    <w:rsid w:val="00A72BCD"/>
    <w:rsid w:val="00A741D9"/>
    <w:rsid w:val="00A8067F"/>
    <w:rsid w:val="00A833AB"/>
    <w:rsid w:val="00A9741D"/>
    <w:rsid w:val="00AD4B17"/>
    <w:rsid w:val="00B3096F"/>
    <w:rsid w:val="00B412D4"/>
    <w:rsid w:val="00BE3C22"/>
    <w:rsid w:val="00C0345E"/>
    <w:rsid w:val="00C23EFA"/>
    <w:rsid w:val="00C3483A"/>
    <w:rsid w:val="00C74E9D"/>
    <w:rsid w:val="00C82FD3"/>
    <w:rsid w:val="00C92819"/>
    <w:rsid w:val="00CC6B7B"/>
    <w:rsid w:val="00CD2089"/>
    <w:rsid w:val="00D17DB0"/>
    <w:rsid w:val="00D73A67"/>
    <w:rsid w:val="00D970A9"/>
    <w:rsid w:val="00DF3845"/>
    <w:rsid w:val="00E41911"/>
    <w:rsid w:val="00E92EEF"/>
    <w:rsid w:val="00EA3C52"/>
    <w:rsid w:val="00ED56B5"/>
    <w:rsid w:val="00EF2368"/>
    <w:rsid w:val="00F24442"/>
    <w:rsid w:val="00F50AE3"/>
    <w:rsid w:val="00F656BA"/>
    <w:rsid w:val="00F67CF1"/>
    <w:rsid w:val="00F813A2"/>
    <w:rsid w:val="00F840F0"/>
    <w:rsid w:val="00FA07B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FC280-96DA-4892-A51B-F4E4C7299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7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1B4"/>
    <w:rPr>
      <w:rFonts w:ascii="Segoe UI" w:eastAsia="Times New Roman" w:hAnsi="Segoe UI" w:cs="Segoe UI"/>
      <w:sz w:val="18"/>
      <w:szCs w:val="18"/>
    </w:rPr>
  </w:style>
  <w:style w:type="character" w:styleId="Hyperlink">
    <w:name w:val="Hyperlink"/>
    <w:basedOn w:val="DefaultParagraphFont"/>
    <w:uiPriority w:val="99"/>
    <w:unhideWhenUsed/>
    <w:rsid w:val="007D78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0&amp;session=121&amp;summary=B" TargetMode="External"/><Relationship Id="rId3" Type="http://schemas.openxmlformats.org/officeDocument/2006/relationships/settings" Target="settings.xml"/><Relationship Id="rId7" Type="http://schemas.openxmlformats.org/officeDocument/2006/relationships/hyperlink" Target="file:///h:\HJ%20Archive\2016\04-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80_2016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ED885-8BED-4C26-89E0-364AB2FBE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750</Words>
  <Characters>4275</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5280: Sergeant Bryan Murphy - South Carolina Legislature Online</dc:title>
  <dc:creator>Gail Pinckney Moore</dc:creator>
  <cp:lastModifiedBy>N Cumfer</cp:lastModifiedBy>
  <cp:revision>2</cp:revision>
  <cp:lastPrinted>2016-04-26T19:58:00Z</cp:lastPrinted>
  <dcterms:created xsi:type="dcterms:W3CDTF">2016-12-02T19:33:00Z</dcterms:created>
  <dcterms:modified xsi:type="dcterms:W3CDTF">2016-12-02T19:33:00Z</dcterms:modified>
</cp:coreProperties>
</file>