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A7F" w:rsidRDefault="00A71A7F" w:rsidP="00A71A7F">
      <w:pPr>
        <w:widowControl w:val="0"/>
        <w:jc w:val="center"/>
      </w:pPr>
      <w:bookmarkStart w:id="0" w:name="_GoBack"/>
      <w:bookmarkEnd w:id="0"/>
      <w:r w:rsidRPr="00A71A7F">
        <w:rPr>
          <w:b/>
        </w:rPr>
        <w:t>South Carolina General Assembly</w:t>
      </w:r>
    </w:p>
    <w:p w:rsidR="00A71A7F" w:rsidRDefault="00A71A7F" w:rsidP="00A71A7F">
      <w:pPr>
        <w:widowControl w:val="0"/>
        <w:jc w:val="center"/>
      </w:pPr>
      <w:r>
        <w:t>121st Session, 2015-2016</w:t>
      </w:r>
    </w:p>
    <w:p w:rsidR="00A71A7F" w:rsidRDefault="00A71A7F" w:rsidP="00A71A7F">
      <w:pPr>
        <w:widowControl w:val="0"/>
        <w:jc w:val="left"/>
      </w:pPr>
    </w:p>
    <w:p w:rsidR="00A71A7F" w:rsidRDefault="00A71A7F" w:rsidP="00A71A7F">
      <w:pPr>
        <w:widowControl w:val="0"/>
        <w:jc w:val="left"/>
        <w:rPr>
          <w:b/>
        </w:rPr>
      </w:pPr>
      <w:r w:rsidRPr="00A71A7F">
        <w:rPr>
          <w:b/>
        </w:rPr>
        <w:t>H. 5326</w:t>
      </w:r>
    </w:p>
    <w:p w:rsidR="00A71A7F" w:rsidRDefault="00A71A7F" w:rsidP="00A71A7F">
      <w:pPr>
        <w:widowControl w:val="0"/>
        <w:jc w:val="left"/>
        <w:rPr>
          <w:b/>
        </w:rPr>
      </w:pPr>
    </w:p>
    <w:p w:rsidR="00A71A7F" w:rsidRDefault="00A71A7F" w:rsidP="00A71A7F">
      <w:pPr>
        <w:widowControl w:val="0"/>
        <w:jc w:val="left"/>
      </w:pPr>
      <w:r w:rsidRPr="00A71A7F">
        <w:rPr>
          <w:b/>
        </w:rPr>
        <w:t>STATUS INFORMATION</w:t>
      </w:r>
    </w:p>
    <w:p w:rsidR="00A71A7F" w:rsidRDefault="00A71A7F" w:rsidP="00A71A7F">
      <w:pPr>
        <w:widowControl w:val="0"/>
        <w:jc w:val="left"/>
      </w:pPr>
    </w:p>
    <w:p w:rsidR="00A71A7F" w:rsidRDefault="00A71A7F" w:rsidP="00A71A7F">
      <w:pPr>
        <w:widowControl w:val="0"/>
        <w:jc w:val="left"/>
      </w:pPr>
      <w:r>
        <w:t>House Resolution</w:t>
      </w:r>
    </w:p>
    <w:p w:rsidR="00A71A7F" w:rsidRDefault="00A71A7F" w:rsidP="00A71A7F">
      <w:pPr>
        <w:widowControl w:val="0"/>
        <w:jc w:val="left"/>
      </w:pPr>
      <w:r>
        <w:t>Sponsors: Reps. Ridgeway,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A71A7F" w:rsidRDefault="00A71A7F" w:rsidP="00A71A7F">
      <w:pPr>
        <w:widowControl w:val="0"/>
        <w:jc w:val="left"/>
      </w:pPr>
      <w:r>
        <w:t>Document Path: l:\council\bills\rm\1623zw16.docx</w:t>
      </w:r>
    </w:p>
    <w:p w:rsidR="00A71A7F" w:rsidRDefault="00A71A7F" w:rsidP="00A71A7F">
      <w:pPr>
        <w:widowControl w:val="0"/>
        <w:jc w:val="left"/>
      </w:pPr>
    </w:p>
    <w:p w:rsidR="00A71A7F" w:rsidRDefault="00A71A7F" w:rsidP="00A71A7F">
      <w:pPr>
        <w:widowControl w:val="0"/>
        <w:jc w:val="left"/>
      </w:pPr>
      <w:r>
        <w:t>Introduced in the House on May 18, 2016</w:t>
      </w:r>
    </w:p>
    <w:p w:rsidR="00A71A7F" w:rsidRDefault="00A71A7F" w:rsidP="00A71A7F">
      <w:pPr>
        <w:widowControl w:val="0"/>
        <w:jc w:val="left"/>
      </w:pPr>
      <w:r>
        <w:t>Adopted by the House on May 18, 2016</w:t>
      </w:r>
    </w:p>
    <w:p w:rsidR="00A71A7F" w:rsidRDefault="00A71A7F" w:rsidP="00A71A7F">
      <w:pPr>
        <w:widowControl w:val="0"/>
        <w:jc w:val="left"/>
      </w:pPr>
    </w:p>
    <w:p w:rsidR="00A71A7F" w:rsidRDefault="00A71A7F" w:rsidP="00A71A7F">
      <w:pPr>
        <w:widowControl w:val="0"/>
        <w:jc w:val="left"/>
      </w:pPr>
      <w:r>
        <w:t xml:space="preserve">Summary: </w:t>
      </w:r>
      <w:r w:rsidR="002C3308">
        <w:t>Nancy B. Brunson</w:t>
      </w:r>
    </w:p>
    <w:p w:rsidR="00A71A7F" w:rsidRDefault="00A71A7F" w:rsidP="00A71A7F">
      <w:pPr>
        <w:widowControl w:val="0"/>
        <w:jc w:val="left"/>
      </w:pPr>
    </w:p>
    <w:p w:rsidR="00A71A7F" w:rsidRDefault="00A71A7F" w:rsidP="00A71A7F">
      <w:pPr>
        <w:widowControl w:val="0"/>
        <w:jc w:val="left"/>
      </w:pPr>
    </w:p>
    <w:p w:rsidR="00A71A7F" w:rsidRDefault="00A71A7F" w:rsidP="00A71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1A7F">
        <w:rPr>
          <w:b/>
        </w:rPr>
        <w:t>HISTORY OF LEGISLATIVE ACTIONS</w:t>
      </w:r>
    </w:p>
    <w:p w:rsidR="00A71A7F" w:rsidRDefault="00A71A7F" w:rsidP="00A71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1A7F" w:rsidRPr="00A71A7F" w:rsidRDefault="00A71A7F" w:rsidP="00A71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1A7F">
        <w:rPr>
          <w:u w:val="single"/>
        </w:rPr>
        <w:tab/>
        <w:t>Date</w:t>
      </w:r>
      <w:r w:rsidRPr="00A71A7F">
        <w:rPr>
          <w:u w:val="single"/>
        </w:rPr>
        <w:tab/>
        <w:t>Body</w:t>
      </w:r>
      <w:r w:rsidRPr="00A71A7F">
        <w:rPr>
          <w:u w:val="single"/>
        </w:rPr>
        <w:tab/>
        <w:t>Action Description with journal page number</w:t>
      </w:r>
      <w:r w:rsidRPr="00A71A7F">
        <w:rPr>
          <w:u w:val="single"/>
        </w:rPr>
        <w:tab/>
      </w:r>
    </w:p>
    <w:p w:rsidR="00075569" w:rsidRDefault="00075569" w:rsidP="00075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0815BD">
        <w:t>Introduced and adopted (</w:t>
      </w:r>
      <w:hyperlink r:id="rId7" w:history="1">
        <w:r w:rsidRPr="00982AEA">
          <w:rPr>
            <w:rStyle w:val="Hyperlink"/>
          </w:rPr>
          <w:t>House Journal</w:t>
        </w:r>
        <w:r w:rsidRPr="00982AEA">
          <w:rPr>
            <w:rStyle w:val="Hyperlink"/>
          </w:rPr>
          <w:noBreakHyphen/>
          <w:t>page 7</w:t>
        </w:r>
      </w:hyperlink>
      <w:r w:rsidRPr="000815BD">
        <w:t>)</w:t>
      </w:r>
    </w:p>
    <w:p w:rsidR="00075569" w:rsidRDefault="00075569" w:rsidP="000755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1A7F" w:rsidRDefault="00A71A7F" w:rsidP="00A71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71A7F">
          <w:rPr>
            <w:rStyle w:val="Hyperlink"/>
          </w:rPr>
          <w:t>legislative information</w:t>
        </w:r>
      </w:hyperlink>
      <w:r>
        <w:t xml:space="preserve"> at the website</w:t>
      </w:r>
    </w:p>
    <w:p w:rsidR="00A71A7F" w:rsidRDefault="00A71A7F" w:rsidP="00A71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1A7F" w:rsidRPr="00A71A7F" w:rsidRDefault="00A71A7F" w:rsidP="00A71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1A7F" w:rsidRDefault="00A71A7F" w:rsidP="00A71A7F">
      <w:r w:rsidRPr="00A71A7F">
        <w:rPr>
          <w:b/>
        </w:rPr>
        <w:t>VERSIONS OF THIS BILL</w:t>
      </w:r>
    </w:p>
    <w:p w:rsidR="00A71A7F" w:rsidRDefault="00A71A7F" w:rsidP="00A71A7F"/>
    <w:p w:rsidR="00A71A7F" w:rsidRDefault="00982AEA" w:rsidP="00A71A7F">
      <w:hyperlink r:id="rId9" w:history="1">
        <w:r w:rsidR="00A71A7F">
          <w:rPr>
            <w:rStyle w:val="Hyperlink"/>
          </w:rPr>
          <w:t>5/18/2016</w:t>
        </w:r>
      </w:hyperlink>
    </w:p>
    <w:p w:rsidR="00A71A7F" w:rsidRDefault="00A71A7F" w:rsidP="00A71A7F"/>
    <w:p w:rsidR="00A71A7F" w:rsidRDefault="00A71A7F" w:rsidP="00A71A7F">
      <w:pPr>
        <w:sectPr w:rsidR="00A71A7F" w:rsidSect="00A71A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7A8E" w:rsidRDefault="00FF7A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7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5D4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2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F352D">
        <w:t xml:space="preserve">CONGRATULATE </w:t>
      </w:r>
      <w:r w:rsidR="00464743">
        <w:t>NANCY B. “LINDY” BRUNSON</w:t>
      </w:r>
      <w:r w:rsidR="00BF352D">
        <w:t xml:space="preserve"> OF </w:t>
      </w:r>
      <w:r w:rsidR="00464743">
        <w:t xml:space="preserve">CLARENDON HALL </w:t>
      </w:r>
      <w:r w:rsidR="00BF352D">
        <w:t>UPON THE OCCASION OF HER RETIREMENT, TO COMMEND HER FOR FORTY</w:t>
      </w:r>
      <w:r w:rsidR="00AF0EC3">
        <w:noBreakHyphen/>
      </w:r>
      <w:r w:rsidR="00464743">
        <w:t>FIVE</w:t>
      </w:r>
      <w:r w:rsidR="00BF352D">
        <w:t xml:space="preserve"> YEARS OF DEDICATED SERVICE AS AN EDUCATOR, AND TO WISH HER MUCH HAPPINESS AND FULFILLMENT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0D55" w:rsidRDefault="00CD5D44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A0D55">
        <w:t>it is with great pleasure that the South Carolina House of Representatives honors those individuals who give tirelessly of themselves to the welfare of this great state</w:t>
      </w:r>
      <w:r w:rsidR="00AF0EC3" w:rsidRPr="00AF0EC3">
        <w:t>’</w:t>
      </w:r>
      <w:r w:rsidR="00BA0D55">
        <w:t>s most important legacy, its children;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016F">
        <w:t>Clarendon Hall</w:t>
      </w:r>
      <w:r w:rsidR="00AF0EC3" w:rsidRPr="00AF0EC3">
        <w:t>’</w:t>
      </w:r>
      <w:r>
        <w:t xml:space="preserve">s </w:t>
      </w:r>
      <w:r w:rsidR="001222F0">
        <w:t>Nancy B</w:t>
      </w:r>
      <w:r w:rsidR="008836AB">
        <w:t>.</w:t>
      </w:r>
      <w:r w:rsidR="001222F0">
        <w:t xml:space="preserve"> “Lindy” Brunson</w:t>
      </w:r>
      <w:r>
        <w:t>, retiring after forty</w:t>
      </w:r>
      <w:r w:rsidR="00AF0EC3">
        <w:noBreakHyphen/>
      </w:r>
      <w:r w:rsidR="001222F0">
        <w:t>five</w:t>
      </w:r>
      <w:r>
        <w:t xml:space="preserve"> fruitful years as a classroom teacher</w:t>
      </w:r>
      <w:r w:rsidR="001222F0">
        <w:t>, guidance counselor, and volunteer</w:t>
      </w:r>
      <w:r>
        <w:t>, stands among their number as an outstanding public benefactor, one much admired in her role as an educator;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C3C82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02F0C">
        <w:rPr>
          <w:color w:val="000000" w:themeColor="text1"/>
          <w:u w:color="000000" w:themeColor="text1"/>
        </w:rPr>
        <w:t xml:space="preserve">having graduated from State High School in 1962, </w:t>
      </w:r>
      <w:r w:rsidR="00B96F4F">
        <w:rPr>
          <w:color w:val="000000" w:themeColor="text1"/>
          <w:u w:color="000000" w:themeColor="text1"/>
        </w:rPr>
        <w:t>she pursued higher education at Winthrop University and graduated in 1965 from that institution; and</w:t>
      </w:r>
    </w:p>
    <w:p w:rsidR="00B96F4F" w:rsidRDefault="00B96F4F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F4F" w:rsidRDefault="00D900E3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B87A3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971</w:t>
      </w:r>
      <w:r w:rsidR="00B87A3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Mrs. Brunson began her service at Clarendon Hall as a business teacher</w:t>
      </w:r>
      <w:r w:rsidR="00B400E5">
        <w:rPr>
          <w:color w:val="000000" w:themeColor="text1"/>
          <w:u w:color="000000" w:themeColor="text1"/>
        </w:rPr>
        <w:t>. During her forty</w:t>
      </w:r>
      <w:r w:rsidR="00AF0EC3">
        <w:rPr>
          <w:color w:val="000000" w:themeColor="text1"/>
          <w:u w:color="000000" w:themeColor="text1"/>
        </w:rPr>
        <w:noBreakHyphen/>
      </w:r>
      <w:r w:rsidR="00B400E5">
        <w:rPr>
          <w:color w:val="000000" w:themeColor="text1"/>
          <w:u w:color="000000" w:themeColor="text1"/>
        </w:rPr>
        <w:t>five years of service, she has taken on ma</w:t>
      </w:r>
      <w:r w:rsidR="00B87A3F">
        <w:rPr>
          <w:color w:val="000000" w:themeColor="text1"/>
          <w:u w:color="000000" w:themeColor="text1"/>
        </w:rPr>
        <w:t>n</w:t>
      </w:r>
      <w:r w:rsidR="00B400E5">
        <w:rPr>
          <w:color w:val="000000" w:themeColor="text1"/>
          <w:u w:color="000000" w:themeColor="text1"/>
        </w:rPr>
        <w:t>y positions and responsibilities beyond her classroom role, including, but not limited to, coordinator of the school</w:t>
      </w:r>
      <w:r w:rsidR="00AF0EC3" w:rsidRPr="00AF0EC3">
        <w:rPr>
          <w:color w:val="000000" w:themeColor="text1"/>
          <w:u w:color="000000" w:themeColor="text1"/>
        </w:rPr>
        <w:t>’</w:t>
      </w:r>
      <w:r w:rsidR="00B400E5">
        <w:rPr>
          <w:color w:val="000000" w:themeColor="text1"/>
          <w:u w:color="000000" w:themeColor="text1"/>
        </w:rPr>
        <w:t>s largest fundraiser, PTA coordinator, programs chair, senior counselor, guidance counselor, and interim headmaster; and</w:t>
      </w:r>
    </w:p>
    <w:p w:rsidR="00B400E5" w:rsidRDefault="00B400E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A3B" w:rsidRDefault="00B400E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3A3B">
        <w:rPr>
          <w:color w:val="000000" w:themeColor="text1"/>
          <w:u w:color="000000" w:themeColor="text1"/>
        </w:rPr>
        <w:t xml:space="preserve">for the past </w:t>
      </w:r>
      <w:r w:rsidR="009916AD">
        <w:rPr>
          <w:color w:val="000000" w:themeColor="text1"/>
          <w:u w:color="000000" w:themeColor="text1"/>
        </w:rPr>
        <w:t>three</w:t>
      </w:r>
      <w:r w:rsidR="00813A3B">
        <w:rPr>
          <w:color w:val="000000" w:themeColor="text1"/>
          <w:u w:color="000000" w:themeColor="text1"/>
        </w:rPr>
        <w:t xml:space="preserve"> years, she has served as part</w:t>
      </w:r>
      <w:r w:rsidR="00AF0EC3">
        <w:rPr>
          <w:color w:val="000000" w:themeColor="text1"/>
          <w:u w:color="000000" w:themeColor="text1"/>
        </w:rPr>
        <w:noBreakHyphen/>
      </w:r>
      <w:r w:rsidR="00813A3B">
        <w:rPr>
          <w:color w:val="000000" w:themeColor="text1"/>
          <w:u w:color="000000" w:themeColor="text1"/>
        </w:rPr>
        <w:t xml:space="preserve">time guidance counselor. This work she tackles officially two days a week, but unofficially </w:t>
      </w:r>
      <w:r w:rsidR="00B75667">
        <w:rPr>
          <w:color w:val="000000" w:themeColor="text1"/>
          <w:u w:color="000000" w:themeColor="text1"/>
        </w:rPr>
        <w:t>this dedicated lady</w:t>
      </w:r>
      <w:r w:rsidR="00813A3B">
        <w:rPr>
          <w:color w:val="000000" w:themeColor="text1"/>
          <w:u w:color="000000" w:themeColor="text1"/>
        </w:rPr>
        <w:t xml:space="preserve"> work</w:t>
      </w:r>
      <w:r w:rsidR="0002053F">
        <w:rPr>
          <w:color w:val="000000" w:themeColor="text1"/>
          <w:u w:color="000000" w:themeColor="text1"/>
        </w:rPr>
        <w:t>s</w:t>
      </w:r>
      <w:r w:rsidR="00813A3B">
        <w:rPr>
          <w:color w:val="000000" w:themeColor="text1"/>
          <w:u w:color="000000" w:themeColor="text1"/>
        </w:rPr>
        <w:t xml:space="preserve"> </w:t>
      </w:r>
      <w:r w:rsidR="00DD3807">
        <w:rPr>
          <w:color w:val="000000" w:themeColor="text1"/>
          <w:u w:color="000000" w:themeColor="text1"/>
        </w:rPr>
        <w:t xml:space="preserve">at Clarendon Hall </w:t>
      </w:r>
      <w:r w:rsidR="00813A3B">
        <w:rPr>
          <w:color w:val="000000" w:themeColor="text1"/>
          <w:u w:color="000000" w:themeColor="text1"/>
        </w:rPr>
        <w:lastRenderedPageBreak/>
        <w:t>every day</w:t>
      </w:r>
      <w:r w:rsidR="00002B27">
        <w:rPr>
          <w:color w:val="000000" w:themeColor="text1"/>
          <w:u w:color="000000" w:themeColor="text1"/>
        </w:rPr>
        <w:t>.</w:t>
      </w:r>
      <w:r w:rsidR="0002053F">
        <w:rPr>
          <w:color w:val="000000" w:themeColor="text1"/>
          <w:u w:color="000000" w:themeColor="text1"/>
        </w:rPr>
        <w:t xml:space="preserve"> </w:t>
      </w:r>
      <w:r w:rsidR="00002B27">
        <w:rPr>
          <w:color w:val="000000" w:themeColor="text1"/>
          <w:u w:color="000000" w:themeColor="text1"/>
        </w:rPr>
        <w:t xml:space="preserve"> </w:t>
      </w:r>
      <w:r w:rsidR="00527441">
        <w:rPr>
          <w:color w:val="000000" w:themeColor="text1"/>
          <w:u w:color="000000" w:themeColor="text1"/>
        </w:rPr>
        <w:t xml:space="preserve">Known affectionately to many </w:t>
      </w:r>
      <w:r w:rsidR="00DD58C1">
        <w:rPr>
          <w:color w:val="000000" w:themeColor="text1"/>
          <w:u w:color="000000" w:themeColor="text1"/>
        </w:rPr>
        <w:t xml:space="preserve">friends of Clarendon </w:t>
      </w:r>
      <w:r w:rsidR="00527441">
        <w:rPr>
          <w:color w:val="000000" w:themeColor="text1"/>
          <w:u w:color="000000" w:themeColor="text1"/>
        </w:rPr>
        <w:t>as “Aunt Lindy” or “MeMe,” s</w:t>
      </w:r>
      <w:r w:rsidR="00002B27">
        <w:rPr>
          <w:color w:val="000000" w:themeColor="text1"/>
          <w:u w:color="000000" w:themeColor="text1"/>
        </w:rPr>
        <w:t xml:space="preserve">he </w:t>
      </w:r>
      <w:r w:rsidR="00FE0B94">
        <w:rPr>
          <w:color w:val="000000" w:themeColor="text1"/>
          <w:u w:color="000000" w:themeColor="text1"/>
        </w:rPr>
        <w:t xml:space="preserve">also takes </w:t>
      </w:r>
      <w:r w:rsidR="00002B27">
        <w:rPr>
          <w:color w:val="000000" w:themeColor="text1"/>
          <w:u w:color="000000" w:themeColor="text1"/>
        </w:rPr>
        <w:t>charge of graduation</w:t>
      </w:r>
      <w:r w:rsidR="00E61131">
        <w:rPr>
          <w:color w:val="000000" w:themeColor="text1"/>
          <w:u w:color="000000" w:themeColor="text1"/>
        </w:rPr>
        <w:t xml:space="preserve"> and</w:t>
      </w:r>
      <w:r w:rsidR="00FE0B94">
        <w:rPr>
          <w:color w:val="000000" w:themeColor="text1"/>
          <w:u w:color="000000" w:themeColor="text1"/>
        </w:rPr>
        <w:t xml:space="preserve">, </w:t>
      </w:r>
      <w:r w:rsidR="00E61131">
        <w:rPr>
          <w:color w:val="000000" w:themeColor="text1"/>
          <w:u w:color="000000" w:themeColor="text1"/>
        </w:rPr>
        <w:t xml:space="preserve">in so doing, </w:t>
      </w:r>
      <w:r w:rsidR="005B195C">
        <w:rPr>
          <w:color w:val="000000" w:themeColor="text1"/>
          <w:u w:color="000000" w:themeColor="text1"/>
        </w:rPr>
        <w:t>demonstrat</w:t>
      </w:r>
      <w:r w:rsidR="00E61131">
        <w:rPr>
          <w:color w:val="000000" w:themeColor="text1"/>
          <w:u w:color="000000" w:themeColor="text1"/>
        </w:rPr>
        <w:t xml:space="preserve">es </w:t>
      </w:r>
      <w:r w:rsidR="00561468">
        <w:rPr>
          <w:color w:val="000000" w:themeColor="text1"/>
          <w:u w:color="000000" w:themeColor="text1"/>
        </w:rPr>
        <w:t xml:space="preserve">a highly developed </w:t>
      </w:r>
      <w:r w:rsidR="00002B27">
        <w:rPr>
          <w:color w:val="000000" w:themeColor="text1"/>
          <w:u w:color="000000" w:themeColor="text1"/>
        </w:rPr>
        <w:t>ingen</w:t>
      </w:r>
      <w:r w:rsidR="00561468">
        <w:rPr>
          <w:color w:val="000000" w:themeColor="text1"/>
          <w:u w:color="000000" w:themeColor="text1"/>
        </w:rPr>
        <w:t>uity</w:t>
      </w:r>
      <w:r w:rsidR="00002B27">
        <w:rPr>
          <w:color w:val="000000" w:themeColor="text1"/>
          <w:u w:color="000000" w:themeColor="text1"/>
        </w:rPr>
        <w:t xml:space="preserve"> in acquiring or borrowing</w:t>
      </w:r>
      <w:r w:rsidR="00E4414D">
        <w:rPr>
          <w:color w:val="000000" w:themeColor="text1"/>
          <w:u w:color="000000" w:themeColor="text1"/>
        </w:rPr>
        <w:t xml:space="preserve"> whatever is needed for that </w:t>
      </w:r>
      <w:r w:rsidR="00BA12C7">
        <w:rPr>
          <w:color w:val="000000" w:themeColor="text1"/>
          <w:u w:color="000000" w:themeColor="text1"/>
        </w:rPr>
        <w:t>important event</w:t>
      </w:r>
      <w:r w:rsidR="00002B27">
        <w:rPr>
          <w:color w:val="000000" w:themeColor="text1"/>
          <w:u w:color="000000" w:themeColor="text1"/>
        </w:rPr>
        <w:t xml:space="preserve"> from willing neighbors and local businesses</w:t>
      </w:r>
      <w:r w:rsidR="00813A3B">
        <w:rPr>
          <w:color w:val="000000" w:themeColor="text1"/>
          <w:u w:color="000000" w:themeColor="text1"/>
        </w:rPr>
        <w:t>; and</w:t>
      </w:r>
    </w:p>
    <w:p w:rsidR="00813A3B" w:rsidRDefault="00813A3B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0E5" w:rsidRDefault="00B75667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916AD">
        <w:rPr>
          <w:color w:val="000000" w:themeColor="text1"/>
          <w:u w:color="000000" w:themeColor="text1"/>
        </w:rPr>
        <w:t>of the approximately fifty years of Clarendon Hall</w:t>
      </w:r>
      <w:r w:rsidR="00AF0EC3" w:rsidRPr="00AF0EC3">
        <w:rPr>
          <w:color w:val="000000" w:themeColor="text1"/>
          <w:u w:color="000000" w:themeColor="text1"/>
        </w:rPr>
        <w:t>’</w:t>
      </w:r>
      <w:r w:rsidR="009916AD">
        <w:rPr>
          <w:color w:val="000000" w:themeColor="text1"/>
          <w:u w:color="000000" w:themeColor="text1"/>
        </w:rPr>
        <w:t>s existence, Lindy Brunson has served forty</w:t>
      </w:r>
      <w:r w:rsidR="00AF0EC3">
        <w:rPr>
          <w:color w:val="000000" w:themeColor="text1"/>
          <w:u w:color="000000" w:themeColor="text1"/>
        </w:rPr>
        <w:noBreakHyphen/>
      </w:r>
      <w:r w:rsidR="009916AD">
        <w:rPr>
          <w:color w:val="000000" w:themeColor="text1"/>
          <w:u w:color="000000" w:themeColor="text1"/>
        </w:rPr>
        <w:t>five. In that time, her allegiance to Clarendon Hall has never wavered, and she is considered the cornerstone of the school; and</w:t>
      </w:r>
    </w:p>
    <w:p w:rsidR="00B400E5" w:rsidRDefault="00B400E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35D4">
        <w:t xml:space="preserve">at home, </w:t>
      </w:r>
      <w:r w:rsidR="00BA44B5">
        <w:t xml:space="preserve">Lindy </w:t>
      </w:r>
      <w:r>
        <w:t>and her husband</w:t>
      </w:r>
      <w:r w:rsidR="00E579C2">
        <w:t xml:space="preserve"> of nearly fifty years</w:t>
      </w:r>
      <w:r>
        <w:t xml:space="preserve">, </w:t>
      </w:r>
      <w:r w:rsidR="00BA44B5">
        <w:t>Don</w:t>
      </w:r>
      <w:r>
        <w:t>, raised a fine family of t</w:t>
      </w:r>
      <w:r w:rsidR="00E579C2">
        <w:t>hree</w:t>
      </w:r>
      <w:r>
        <w:t xml:space="preserve"> children, </w:t>
      </w:r>
      <w:r w:rsidR="00E579C2">
        <w:t xml:space="preserve">Cagney, Shannon, and Shane, </w:t>
      </w:r>
      <w:r>
        <w:rPr>
          <w:color w:val="000000" w:themeColor="text1"/>
          <w:u w:color="000000" w:themeColor="text1"/>
        </w:rPr>
        <w:t xml:space="preserve">who have given their parents the joy of </w:t>
      </w:r>
      <w:r w:rsidR="00E579C2">
        <w:rPr>
          <w:color w:val="000000" w:themeColor="text1"/>
          <w:u w:color="000000" w:themeColor="text1"/>
        </w:rPr>
        <w:t>seven</w:t>
      </w:r>
      <w:r>
        <w:rPr>
          <w:color w:val="000000" w:themeColor="text1"/>
          <w:u w:color="000000" w:themeColor="text1"/>
        </w:rPr>
        <w:t xml:space="preserve"> </w:t>
      </w:r>
      <w:r w:rsidR="00E579C2">
        <w:rPr>
          <w:color w:val="000000" w:themeColor="text1"/>
          <w:u w:color="000000" w:themeColor="text1"/>
        </w:rPr>
        <w:t xml:space="preserve">delightful </w:t>
      </w:r>
      <w:r w:rsidRPr="00FE2743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during her well</w:t>
      </w:r>
      <w:r w:rsidR="00AF0EC3">
        <w:noBreakHyphen/>
      </w:r>
      <w:r>
        <w:t xml:space="preserve">earned retirement, </w:t>
      </w:r>
      <w:r w:rsidR="00AC1B7B">
        <w:t>t</w:t>
      </w:r>
      <w:r>
        <w:t xml:space="preserve">he House trusts Mrs. </w:t>
      </w:r>
      <w:r w:rsidR="00AC1B7B">
        <w:t>Brunson</w:t>
      </w:r>
      <w:r>
        <w:t xml:space="preserve"> will find herself more frequently able to </w:t>
      </w:r>
      <w:r w:rsidRPr="00FE2743">
        <w:rPr>
          <w:color w:val="000000" w:themeColor="text1"/>
          <w:u w:color="000000" w:themeColor="text1"/>
        </w:rPr>
        <w:t>travel, spend time with family</w:t>
      </w:r>
      <w:r w:rsidR="00AC1B7B">
        <w:rPr>
          <w:color w:val="000000" w:themeColor="text1"/>
          <w:u w:color="000000" w:themeColor="text1"/>
        </w:rPr>
        <w:t xml:space="preserve"> and friends</w:t>
      </w:r>
      <w:r>
        <w:rPr>
          <w:color w:val="000000" w:themeColor="text1"/>
          <w:u w:color="000000" w:themeColor="text1"/>
        </w:rPr>
        <w:t>,</w:t>
      </w:r>
      <w:r w:rsidRPr="00FE2743">
        <w:rPr>
          <w:color w:val="000000" w:themeColor="text1"/>
          <w:u w:color="000000" w:themeColor="text1"/>
        </w:rPr>
        <w:t xml:space="preserve"> and cheer on the Clemson Tigers</w:t>
      </w:r>
      <w:r>
        <w:rPr>
          <w:color w:val="000000" w:themeColor="text1"/>
          <w:u w:color="000000" w:themeColor="text1"/>
        </w:rPr>
        <w:t>; and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set the bar of achievement high in her profession, </w:t>
      </w:r>
      <w:r w:rsidR="00AC1B7B">
        <w:t>Lindy Brunson</w:t>
      </w:r>
      <w:r>
        <w:t xml:space="preserve"> will be remembered with affection and gratitude by colleagues, students, parents, and legislative friends for years to come. Now, therefore,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A0F" w:rsidRDefault="00BA0D55" w:rsidP="00A93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1039E8">
        <w:t xml:space="preserve">congratulate Nancy B. “Lindy” Brunson of </w:t>
      </w:r>
      <w:r w:rsidR="006B2FE5">
        <w:t>C</w:t>
      </w:r>
      <w:r w:rsidR="001039E8">
        <w:t xml:space="preserve">larendon </w:t>
      </w:r>
      <w:r w:rsidR="006B2FE5">
        <w:t>H</w:t>
      </w:r>
      <w:r w:rsidR="001039E8">
        <w:t>all upon the occasion of her retirement, commend her for forty</w:t>
      </w:r>
      <w:r w:rsidR="00AF0EC3">
        <w:noBreakHyphen/>
      </w:r>
      <w:r w:rsidR="001039E8">
        <w:t>five years of dedicated service as an educator, and wish her much happiness and fulfillment in all her future endeavors.</w:t>
      </w: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55" w:rsidRDefault="00BA0D55" w:rsidP="00BA0D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A24792">
        <w:t xml:space="preserve">esented </w:t>
      </w:r>
      <w:r>
        <w:t xml:space="preserve">to </w:t>
      </w:r>
      <w:r w:rsidR="006B2FE5">
        <w:t>Nancy B. “Lindy” Brunson</w:t>
      </w:r>
      <w:r>
        <w:t>.</w:t>
      </w:r>
    </w:p>
    <w:p w:rsidR="005648B1" w:rsidRDefault="00AF0EC3" w:rsidP="000E7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1A7F" w:rsidRDefault="00A71A7F" w:rsidP="00A71A7F">
      <w:pPr>
        <w:suppressAutoHyphens/>
      </w:pPr>
    </w:p>
    <w:sectPr w:rsidR="00A71A7F" w:rsidSect="00A71A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4B5" w:rsidRDefault="00BA44B5" w:rsidP="009F0C77">
      <w:r>
        <w:separator/>
      </w:r>
    </w:p>
  </w:endnote>
  <w:endnote w:type="continuationSeparator" w:id="0">
    <w:p w:rsidR="00BA44B5" w:rsidRDefault="00BA44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042190-B760-42B2-A037-0BD5A7C05D71}"/>
    <w:embedBold r:id="rId2" w:fontKey="{303735F8-CCE4-47C4-AC69-71345AAD79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3AF637-A37E-46BA-BC56-EAE95DFFD9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54D3DA-88E4-47DA-A8BD-F29633DE1C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56B457E-0992-42EE-9E04-8AD0024707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A7F" w:rsidRPr="00FF7A8E" w:rsidRDefault="00A71A7F" w:rsidP="00FF7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2A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4B5" w:rsidRDefault="00BA44B5" w:rsidP="009F0C77">
      <w:r>
        <w:separator/>
      </w:r>
    </w:p>
  </w:footnote>
  <w:footnote w:type="continuationSeparator" w:id="0">
    <w:p w:rsidR="00BA44B5" w:rsidRDefault="00BA44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23ZW16"/>
    <w:docVar w:name="CoverBillType" w:val="r"/>
    <w:docVar w:name="docpath" w:val="L:\Council\bills\RM\1623ZW16.DOCX"/>
    <w:docVar w:name="dvBillNumber" w:val="53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5D44"/>
    <w:rsid w:val="00002B27"/>
    <w:rsid w:val="00011869"/>
    <w:rsid w:val="00015CD6"/>
    <w:rsid w:val="0002053F"/>
    <w:rsid w:val="00075569"/>
    <w:rsid w:val="000C3492"/>
    <w:rsid w:val="000E1785"/>
    <w:rsid w:val="000E7224"/>
    <w:rsid w:val="000F40FA"/>
    <w:rsid w:val="001039E8"/>
    <w:rsid w:val="0010776B"/>
    <w:rsid w:val="001222F0"/>
    <w:rsid w:val="00133E66"/>
    <w:rsid w:val="001435A3"/>
    <w:rsid w:val="00146ED3"/>
    <w:rsid w:val="00151044"/>
    <w:rsid w:val="001D0497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3308"/>
    <w:rsid w:val="002E5912"/>
    <w:rsid w:val="00301B21"/>
    <w:rsid w:val="00325348"/>
    <w:rsid w:val="0032732C"/>
    <w:rsid w:val="00336AD0"/>
    <w:rsid w:val="00360B71"/>
    <w:rsid w:val="00365590"/>
    <w:rsid w:val="0037079A"/>
    <w:rsid w:val="003C4DAB"/>
    <w:rsid w:val="003D01E8"/>
    <w:rsid w:val="003E5288"/>
    <w:rsid w:val="003F6D79"/>
    <w:rsid w:val="00402F0C"/>
    <w:rsid w:val="0041760A"/>
    <w:rsid w:val="00417C01"/>
    <w:rsid w:val="004403BD"/>
    <w:rsid w:val="00456CE7"/>
    <w:rsid w:val="00461441"/>
    <w:rsid w:val="00464743"/>
    <w:rsid w:val="004809EE"/>
    <w:rsid w:val="004E7D54"/>
    <w:rsid w:val="0051166F"/>
    <w:rsid w:val="005273C6"/>
    <w:rsid w:val="00527441"/>
    <w:rsid w:val="00530A69"/>
    <w:rsid w:val="00545593"/>
    <w:rsid w:val="00561468"/>
    <w:rsid w:val="005648B1"/>
    <w:rsid w:val="00577C6C"/>
    <w:rsid w:val="005A52FF"/>
    <w:rsid w:val="005B195C"/>
    <w:rsid w:val="005C2FE2"/>
    <w:rsid w:val="005E2BC9"/>
    <w:rsid w:val="00605102"/>
    <w:rsid w:val="006215AA"/>
    <w:rsid w:val="006913C9"/>
    <w:rsid w:val="0069470D"/>
    <w:rsid w:val="006B2FE5"/>
    <w:rsid w:val="0072507A"/>
    <w:rsid w:val="00734F00"/>
    <w:rsid w:val="007A70AE"/>
    <w:rsid w:val="00813A3B"/>
    <w:rsid w:val="008362E8"/>
    <w:rsid w:val="008836AB"/>
    <w:rsid w:val="008A1768"/>
    <w:rsid w:val="008F0F33"/>
    <w:rsid w:val="008F4429"/>
    <w:rsid w:val="0094021A"/>
    <w:rsid w:val="00945026"/>
    <w:rsid w:val="0095016F"/>
    <w:rsid w:val="00982AEA"/>
    <w:rsid w:val="009916AD"/>
    <w:rsid w:val="009B44AF"/>
    <w:rsid w:val="009C6A0B"/>
    <w:rsid w:val="009F0C77"/>
    <w:rsid w:val="009F4DD1"/>
    <w:rsid w:val="00A24792"/>
    <w:rsid w:val="00A34AA9"/>
    <w:rsid w:val="00A41684"/>
    <w:rsid w:val="00A44577"/>
    <w:rsid w:val="00A64E80"/>
    <w:rsid w:val="00A71A7F"/>
    <w:rsid w:val="00A72BCD"/>
    <w:rsid w:val="00A741D9"/>
    <w:rsid w:val="00A833AB"/>
    <w:rsid w:val="00A93A0F"/>
    <w:rsid w:val="00A9741D"/>
    <w:rsid w:val="00AC1B7B"/>
    <w:rsid w:val="00AD4B17"/>
    <w:rsid w:val="00AF0EC3"/>
    <w:rsid w:val="00B400E5"/>
    <w:rsid w:val="00B412D4"/>
    <w:rsid w:val="00B75667"/>
    <w:rsid w:val="00B87A3F"/>
    <w:rsid w:val="00B96F4F"/>
    <w:rsid w:val="00B976A5"/>
    <w:rsid w:val="00BA0D55"/>
    <w:rsid w:val="00BA12C7"/>
    <w:rsid w:val="00BA44B5"/>
    <w:rsid w:val="00BE3C22"/>
    <w:rsid w:val="00BF352D"/>
    <w:rsid w:val="00C0345E"/>
    <w:rsid w:val="00C3483A"/>
    <w:rsid w:val="00C74E9D"/>
    <w:rsid w:val="00C82FD3"/>
    <w:rsid w:val="00C92819"/>
    <w:rsid w:val="00CC3C82"/>
    <w:rsid w:val="00CC6B7B"/>
    <w:rsid w:val="00CD2089"/>
    <w:rsid w:val="00CD5D44"/>
    <w:rsid w:val="00D535D4"/>
    <w:rsid w:val="00D73A67"/>
    <w:rsid w:val="00D900E3"/>
    <w:rsid w:val="00D93E39"/>
    <w:rsid w:val="00D970A9"/>
    <w:rsid w:val="00DD3807"/>
    <w:rsid w:val="00DD58C1"/>
    <w:rsid w:val="00DF3845"/>
    <w:rsid w:val="00E30374"/>
    <w:rsid w:val="00E41911"/>
    <w:rsid w:val="00E4414D"/>
    <w:rsid w:val="00E441FC"/>
    <w:rsid w:val="00E579C2"/>
    <w:rsid w:val="00E61131"/>
    <w:rsid w:val="00E84F94"/>
    <w:rsid w:val="00E92EEF"/>
    <w:rsid w:val="00E95D48"/>
    <w:rsid w:val="00ED33CD"/>
    <w:rsid w:val="00EF2368"/>
    <w:rsid w:val="00F0684D"/>
    <w:rsid w:val="00F24442"/>
    <w:rsid w:val="00F50AE3"/>
    <w:rsid w:val="00F656BA"/>
    <w:rsid w:val="00F67CF1"/>
    <w:rsid w:val="00F7409E"/>
    <w:rsid w:val="00F840F0"/>
    <w:rsid w:val="00FB0D0D"/>
    <w:rsid w:val="00FB43B4"/>
    <w:rsid w:val="00FD3C3A"/>
    <w:rsid w:val="00FE0B94"/>
    <w:rsid w:val="00FF2AE4"/>
    <w:rsid w:val="00FF6450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290270-270D-425E-9BAA-7225A9C9F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36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36A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1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1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26_201605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D943E-BF17-4DB1-85BE-8BFF75923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745</Words>
  <Characters>4251</Characters>
  <Application>Microsoft Office Word</Application>
  <DocSecurity>6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5326: Nancy B. Brunson - South Carolina Legislature Online</dc:title>
  <dc:creator>McDowell</dc:creator>
  <cp:lastModifiedBy>N Cumfer</cp:lastModifiedBy>
  <cp:revision>2</cp:revision>
  <cp:lastPrinted>2016-05-12T17:35:00Z</cp:lastPrinted>
  <dcterms:created xsi:type="dcterms:W3CDTF">2016-12-02T19:35:00Z</dcterms:created>
  <dcterms:modified xsi:type="dcterms:W3CDTF">2016-12-02T19:35:00Z</dcterms:modified>
</cp:coreProperties>
</file>