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64D" w:rsidRDefault="0060364D" w:rsidP="0060364D">
      <w:pPr>
        <w:widowControl w:val="0"/>
        <w:jc w:val="center"/>
      </w:pPr>
      <w:bookmarkStart w:id="0" w:name="_GoBack"/>
      <w:bookmarkEnd w:id="0"/>
      <w:r w:rsidRPr="0060364D">
        <w:rPr>
          <w:b/>
        </w:rPr>
        <w:t>South Carolina General Assembly</w:t>
      </w:r>
    </w:p>
    <w:p w:rsidR="0060364D" w:rsidRDefault="0060364D" w:rsidP="0060364D">
      <w:pPr>
        <w:widowControl w:val="0"/>
        <w:jc w:val="center"/>
      </w:pPr>
      <w:r>
        <w:t>121st Session, 2015-2016</w:t>
      </w:r>
    </w:p>
    <w:p w:rsidR="0060364D" w:rsidRDefault="0060364D" w:rsidP="0060364D">
      <w:pPr>
        <w:widowControl w:val="0"/>
        <w:jc w:val="left"/>
      </w:pPr>
    </w:p>
    <w:p w:rsidR="0060364D" w:rsidRDefault="0060364D" w:rsidP="0060364D">
      <w:pPr>
        <w:widowControl w:val="0"/>
        <w:jc w:val="left"/>
        <w:rPr>
          <w:b/>
        </w:rPr>
      </w:pPr>
      <w:r w:rsidRPr="0060364D">
        <w:rPr>
          <w:b/>
        </w:rPr>
        <w:t>H. 5438</w:t>
      </w:r>
    </w:p>
    <w:p w:rsidR="0060364D" w:rsidRDefault="0060364D" w:rsidP="0060364D">
      <w:pPr>
        <w:widowControl w:val="0"/>
        <w:jc w:val="left"/>
        <w:rPr>
          <w:b/>
        </w:rPr>
      </w:pPr>
    </w:p>
    <w:p w:rsidR="0060364D" w:rsidRDefault="0060364D" w:rsidP="0060364D">
      <w:pPr>
        <w:widowControl w:val="0"/>
        <w:jc w:val="left"/>
      </w:pPr>
      <w:r w:rsidRPr="0060364D">
        <w:rPr>
          <w:b/>
        </w:rPr>
        <w:t>STATUS INFORMATION</w:t>
      </w:r>
    </w:p>
    <w:p w:rsidR="0060364D" w:rsidRDefault="0060364D" w:rsidP="0060364D">
      <w:pPr>
        <w:widowControl w:val="0"/>
        <w:jc w:val="left"/>
      </w:pPr>
    </w:p>
    <w:p w:rsidR="0060364D" w:rsidRDefault="0060364D" w:rsidP="0060364D">
      <w:pPr>
        <w:widowControl w:val="0"/>
        <w:jc w:val="left"/>
      </w:pPr>
      <w:r>
        <w:t>Concurrent Resolution</w:t>
      </w:r>
    </w:p>
    <w:p w:rsidR="0060364D" w:rsidRDefault="0060364D" w:rsidP="0060364D">
      <w:pPr>
        <w:widowControl w:val="0"/>
        <w:jc w:val="left"/>
      </w:pPr>
      <w:r>
        <w:t>Sponsors: Reps. Ridgeway,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0364D" w:rsidRDefault="0060364D" w:rsidP="0060364D">
      <w:pPr>
        <w:widowControl w:val="0"/>
        <w:jc w:val="left"/>
      </w:pPr>
      <w:r>
        <w:t>Document Path: l:\council\bills\nbd\11226zw16.docx</w:t>
      </w:r>
    </w:p>
    <w:p w:rsidR="0060364D" w:rsidRDefault="0060364D" w:rsidP="0060364D">
      <w:pPr>
        <w:widowControl w:val="0"/>
        <w:jc w:val="left"/>
      </w:pPr>
    </w:p>
    <w:p w:rsidR="008439D0" w:rsidRDefault="008439D0" w:rsidP="0060364D">
      <w:pPr>
        <w:widowControl w:val="0"/>
        <w:jc w:val="left"/>
      </w:pPr>
      <w:r>
        <w:t>Introduced in the House on May 26, 2016</w:t>
      </w:r>
    </w:p>
    <w:p w:rsidR="008439D0" w:rsidRDefault="008439D0" w:rsidP="0060364D">
      <w:pPr>
        <w:widowControl w:val="0"/>
        <w:jc w:val="left"/>
      </w:pPr>
      <w:r>
        <w:t>Introduced in the Senate on May 31, 2016</w:t>
      </w:r>
    </w:p>
    <w:p w:rsidR="008439D0" w:rsidRDefault="008439D0" w:rsidP="0060364D">
      <w:pPr>
        <w:widowControl w:val="0"/>
        <w:jc w:val="left"/>
      </w:pPr>
      <w:r>
        <w:t>Adopted by the General Assembly on May 31, 2016</w:t>
      </w:r>
    </w:p>
    <w:p w:rsidR="008439D0" w:rsidRDefault="008439D0" w:rsidP="0060364D">
      <w:pPr>
        <w:widowControl w:val="0"/>
        <w:jc w:val="left"/>
      </w:pPr>
    </w:p>
    <w:p w:rsidR="0060364D" w:rsidRDefault="0060364D" w:rsidP="0060364D">
      <w:pPr>
        <w:widowControl w:val="0"/>
        <w:jc w:val="left"/>
      </w:pPr>
      <w:r>
        <w:t xml:space="preserve">Summary: </w:t>
      </w:r>
      <w:r w:rsidR="001E4B60">
        <w:t>Laurence Manning Academy Varsity Baseball Team</w:t>
      </w:r>
    </w:p>
    <w:p w:rsidR="0060364D" w:rsidRDefault="0060364D" w:rsidP="0060364D">
      <w:pPr>
        <w:widowControl w:val="0"/>
        <w:jc w:val="left"/>
      </w:pPr>
    </w:p>
    <w:p w:rsidR="0060364D" w:rsidRDefault="0060364D" w:rsidP="0060364D">
      <w:pPr>
        <w:widowControl w:val="0"/>
        <w:jc w:val="left"/>
      </w:pPr>
    </w:p>
    <w:p w:rsidR="0060364D" w:rsidRDefault="0060364D" w:rsidP="006036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64D">
        <w:rPr>
          <w:b/>
        </w:rPr>
        <w:t>HISTORY OF LEGISLATIVE ACTIONS</w:t>
      </w:r>
    </w:p>
    <w:p w:rsidR="0060364D" w:rsidRDefault="0060364D" w:rsidP="006036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64D" w:rsidRPr="0060364D" w:rsidRDefault="0060364D" w:rsidP="006036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64D">
        <w:rPr>
          <w:u w:val="single"/>
        </w:rPr>
        <w:tab/>
        <w:t>Date</w:t>
      </w:r>
      <w:r w:rsidRPr="0060364D">
        <w:rPr>
          <w:u w:val="single"/>
        </w:rPr>
        <w:tab/>
        <w:t>Body</w:t>
      </w:r>
      <w:r w:rsidRPr="0060364D">
        <w:rPr>
          <w:u w:val="single"/>
        </w:rPr>
        <w:tab/>
        <w:t>Action Description with journal page number</w:t>
      </w:r>
      <w:r w:rsidRPr="0060364D">
        <w:rPr>
          <w:u w:val="single"/>
        </w:rPr>
        <w:tab/>
      </w:r>
    </w:p>
    <w:p w:rsidR="00BE1CD9" w:rsidRDefault="00BE1CD9" w:rsidP="00BE1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DD25C8">
        <w:t>Intr</w:t>
      </w:r>
      <w:r>
        <w:t xml:space="preserve">oduced, adopted, sent to Senate </w:t>
      </w:r>
      <w:r w:rsidRPr="00DD25C8">
        <w:t>(</w:t>
      </w:r>
      <w:hyperlink r:id="rId7" w:history="1">
        <w:r w:rsidRPr="004371DD">
          <w:rPr>
            <w:rStyle w:val="Hyperlink"/>
          </w:rPr>
          <w:t>House Journal</w:t>
        </w:r>
        <w:r w:rsidRPr="004371DD">
          <w:rPr>
            <w:rStyle w:val="Hyperlink"/>
          </w:rPr>
          <w:noBreakHyphen/>
          <w:t>page 66</w:t>
        </w:r>
      </w:hyperlink>
      <w:r w:rsidRPr="00DD25C8">
        <w:t>)</w:t>
      </w:r>
    </w:p>
    <w:p w:rsidR="00BE1CD9" w:rsidRDefault="00BE1CD9" w:rsidP="00BE1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DD25C8">
        <w:t>Introduced, adopted, returned with concu</w:t>
      </w:r>
      <w:r>
        <w:t xml:space="preserve">rrence </w:t>
      </w:r>
      <w:r w:rsidRPr="00DD25C8">
        <w:t>(</w:t>
      </w:r>
      <w:hyperlink r:id="rId8" w:history="1">
        <w:r w:rsidRPr="004371DD">
          <w:rPr>
            <w:rStyle w:val="Hyperlink"/>
          </w:rPr>
          <w:t>Senate Journal</w:t>
        </w:r>
        <w:r w:rsidRPr="004371DD">
          <w:rPr>
            <w:rStyle w:val="Hyperlink"/>
          </w:rPr>
          <w:noBreakHyphen/>
          <w:t>page 10</w:t>
        </w:r>
      </w:hyperlink>
      <w:r w:rsidRPr="00DD25C8">
        <w:t>)</w:t>
      </w:r>
    </w:p>
    <w:p w:rsidR="00BE1CD9" w:rsidRDefault="00BE1CD9" w:rsidP="00BE1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64D" w:rsidRDefault="0060364D" w:rsidP="00603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0364D">
          <w:rPr>
            <w:rStyle w:val="Hyperlink"/>
          </w:rPr>
          <w:t>legislative information</w:t>
        </w:r>
      </w:hyperlink>
      <w:r>
        <w:t xml:space="preserve"> at the website</w:t>
      </w:r>
    </w:p>
    <w:p w:rsidR="0060364D" w:rsidRDefault="0060364D" w:rsidP="00603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64D" w:rsidRPr="0060364D" w:rsidRDefault="0060364D" w:rsidP="006036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64D" w:rsidRDefault="0060364D" w:rsidP="0060364D">
      <w:r w:rsidRPr="0060364D">
        <w:rPr>
          <w:b/>
        </w:rPr>
        <w:t>VERSIONS OF THIS BILL</w:t>
      </w:r>
    </w:p>
    <w:p w:rsidR="0060364D" w:rsidRDefault="0060364D" w:rsidP="0060364D"/>
    <w:p w:rsidR="0060364D" w:rsidRDefault="004371DD" w:rsidP="0060364D">
      <w:hyperlink r:id="rId10" w:history="1">
        <w:r w:rsidR="0060364D">
          <w:rPr>
            <w:rStyle w:val="Hyperlink"/>
          </w:rPr>
          <w:t>5/26/2016</w:t>
        </w:r>
      </w:hyperlink>
    </w:p>
    <w:p w:rsidR="0060364D" w:rsidRDefault="0060364D" w:rsidP="0060364D"/>
    <w:p w:rsidR="0060364D" w:rsidRDefault="0060364D" w:rsidP="0060364D">
      <w:pPr>
        <w:sectPr w:rsidR="0060364D" w:rsidSect="006036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663A" w:rsidRDefault="00EA66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142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F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LAURENCE MANNING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is pleased to learn that the members of the </w:t>
      </w:r>
      <w:r>
        <w:rPr>
          <w:color w:val="000000" w:themeColor="text1"/>
          <w:u w:color="000000" w:themeColor="text1"/>
        </w:rPr>
        <w:t>Laurence Manning baseball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Clarendon County </w:t>
      </w:r>
      <w:r>
        <w:t>took top honors at the state competition held at Riley Field on Saturday, May 21, 2016;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>
        <w:rPr>
          <w:color w:val="000000" w:themeColor="text1"/>
          <w:u w:color="000000" w:themeColor="text1"/>
        </w:rPr>
        <w:t>Laurence Manning Swampcats defeated Wilson Hall 4</w:t>
      </w:r>
      <w:r>
        <w:rPr>
          <w:color w:val="000000" w:themeColor="text1"/>
          <w:u w:color="000000" w:themeColor="text1"/>
        </w:rPr>
        <w:noBreakHyphen/>
        <w:t>3 to capture the team</w:t>
      </w:r>
      <w:r w:rsidRPr="000666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trophy since 2002</w:t>
      </w:r>
      <w:r>
        <w:t>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dropped the first game of the championship best</w:t>
      </w:r>
      <w:r>
        <w:noBreakHyphen/>
        <w:t>out</w:t>
      </w:r>
      <w:r>
        <w:noBreakHyphen/>
        <w:t>of</w:t>
      </w:r>
      <w:r>
        <w:noBreakHyphen/>
        <w:t>three series to Wilson Hall</w:t>
      </w:r>
      <w:r w:rsidRPr="0006664E">
        <w:t>’</w:t>
      </w:r>
      <w:r>
        <w:t>s Barons 6</w:t>
      </w:r>
      <w:r>
        <w:noBreakHyphen/>
        <w:t>4 and was trailing 3</w:t>
      </w:r>
      <w:r>
        <w:noBreakHyphen/>
        <w:t>2 in the ninth inning of the second game;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Swampcats</w:t>
      </w:r>
      <w:r w:rsidRPr="0006664E">
        <w:t>’</w:t>
      </w:r>
      <w:r>
        <w:t xml:space="preserve"> Ryan Touchberry led off with a double and scored a run that tied the game at 3</w:t>
      </w:r>
      <w:r>
        <w:noBreakHyphen/>
        <w:t>3, and teammate Morgan Morris was on second base with two outs when Braydon Osteen hit an RBI single to clench the second game;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bottom of the seventh inning in the third game, Laurence Manning was down 3</w:t>
      </w:r>
      <w:r>
        <w:noBreakHyphen/>
        <w:t>2 again when Swampcats Morgan Morris and Cole Hair both led off the inning with walks;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when Taylor Lee came to the plate for Laurence Manning, Morris and Hair were able to score off of a wild pitch that Wilson Hall unsuccessfully argued was not a live ball for a 4</w:t>
      </w:r>
      <w:r>
        <w:noBreakHyphen/>
        <w:t>3 finish;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team consisting of three seniors, two juniors, five sophomores, and one freshman, the Swampcats posted a remarkable 25</w:t>
      </w:r>
      <w:r>
        <w:noBreakHyphen/>
        <w:t>6 record for the season and denied the Barons their third consecutive state championship;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victory was made doubly sweet for the Swampcats because the Laurence Manning softball team also won the state championship series;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>
        <w:t>Barry Hatfield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mold a championship team and teach these athletes lessons that will prove invaluable through life both on and off the diamond; and</w:t>
      </w:r>
    </w:p>
    <w:p w:rsidR="00A86FA2" w:rsidRDefault="00A86FA2" w:rsidP="00EA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FA2" w:rsidRDefault="00A86FA2" w:rsidP="00A86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Laurence Manning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>
        <w:t>.  Now, therefore,</w:t>
      </w: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F142E" w:rsidRDefault="008F1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01A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>
        <w:rPr>
          <w:color w:val="000000" w:themeColor="text1"/>
          <w:u w:color="000000" w:themeColor="text1"/>
        </w:rPr>
        <w:t xml:space="preserve">ecognize and honor the Laurence Manning Academy 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2016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1701A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42E" w:rsidRDefault="0001701A" w:rsidP="0001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045105">
        <w:rPr>
          <w:color w:val="000000" w:themeColor="text1"/>
          <w:u w:color="000000" w:themeColor="text1"/>
        </w:rPr>
        <w:t>Tripp Boykin</w:t>
      </w:r>
      <w:r>
        <w:t xml:space="preserve"> and Coach Barry Hatfield.</w:t>
      </w:r>
    </w:p>
    <w:p w:rsidR="00DB0BA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364D" w:rsidRDefault="0060364D" w:rsidP="0060364D">
      <w:pPr>
        <w:suppressAutoHyphens/>
      </w:pPr>
    </w:p>
    <w:sectPr w:rsidR="0060364D" w:rsidSect="006036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42E" w:rsidRDefault="008F142E" w:rsidP="009F0C77">
      <w:r>
        <w:separator/>
      </w:r>
    </w:p>
  </w:endnote>
  <w:endnote w:type="continuationSeparator" w:id="0">
    <w:p w:rsidR="008F142E" w:rsidRDefault="008F14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7C3F18-4198-445D-92A9-778BBBF42517}"/>
    <w:embedBold r:id="rId2" w:fontKey="{D6E42173-8A51-4E8A-AFF4-4ABDA0D698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A30FF1-7C6C-4E0B-9F8A-4037DC6CB6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7E5DFA-FBB2-49CE-9817-3E6551E67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5747B7-8F27-49CB-864E-DAE8C3DBD7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64D" w:rsidRPr="00EA663A" w:rsidRDefault="0060364D" w:rsidP="00EA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71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42E" w:rsidRDefault="008F142E" w:rsidP="009F0C77">
      <w:r>
        <w:separator/>
      </w:r>
    </w:p>
  </w:footnote>
  <w:footnote w:type="continuationSeparator" w:id="0">
    <w:p w:rsidR="008F142E" w:rsidRDefault="008F14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6ZW16"/>
    <w:docVar w:name="CoverBillType" w:val="c"/>
    <w:docVar w:name="docpath" w:val="L:\Council\bills\NBD\11226ZW16.DOCX"/>
    <w:docVar w:name="dvBillNumber" w:val="54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F142E"/>
    <w:rsid w:val="00011869"/>
    <w:rsid w:val="00015CD6"/>
    <w:rsid w:val="0001701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B60"/>
    <w:rsid w:val="00205238"/>
    <w:rsid w:val="002321B6"/>
    <w:rsid w:val="00250967"/>
    <w:rsid w:val="002543C8"/>
    <w:rsid w:val="0025541D"/>
    <w:rsid w:val="002724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1DD"/>
    <w:rsid w:val="004403BD"/>
    <w:rsid w:val="00461441"/>
    <w:rsid w:val="004809EE"/>
    <w:rsid w:val="004C2265"/>
    <w:rsid w:val="004E7D54"/>
    <w:rsid w:val="005273C6"/>
    <w:rsid w:val="00530A69"/>
    <w:rsid w:val="00545593"/>
    <w:rsid w:val="00577C6C"/>
    <w:rsid w:val="005C2FE2"/>
    <w:rsid w:val="005E2BC9"/>
    <w:rsid w:val="0060364D"/>
    <w:rsid w:val="00605102"/>
    <w:rsid w:val="006215AA"/>
    <w:rsid w:val="006913C9"/>
    <w:rsid w:val="0069470D"/>
    <w:rsid w:val="00734F00"/>
    <w:rsid w:val="007A70AE"/>
    <w:rsid w:val="008362E8"/>
    <w:rsid w:val="008439D0"/>
    <w:rsid w:val="008A1768"/>
    <w:rsid w:val="008F0F33"/>
    <w:rsid w:val="008F142E"/>
    <w:rsid w:val="008F4429"/>
    <w:rsid w:val="0091340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FA2"/>
    <w:rsid w:val="00A9741D"/>
    <w:rsid w:val="00AD4B17"/>
    <w:rsid w:val="00B412D4"/>
    <w:rsid w:val="00BE1CD9"/>
    <w:rsid w:val="00BE3C22"/>
    <w:rsid w:val="00C0345E"/>
    <w:rsid w:val="00C3483A"/>
    <w:rsid w:val="00C74E9D"/>
    <w:rsid w:val="00C82FD3"/>
    <w:rsid w:val="00C92819"/>
    <w:rsid w:val="00CC52BC"/>
    <w:rsid w:val="00CC6B7B"/>
    <w:rsid w:val="00CD2089"/>
    <w:rsid w:val="00D73A67"/>
    <w:rsid w:val="00D970A9"/>
    <w:rsid w:val="00DB0BAA"/>
    <w:rsid w:val="00DF3845"/>
    <w:rsid w:val="00E41911"/>
    <w:rsid w:val="00E92EEF"/>
    <w:rsid w:val="00EA663A"/>
    <w:rsid w:val="00EF2368"/>
    <w:rsid w:val="00F24442"/>
    <w:rsid w:val="00F45C4F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2AC15-1FDB-46F6-BFF5-CB7DC03A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2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36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3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38_201605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3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A6FC3-F93B-4570-AC31-0657D3836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757</Words>
  <Characters>4315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5438: Laurence Manning Academy Varsity Baseball Team - South Carolina Legislature Online</dc:title>
  <dc:creator>%USERNAME%</dc:creator>
  <cp:lastModifiedBy>N Cumfer</cp:lastModifiedBy>
  <cp:revision>2</cp:revision>
  <cp:lastPrinted>2016-05-26T14:20:00Z</cp:lastPrinted>
  <dcterms:created xsi:type="dcterms:W3CDTF">2016-12-02T19:38:00Z</dcterms:created>
  <dcterms:modified xsi:type="dcterms:W3CDTF">2016-12-02T19:38:00Z</dcterms:modified>
</cp:coreProperties>
</file>