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4DEC" w:rsidRDefault="00724DEC" w:rsidP="00724DEC">
      <w:pPr>
        <w:widowControl w:val="0"/>
        <w:jc w:val="center"/>
      </w:pPr>
      <w:bookmarkStart w:id="0" w:name="_GoBack"/>
      <w:bookmarkEnd w:id="0"/>
      <w:r w:rsidRPr="00724DEC">
        <w:rPr>
          <w:b/>
        </w:rPr>
        <w:t>South Carolina General Assembly</w:t>
      </w:r>
    </w:p>
    <w:p w:rsidR="00724DEC" w:rsidRDefault="00724DEC" w:rsidP="00724DEC">
      <w:pPr>
        <w:widowControl w:val="0"/>
        <w:jc w:val="center"/>
      </w:pPr>
      <w:r>
        <w:t>121st Session, 2015-2016</w:t>
      </w:r>
    </w:p>
    <w:p w:rsidR="00724DEC" w:rsidRDefault="00724DEC" w:rsidP="00724DEC">
      <w:pPr>
        <w:widowControl w:val="0"/>
        <w:jc w:val="left"/>
      </w:pPr>
    </w:p>
    <w:p w:rsidR="00724DEC" w:rsidRDefault="00724DEC" w:rsidP="00724DEC">
      <w:pPr>
        <w:widowControl w:val="0"/>
        <w:jc w:val="left"/>
        <w:rPr>
          <w:b/>
        </w:rPr>
      </w:pPr>
      <w:r w:rsidRPr="00724DEC">
        <w:rPr>
          <w:b/>
        </w:rPr>
        <w:t>S.</w:t>
      </w:r>
      <w:r>
        <w:rPr>
          <w:b/>
        </w:rPr>
        <w:t xml:space="preserve"> </w:t>
      </w:r>
      <w:r w:rsidRPr="00724DEC">
        <w:rPr>
          <w:b/>
        </w:rPr>
        <w:t>624</w:t>
      </w:r>
    </w:p>
    <w:p w:rsidR="00724DEC" w:rsidRDefault="00724DEC" w:rsidP="00724DEC">
      <w:pPr>
        <w:widowControl w:val="0"/>
        <w:jc w:val="left"/>
        <w:rPr>
          <w:b/>
        </w:rPr>
      </w:pPr>
    </w:p>
    <w:p w:rsidR="00724DEC" w:rsidRDefault="00724DEC" w:rsidP="00724DEC">
      <w:pPr>
        <w:widowControl w:val="0"/>
        <w:jc w:val="left"/>
      </w:pPr>
      <w:r w:rsidRPr="00724DEC">
        <w:rPr>
          <w:b/>
        </w:rPr>
        <w:t>STATUS INFORMATION</w:t>
      </w:r>
    </w:p>
    <w:p w:rsidR="00724DEC" w:rsidRDefault="00724DEC" w:rsidP="00724DEC">
      <w:pPr>
        <w:widowControl w:val="0"/>
        <w:jc w:val="left"/>
      </w:pPr>
    </w:p>
    <w:p w:rsidR="00724DEC" w:rsidRDefault="00724DEC" w:rsidP="00724DEC">
      <w:pPr>
        <w:widowControl w:val="0"/>
        <w:jc w:val="left"/>
      </w:pPr>
      <w:r>
        <w:t>Senate Resolution</w:t>
      </w:r>
    </w:p>
    <w:p w:rsidR="00724DEC" w:rsidRDefault="00724DEC" w:rsidP="00724DEC">
      <w:pPr>
        <w:widowControl w:val="0"/>
        <w:jc w:val="left"/>
      </w:pPr>
      <w:r>
        <w:t>Sponsors: Senator Lourie</w:t>
      </w:r>
    </w:p>
    <w:p w:rsidR="00724DEC" w:rsidRDefault="00724DEC" w:rsidP="00724DEC">
      <w:pPr>
        <w:widowControl w:val="0"/>
        <w:jc w:val="left"/>
      </w:pPr>
      <w:r>
        <w:t>Document Path: l:\council\bills\gm\24330cz15.docx</w:t>
      </w:r>
    </w:p>
    <w:p w:rsidR="00724DEC" w:rsidRDefault="00724DEC" w:rsidP="00724DEC">
      <w:pPr>
        <w:widowControl w:val="0"/>
        <w:jc w:val="left"/>
      </w:pPr>
    </w:p>
    <w:p w:rsidR="00724DEC" w:rsidRDefault="00724DEC" w:rsidP="00724DEC">
      <w:pPr>
        <w:widowControl w:val="0"/>
        <w:jc w:val="left"/>
      </w:pPr>
      <w:r>
        <w:t>Introduced in the Senate on March 26, 2015</w:t>
      </w:r>
    </w:p>
    <w:p w:rsidR="00724DEC" w:rsidRDefault="00724DEC" w:rsidP="00724DEC">
      <w:pPr>
        <w:widowControl w:val="0"/>
        <w:jc w:val="left"/>
      </w:pPr>
      <w:r>
        <w:t>Adopted by the Senate on March 26, 2015</w:t>
      </w:r>
    </w:p>
    <w:p w:rsidR="00724DEC" w:rsidRDefault="00724DEC" w:rsidP="00724DEC">
      <w:pPr>
        <w:widowControl w:val="0"/>
        <w:jc w:val="left"/>
      </w:pPr>
    </w:p>
    <w:p w:rsidR="00724DEC" w:rsidRDefault="00724DEC" w:rsidP="00724DEC">
      <w:pPr>
        <w:widowControl w:val="0"/>
        <w:jc w:val="left"/>
      </w:pPr>
      <w:r>
        <w:t xml:space="preserve">Summary: </w:t>
      </w:r>
      <w:r w:rsidR="00C1529C">
        <w:t>Jacqueline Diane Hearn</w:t>
      </w:r>
    </w:p>
    <w:p w:rsidR="00724DEC" w:rsidRDefault="00724DEC" w:rsidP="00724DEC">
      <w:pPr>
        <w:widowControl w:val="0"/>
        <w:jc w:val="left"/>
      </w:pPr>
    </w:p>
    <w:p w:rsidR="00724DEC" w:rsidRDefault="00724DEC" w:rsidP="00724DEC">
      <w:pPr>
        <w:widowControl w:val="0"/>
        <w:jc w:val="left"/>
      </w:pPr>
    </w:p>
    <w:p w:rsidR="00724DEC" w:rsidRDefault="00724DEC" w:rsidP="00724DE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24DEC">
        <w:rPr>
          <w:b/>
        </w:rPr>
        <w:t>HISTORY OF LEGISLATIVE ACTIONS</w:t>
      </w:r>
    </w:p>
    <w:p w:rsidR="00724DEC" w:rsidRDefault="00724DEC" w:rsidP="00724DE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24DEC" w:rsidRPr="00724DEC" w:rsidRDefault="00724DEC" w:rsidP="00724DE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24DEC">
        <w:rPr>
          <w:u w:val="single"/>
        </w:rPr>
        <w:tab/>
        <w:t>Date</w:t>
      </w:r>
      <w:r w:rsidRPr="00724DEC">
        <w:rPr>
          <w:u w:val="single"/>
        </w:rPr>
        <w:tab/>
        <w:t>Body</w:t>
      </w:r>
      <w:r w:rsidRPr="00724DEC">
        <w:rPr>
          <w:u w:val="single"/>
        </w:rPr>
        <w:tab/>
        <w:t>Action Description with journal page number</w:t>
      </w:r>
      <w:r w:rsidRPr="00724DEC">
        <w:rPr>
          <w:u w:val="single"/>
        </w:rPr>
        <w:tab/>
      </w:r>
    </w:p>
    <w:p w:rsidR="001E3DD4" w:rsidRDefault="001E3DD4" w:rsidP="001E3D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3/26/2015</w:t>
      </w:r>
      <w:r>
        <w:tab/>
        <w:t>Senate</w:t>
      </w:r>
      <w:r>
        <w:tab/>
      </w:r>
      <w:r w:rsidRPr="005B3669">
        <w:t>Introduced and adopted (</w:t>
      </w:r>
      <w:hyperlink r:id="rId7" w:history="1">
        <w:r w:rsidRPr="008974A4">
          <w:rPr>
            <w:rStyle w:val="Hyperlink"/>
          </w:rPr>
          <w:t>Senate Journal</w:t>
        </w:r>
        <w:r w:rsidRPr="008974A4">
          <w:rPr>
            <w:rStyle w:val="Hyperlink"/>
          </w:rPr>
          <w:noBreakHyphen/>
          <w:t>page 11</w:t>
        </w:r>
      </w:hyperlink>
      <w:r w:rsidRPr="005B3669">
        <w:t>)</w:t>
      </w:r>
    </w:p>
    <w:p w:rsidR="001E3DD4" w:rsidRDefault="001E3DD4" w:rsidP="001E3D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24DEC" w:rsidRDefault="00724DEC" w:rsidP="00724D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724DEC">
          <w:rPr>
            <w:rStyle w:val="Hyperlink"/>
          </w:rPr>
          <w:t>legislative information</w:t>
        </w:r>
      </w:hyperlink>
      <w:r>
        <w:t xml:space="preserve"> at the website</w:t>
      </w:r>
    </w:p>
    <w:p w:rsidR="00724DEC" w:rsidRDefault="00724DEC" w:rsidP="00724D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24DEC" w:rsidRPr="00724DEC" w:rsidRDefault="00724DEC" w:rsidP="00724D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24DEC" w:rsidRDefault="00724DEC" w:rsidP="00724DEC">
      <w:r w:rsidRPr="00724DEC">
        <w:rPr>
          <w:b/>
        </w:rPr>
        <w:t>VERSIONS OF THIS BILL</w:t>
      </w:r>
    </w:p>
    <w:p w:rsidR="00724DEC" w:rsidRDefault="00724DEC" w:rsidP="00724DEC"/>
    <w:p w:rsidR="00724DEC" w:rsidRDefault="008974A4" w:rsidP="00724DEC">
      <w:hyperlink r:id="rId9" w:history="1">
        <w:r w:rsidR="00724DEC">
          <w:rPr>
            <w:rStyle w:val="Hyperlink"/>
          </w:rPr>
          <w:t>3/26/2015</w:t>
        </w:r>
      </w:hyperlink>
    </w:p>
    <w:p w:rsidR="00724DEC" w:rsidRDefault="00724DEC" w:rsidP="00724DEC"/>
    <w:p w:rsidR="00724DEC" w:rsidRDefault="00724DEC" w:rsidP="00724DEC">
      <w:pPr>
        <w:sectPr w:rsidR="00724DEC" w:rsidSect="00724DE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56CC1" w:rsidRDefault="00156CC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56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6396B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F668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83048A">
        <w:t xml:space="preserve">JACQUELINE </w:t>
      </w:r>
      <w:r>
        <w:t xml:space="preserve">DIANE LAUREY </w:t>
      </w:r>
      <w:r w:rsidRPr="0083048A">
        <w:t>"JACKIE" HEARN</w:t>
      </w:r>
      <w:r>
        <w:t>, A PARALEGAL WITH ROGERS TOWNSEND AND THOMAS, ATTORNEYS AT LAW, UPON THE OCCASION OF HER RETIREMENT AFTER FORTY</w:t>
      </w:r>
      <w:r w:rsidR="00B0034E">
        <w:noBreakHyphen/>
      </w:r>
      <w:r>
        <w:t>SIX YEARS OF EXEMPLARY SERVICE, AND TO WISH HER CONT</w:t>
      </w:r>
      <w:r w:rsidR="000B5F98">
        <w:t>INUED SUCCESS AND HAPPINESS IN ALL HER FUTURE ENDEAVORS.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B5F98" w:rsidRDefault="0036396B" w:rsidP="000B5F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B5F98" w:rsidRPr="00E11DA4">
        <w:t xml:space="preserve">the members of the South Carolina </w:t>
      </w:r>
      <w:r w:rsidR="000B5F98">
        <w:t>Senate</w:t>
      </w:r>
      <w:r w:rsidR="000B5F98" w:rsidRPr="00E11DA4">
        <w:t xml:space="preserve"> have learned that </w:t>
      </w:r>
      <w:r w:rsidR="000B5F98" w:rsidRPr="0083048A">
        <w:t xml:space="preserve">Jacqueline </w:t>
      </w:r>
      <w:r w:rsidR="000B5F98">
        <w:t xml:space="preserve">Diane Laurey </w:t>
      </w:r>
      <w:r w:rsidR="000B5F98" w:rsidRPr="0083048A">
        <w:t>"Jackie" Hearn</w:t>
      </w:r>
      <w:r w:rsidR="000B5F98" w:rsidRPr="00E11DA4">
        <w:t xml:space="preserve"> will begin a well</w:t>
      </w:r>
      <w:r w:rsidR="00B0034E">
        <w:noBreakHyphen/>
      </w:r>
      <w:r w:rsidR="000B5F98" w:rsidRPr="00E11DA4">
        <w:t xml:space="preserve">deserved retirement after </w:t>
      </w:r>
      <w:r w:rsidR="000B5F98">
        <w:t>forty</w:t>
      </w:r>
      <w:r w:rsidR="00B0034E">
        <w:noBreakHyphen/>
      </w:r>
      <w:r w:rsidR="000F668A">
        <w:t>six</w:t>
      </w:r>
      <w:r w:rsidR="000B5F98" w:rsidRPr="00E11DA4">
        <w:t xml:space="preserve"> years as a highly</w:t>
      </w:r>
      <w:r w:rsidR="00B0034E">
        <w:noBreakHyphen/>
      </w:r>
      <w:r w:rsidR="000B5F98" w:rsidRPr="00E11DA4">
        <w:t xml:space="preserve">regarded </w:t>
      </w:r>
      <w:r w:rsidR="000B5F98">
        <w:t>paralegal with Rogers Townsend</w:t>
      </w:r>
      <w:r w:rsidR="000F668A">
        <w:t xml:space="preserve"> and Thomas on April 3, 2015</w:t>
      </w:r>
      <w:r w:rsidR="000B5F98" w:rsidRPr="00E11DA4">
        <w:t>; and</w:t>
      </w:r>
    </w:p>
    <w:p w:rsidR="000B5F98" w:rsidRDefault="000B5F98" w:rsidP="000B5F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5F98" w:rsidRDefault="000B5F98" w:rsidP="000B5F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F668A">
        <w:t>a</w:t>
      </w:r>
      <w:r>
        <w:t xml:space="preserve"> </w:t>
      </w:r>
      <w:r w:rsidR="007A01B5">
        <w:t xml:space="preserve">1969 cum laude </w:t>
      </w:r>
      <w:r>
        <w:t xml:space="preserve">graduate </w:t>
      </w:r>
      <w:r w:rsidR="000F668A">
        <w:t>of</w:t>
      </w:r>
      <w:r>
        <w:t xml:space="preserve"> </w:t>
      </w:r>
      <w:r w:rsidR="000F668A">
        <w:t>the University of South Carolina</w:t>
      </w:r>
      <w:r>
        <w:t xml:space="preserve"> in </w:t>
      </w:r>
      <w:r w:rsidR="000F668A">
        <w:t xml:space="preserve">business administration, </w:t>
      </w:r>
      <w:r w:rsidR="009A3424">
        <w:t>Jackie Hearn</w:t>
      </w:r>
      <w:r w:rsidR="000F668A">
        <w:t xml:space="preserve"> began her work as a paralegal while she was still in school</w:t>
      </w:r>
      <w:r>
        <w:t>; and</w:t>
      </w:r>
    </w:p>
    <w:p w:rsidR="000F668A" w:rsidRDefault="000F668A" w:rsidP="000B5F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668A" w:rsidRDefault="000F668A" w:rsidP="000B5F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from 1984 to 1991, she served as the managing administrator of the then Rogers and Townsend during the </w:t>
      </w:r>
      <w:r w:rsidR="00441E34">
        <w:t xml:space="preserve">critical years of the </w:t>
      </w:r>
      <w:r>
        <w:t>firm</w:t>
      </w:r>
      <w:r w:rsidR="00B0034E" w:rsidRPr="00B0034E">
        <w:t>’</w:t>
      </w:r>
      <w:r>
        <w:t xml:space="preserve">s </w:t>
      </w:r>
      <w:r w:rsidR="00441E34">
        <w:t xml:space="preserve">early </w:t>
      </w:r>
      <w:r>
        <w:t>formati</w:t>
      </w:r>
      <w:r w:rsidR="00441E34">
        <w:t>on</w:t>
      </w:r>
      <w:r>
        <w:t>; and</w:t>
      </w:r>
    </w:p>
    <w:p w:rsidR="00021332" w:rsidRDefault="00021332" w:rsidP="000B5F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1332" w:rsidRDefault="00021332" w:rsidP="000B5F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specializing in litigation, </w:t>
      </w:r>
      <w:r w:rsidR="009A3424">
        <w:t>Ms. Hearn</w:t>
      </w:r>
      <w:r>
        <w:t xml:space="preserve"> was active in the Association of Legal Administrators</w:t>
      </w:r>
      <w:r w:rsidR="00114078">
        <w:t>, and over the years she mentored countless lawyers and paralegals; and</w:t>
      </w:r>
    </w:p>
    <w:p w:rsidR="009A3424" w:rsidRDefault="009A3424" w:rsidP="000B5F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3424" w:rsidRDefault="009A3424" w:rsidP="000B5F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25E50">
        <w:t>she is an expert in shorthand, a rare skill nowadays, and h</w:t>
      </w:r>
      <w:r>
        <w:t xml:space="preserve">er legal expertise and unimpeachable character </w:t>
      </w:r>
      <w:r w:rsidR="00025E50">
        <w:t xml:space="preserve">have joined with her </w:t>
      </w:r>
      <w:r w:rsidR="00441E34">
        <w:t>office</w:t>
      </w:r>
      <w:r w:rsidR="00025E50">
        <w:t xml:space="preserve"> skills to make her a valued mentor in the legal community and </w:t>
      </w:r>
      <w:r w:rsidR="00441E34">
        <w:t xml:space="preserve">a </w:t>
      </w:r>
      <w:r w:rsidR="00025E50">
        <w:t>respected member of Rogers Townsend and Thomas; and</w:t>
      </w:r>
    </w:p>
    <w:p w:rsidR="000B5F98" w:rsidRDefault="000B5F98" w:rsidP="000B5F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668A" w:rsidRDefault="000F668A" w:rsidP="000B5F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her beloved husband, Robert Hearn, served his country with</w:t>
      </w:r>
      <w:r w:rsidR="00691A29">
        <w:t xml:space="preserve"> the United States Marine Corps. </w:t>
      </w:r>
      <w:r>
        <w:t xml:space="preserve"> </w:t>
      </w:r>
      <w:r w:rsidR="00691A29">
        <w:t>S</w:t>
      </w:r>
      <w:r>
        <w:t>he reared two fine children, Rodney and Larry</w:t>
      </w:r>
      <w:r w:rsidR="00691A29">
        <w:t>, and also enjoys four stepchildren</w:t>
      </w:r>
      <w:r>
        <w:t>; and</w:t>
      </w:r>
    </w:p>
    <w:p w:rsidR="000F668A" w:rsidRDefault="000F668A" w:rsidP="000B5F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5F98" w:rsidRDefault="000B5F98" w:rsidP="000B5F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F668A">
        <w:t>a faithful member of G</w:t>
      </w:r>
      <w:r w:rsidR="009A3424">
        <w:t>reenlawn Baptist Church, Ms. Hearn</w:t>
      </w:r>
      <w:r w:rsidR="000F668A">
        <w:t xml:space="preserve"> </w:t>
      </w:r>
      <w:r w:rsidR="00021332">
        <w:t xml:space="preserve">actively </w:t>
      </w:r>
      <w:r w:rsidR="000F668A">
        <w:t>serves</w:t>
      </w:r>
      <w:r>
        <w:t xml:space="preserve"> </w:t>
      </w:r>
      <w:r w:rsidR="00021332">
        <w:t>in the church</w:t>
      </w:r>
      <w:r w:rsidR="00B0034E" w:rsidRPr="00B0034E">
        <w:t>’</w:t>
      </w:r>
      <w:r w:rsidR="00021332">
        <w:t>s choral and handbell ministry</w:t>
      </w:r>
      <w:r>
        <w:t>; and</w:t>
      </w:r>
    </w:p>
    <w:p w:rsidR="00021332" w:rsidRDefault="00021332" w:rsidP="000B5F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1332" w:rsidRDefault="00021332" w:rsidP="000B5F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14078">
        <w:t>for forty years, she served as a volunteer worker with the Aurora Club, and she has been a volunteer with the South Carolina National Federation of the Blind; and</w:t>
      </w:r>
    </w:p>
    <w:p w:rsidR="00114078" w:rsidRDefault="00114078" w:rsidP="000B5F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4078" w:rsidRDefault="00114078" w:rsidP="000B5F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an integral part of the </w:t>
      </w:r>
      <w:r w:rsidR="00A72A47">
        <w:t xml:space="preserve">Congressional </w:t>
      </w:r>
      <w:r>
        <w:t xml:space="preserve">Medal of Honor Society </w:t>
      </w:r>
      <w:r w:rsidR="00B0034E">
        <w:t xml:space="preserve">2010 National Convention </w:t>
      </w:r>
      <w:r>
        <w:t xml:space="preserve">in Charleston, </w:t>
      </w:r>
      <w:r w:rsidR="009A3424">
        <w:t>Ms. Hearn</w:t>
      </w:r>
      <w:r>
        <w:t xml:space="preserve"> </w:t>
      </w:r>
      <w:r w:rsidR="00B0034E">
        <w:t xml:space="preserve">also </w:t>
      </w:r>
      <w:r>
        <w:t xml:space="preserve">assisted in the </w:t>
      </w:r>
      <w:r w:rsidR="00D44AEA">
        <w:t>organization of the South Carolina State Guard Foundation, Inc., which supports many charities that benefit military personnel and their dependents; and</w:t>
      </w:r>
    </w:p>
    <w:p w:rsidR="000B5F98" w:rsidRDefault="000B5F98" w:rsidP="000B5F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396B" w:rsidRDefault="000B5F98" w:rsidP="000B5F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</w:t>
      </w:r>
      <w:r w:rsidR="007A01B5">
        <w:rPr>
          <w:color w:val="000000" w:themeColor="text1"/>
          <w:u w:color="000000" w:themeColor="text1"/>
        </w:rPr>
        <w:t>Senate</w:t>
      </w:r>
      <w:r>
        <w:rPr>
          <w:color w:val="000000" w:themeColor="text1"/>
          <w:u w:color="000000" w:themeColor="text1"/>
        </w:rPr>
        <w:t xml:space="preserve"> are grateful for the years of unparalleled dedication that </w:t>
      </w:r>
      <w:r w:rsidR="007A01B5" w:rsidRPr="0083048A">
        <w:t>Jackie Hearn</w:t>
      </w:r>
      <w:r>
        <w:rPr>
          <w:color w:val="000000" w:themeColor="text1"/>
          <w:u w:color="000000" w:themeColor="text1"/>
        </w:rPr>
        <w:t xml:space="preserve"> has devoted to </w:t>
      </w:r>
      <w:r w:rsidR="007A01B5">
        <w:t>her work at Rogers Townsend and Thomas</w:t>
      </w:r>
      <w:r>
        <w:rPr>
          <w:color w:val="000000" w:themeColor="text1"/>
          <w:u w:color="000000" w:themeColor="text1"/>
        </w:rPr>
        <w:t xml:space="preserve"> </w:t>
      </w:r>
      <w:r w:rsidR="009A3424">
        <w:rPr>
          <w:color w:val="000000" w:themeColor="text1"/>
          <w:u w:color="000000" w:themeColor="text1"/>
        </w:rPr>
        <w:t xml:space="preserve">and for the high standards she has set for paralegal professionals </w:t>
      </w:r>
      <w:r>
        <w:rPr>
          <w:color w:val="000000" w:themeColor="text1"/>
          <w:u w:color="000000" w:themeColor="text1"/>
        </w:rPr>
        <w:t>and wish her many years of enjoyment in h</w:t>
      </w:r>
      <w:r w:rsidR="007A01B5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well</w:t>
      </w:r>
      <w:r w:rsidR="00B0034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>
        <w:t>.</w:t>
      </w:r>
      <w:r w:rsidR="0036396B">
        <w:t xml:space="preserve">  Now, therefore,</w:t>
      </w:r>
    </w:p>
    <w:p w:rsidR="0036396B" w:rsidRDefault="003639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396B" w:rsidRDefault="003639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36396B" w:rsidRDefault="003639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5F98" w:rsidRDefault="0036396B" w:rsidP="000B5F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0B5F98">
        <w:t xml:space="preserve">the members of the </w:t>
      </w:r>
      <w:r w:rsidR="00D44AEA">
        <w:t>Senate</w:t>
      </w:r>
      <w:r w:rsidR="000B5F98">
        <w:t xml:space="preserve"> of the State of South Carolina, by this resolution, recognize and honor </w:t>
      </w:r>
      <w:r w:rsidR="007A01B5" w:rsidRPr="0083048A">
        <w:t xml:space="preserve">Jacqueline </w:t>
      </w:r>
      <w:r w:rsidR="007A01B5">
        <w:t xml:space="preserve">Diane Laurey </w:t>
      </w:r>
      <w:r w:rsidR="007A01B5" w:rsidRPr="0083048A">
        <w:t>"Jackie" Hearn</w:t>
      </w:r>
      <w:r w:rsidR="000B5F98">
        <w:t xml:space="preserve">, </w:t>
      </w:r>
      <w:r w:rsidR="007A01B5">
        <w:t xml:space="preserve">a paralegal with Rogers Townsend and Thomas, Attorneys at Law, upon the occasion of </w:t>
      </w:r>
      <w:r w:rsidR="000B5F98">
        <w:t xml:space="preserve">her retirement after </w:t>
      </w:r>
      <w:r w:rsidR="007A01B5">
        <w:t>forty</w:t>
      </w:r>
      <w:r w:rsidR="00B0034E">
        <w:noBreakHyphen/>
      </w:r>
      <w:r w:rsidR="000F668A">
        <w:t>six</w:t>
      </w:r>
      <w:r w:rsidR="000B5F98">
        <w:t xml:space="preserve"> years of </w:t>
      </w:r>
      <w:r w:rsidR="007A01B5">
        <w:t xml:space="preserve">exemplary service, and wish </w:t>
      </w:r>
      <w:r w:rsidR="000B5F98">
        <w:t>her continued succes</w:t>
      </w:r>
      <w:r w:rsidR="007A01B5">
        <w:t xml:space="preserve">s and happiness in all </w:t>
      </w:r>
      <w:r w:rsidR="000B5F98">
        <w:t>her future endeavors.</w:t>
      </w:r>
    </w:p>
    <w:p w:rsidR="000B5F98" w:rsidRDefault="000B5F98" w:rsidP="000B5F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396B" w:rsidRDefault="000B5F98" w:rsidP="000B5F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36396B">
        <w:t xml:space="preserve"> </w:t>
      </w:r>
      <w:r w:rsidRPr="0083048A">
        <w:t xml:space="preserve">Jacqueline </w:t>
      </w:r>
      <w:r>
        <w:t xml:space="preserve">Diane Laurey </w:t>
      </w:r>
      <w:r w:rsidRPr="0083048A">
        <w:t>"Jackie" Hearn</w:t>
      </w:r>
      <w:r w:rsidR="0036396B">
        <w:t>.</w:t>
      </w:r>
    </w:p>
    <w:p w:rsidR="006C06B2" w:rsidRDefault="00B0034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24DEC" w:rsidRDefault="00724DEC" w:rsidP="00724DEC">
      <w:pPr>
        <w:suppressAutoHyphens/>
      </w:pPr>
    </w:p>
    <w:sectPr w:rsidR="00724DEC" w:rsidSect="00724DE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2A47" w:rsidRDefault="00A72A47" w:rsidP="009F0C77">
      <w:r>
        <w:separator/>
      </w:r>
    </w:p>
  </w:endnote>
  <w:endnote w:type="continuationSeparator" w:id="0">
    <w:p w:rsidR="00A72A47" w:rsidRDefault="00A72A4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80E5023-C5AE-47CA-8A34-E00BC3800A64}"/>
    <w:embedBold r:id="rId2" w:fontKey="{E2086713-746E-43B6-8988-F264BF00E85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C6001F5-06E0-419B-803B-F230EC45779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A7F31F1-DF2C-4025-B137-4F87B5F7DC2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CE3CE8F-050D-40D3-85FB-AE10362C3DB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4DEC" w:rsidRPr="00156CC1" w:rsidRDefault="00724DEC" w:rsidP="00156CC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974A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2A47" w:rsidRDefault="00A72A47" w:rsidP="009F0C77">
      <w:r>
        <w:separator/>
      </w:r>
    </w:p>
  </w:footnote>
  <w:footnote w:type="continuationSeparator" w:id="0">
    <w:p w:rsidR="00A72A47" w:rsidRDefault="00A72A4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330CZ15"/>
    <w:docVar w:name="CoverBillType" w:val="r"/>
    <w:docVar w:name="docpath" w:val="L:\Council\bills\GM\24330CZ15.DOCX"/>
    <w:docVar w:name="dvBillNumber" w:val="624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36396B"/>
    <w:rsid w:val="00021332"/>
    <w:rsid w:val="00025E50"/>
    <w:rsid w:val="00026C9A"/>
    <w:rsid w:val="000965A1"/>
    <w:rsid w:val="000B5F98"/>
    <w:rsid w:val="000E1785"/>
    <w:rsid w:val="000F39F2"/>
    <w:rsid w:val="000F668A"/>
    <w:rsid w:val="001023A4"/>
    <w:rsid w:val="0010776B"/>
    <w:rsid w:val="00114078"/>
    <w:rsid w:val="00133E66"/>
    <w:rsid w:val="00134ACF"/>
    <w:rsid w:val="00144E15"/>
    <w:rsid w:val="00156CC1"/>
    <w:rsid w:val="00190FC4"/>
    <w:rsid w:val="001A4A62"/>
    <w:rsid w:val="001A681E"/>
    <w:rsid w:val="001B7D53"/>
    <w:rsid w:val="001D08F2"/>
    <w:rsid w:val="001E3DD4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6396B"/>
    <w:rsid w:val="00393688"/>
    <w:rsid w:val="003D411E"/>
    <w:rsid w:val="003E3C1E"/>
    <w:rsid w:val="003E6148"/>
    <w:rsid w:val="00400EAA"/>
    <w:rsid w:val="0041760A"/>
    <w:rsid w:val="004203D7"/>
    <w:rsid w:val="00441E34"/>
    <w:rsid w:val="004809EE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91A29"/>
    <w:rsid w:val="0069470D"/>
    <w:rsid w:val="006A476C"/>
    <w:rsid w:val="006C06B2"/>
    <w:rsid w:val="006C6A93"/>
    <w:rsid w:val="006E02F9"/>
    <w:rsid w:val="00724DEC"/>
    <w:rsid w:val="00753C04"/>
    <w:rsid w:val="00756946"/>
    <w:rsid w:val="00757F80"/>
    <w:rsid w:val="00771EEC"/>
    <w:rsid w:val="00786819"/>
    <w:rsid w:val="007A01B5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974A4"/>
    <w:rsid w:val="008F4429"/>
    <w:rsid w:val="00932670"/>
    <w:rsid w:val="009352BB"/>
    <w:rsid w:val="0095459B"/>
    <w:rsid w:val="00990668"/>
    <w:rsid w:val="009A3424"/>
    <w:rsid w:val="009B397B"/>
    <w:rsid w:val="009F0C77"/>
    <w:rsid w:val="009F4DD1"/>
    <w:rsid w:val="00A64E80"/>
    <w:rsid w:val="00A72A47"/>
    <w:rsid w:val="00A741D9"/>
    <w:rsid w:val="00A9741D"/>
    <w:rsid w:val="00AD4B17"/>
    <w:rsid w:val="00B0034E"/>
    <w:rsid w:val="00B26FA6"/>
    <w:rsid w:val="00B741CB"/>
    <w:rsid w:val="00B934F3"/>
    <w:rsid w:val="00BB6347"/>
    <w:rsid w:val="00BD2134"/>
    <w:rsid w:val="00C038D8"/>
    <w:rsid w:val="00C045DD"/>
    <w:rsid w:val="00C1529C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44AEA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761F95F-C903-4CA1-B1AF-C72673BCC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1E3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1E3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24D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624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3-26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624_201503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EB857C-0623-4020-B186-40BB4B151B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557</Words>
  <Characters>3177</Characters>
  <Application>Microsoft Office Word</Application>
  <DocSecurity>6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624: Jacqueline Diane Hearn - South Carolina Legislature Online</dc:title>
  <dc:subject/>
  <dc:creator>Gail Pinckney Moore</dc:creator>
  <cp:keywords/>
  <dc:description/>
  <cp:lastModifiedBy>N Cumfer</cp:lastModifiedBy>
  <cp:revision>2</cp:revision>
  <cp:lastPrinted>2015-03-25T21:39:00Z</cp:lastPrinted>
  <dcterms:created xsi:type="dcterms:W3CDTF">2016-12-02T17:09:00Z</dcterms:created>
  <dcterms:modified xsi:type="dcterms:W3CDTF">2016-12-02T17:09:00Z</dcterms:modified>
</cp:coreProperties>
</file>