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343" w:rsidRDefault="00B33343" w:rsidP="00B33343">
      <w:pPr>
        <w:widowControl w:val="0"/>
        <w:jc w:val="center"/>
      </w:pPr>
      <w:bookmarkStart w:id="0" w:name="_GoBack"/>
      <w:bookmarkEnd w:id="0"/>
      <w:r w:rsidRPr="00B33343">
        <w:rPr>
          <w:b/>
        </w:rPr>
        <w:t>South Carolina General Assembly</w:t>
      </w:r>
    </w:p>
    <w:p w:rsidR="00B33343" w:rsidRDefault="00B33343" w:rsidP="00B33343">
      <w:pPr>
        <w:widowControl w:val="0"/>
        <w:jc w:val="center"/>
      </w:pPr>
      <w:r>
        <w:t>121st Session, 2015-2016</w:t>
      </w:r>
    </w:p>
    <w:p w:rsidR="00B33343" w:rsidRDefault="00B33343" w:rsidP="00B33343">
      <w:pPr>
        <w:widowControl w:val="0"/>
      </w:pPr>
    </w:p>
    <w:p w:rsidR="00B33343" w:rsidRDefault="00B33343" w:rsidP="00B33343">
      <w:pPr>
        <w:widowControl w:val="0"/>
        <w:rPr>
          <w:b/>
        </w:rPr>
      </w:pPr>
      <w:r w:rsidRPr="00B33343">
        <w:rPr>
          <w:b/>
        </w:rPr>
        <w:t>S.</w:t>
      </w:r>
      <w:r>
        <w:rPr>
          <w:b/>
        </w:rPr>
        <w:t xml:space="preserve"> </w:t>
      </w:r>
      <w:r w:rsidRPr="00B33343">
        <w:rPr>
          <w:b/>
        </w:rPr>
        <w:t>677</w:t>
      </w:r>
    </w:p>
    <w:p w:rsidR="00B33343" w:rsidRDefault="00B33343" w:rsidP="00B33343">
      <w:pPr>
        <w:widowControl w:val="0"/>
        <w:rPr>
          <w:b/>
        </w:rPr>
      </w:pPr>
    </w:p>
    <w:p w:rsidR="00B33343" w:rsidRDefault="00B33343" w:rsidP="00B33343">
      <w:pPr>
        <w:widowControl w:val="0"/>
      </w:pPr>
      <w:r w:rsidRPr="00B33343">
        <w:rPr>
          <w:b/>
        </w:rPr>
        <w:t>STATUS INFORMATION</w:t>
      </w:r>
    </w:p>
    <w:p w:rsidR="00B33343" w:rsidRDefault="00B33343" w:rsidP="00B33343">
      <w:pPr>
        <w:widowControl w:val="0"/>
      </w:pPr>
    </w:p>
    <w:p w:rsidR="00B33343" w:rsidRDefault="00B33343" w:rsidP="00B33343">
      <w:pPr>
        <w:widowControl w:val="0"/>
      </w:pPr>
      <w:r>
        <w:t>Concurrent Resolution</w:t>
      </w:r>
    </w:p>
    <w:p w:rsidR="00B33343" w:rsidRDefault="00B33343" w:rsidP="00B33343">
      <w:pPr>
        <w:widowControl w:val="0"/>
      </w:pPr>
      <w:r>
        <w:t>Sponsors: Senator Sabb</w:t>
      </w:r>
    </w:p>
    <w:p w:rsidR="00B33343" w:rsidRDefault="00B33343" w:rsidP="00B33343">
      <w:pPr>
        <w:widowControl w:val="0"/>
      </w:pPr>
      <w:r>
        <w:t>Document Path: l:\s-res\ras\002buck.kmm.ras.docx</w:t>
      </w:r>
    </w:p>
    <w:p w:rsidR="00B33343" w:rsidRDefault="00B33343" w:rsidP="00B33343">
      <w:pPr>
        <w:widowControl w:val="0"/>
      </w:pPr>
    </w:p>
    <w:p w:rsidR="00A369FF" w:rsidRDefault="00A369FF" w:rsidP="00B33343">
      <w:pPr>
        <w:widowControl w:val="0"/>
      </w:pPr>
      <w:r>
        <w:t>Introduced in the Senate on April 16, 2015</w:t>
      </w:r>
    </w:p>
    <w:p w:rsidR="00A369FF" w:rsidRDefault="00A369FF" w:rsidP="00B33343">
      <w:pPr>
        <w:widowControl w:val="0"/>
      </w:pPr>
      <w:r>
        <w:t>Introduced in the House on April 21, 2015</w:t>
      </w:r>
    </w:p>
    <w:p w:rsidR="00A369FF" w:rsidRDefault="00A369FF" w:rsidP="00B33343">
      <w:pPr>
        <w:widowControl w:val="0"/>
      </w:pPr>
      <w:r>
        <w:t>Adopted by the General Assembly on April 21, 2015</w:t>
      </w:r>
    </w:p>
    <w:p w:rsidR="00A369FF" w:rsidRDefault="00A369FF" w:rsidP="00B33343">
      <w:pPr>
        <w:widowControl w:val="0"/>
      </w:pPr>
    </w:p>
    <w:p w:rsidR="00B33343" w:rsidRDefault="00B33343" w:rsidP="00B33343">
      <w:pPr>
        <w:widowControl w:val="0"/>
      </w:pPr>
      <w:r>
        <w:t xml:space="preserve">Summary: </w:t>
      </w:r>
      <w:r w:rsidR="00332B47">
        <w:t>Patrolman Arnold Reo Carter</w:t>
      </w:r>
    </w:p>
    <w:p w:rsidR="00B33343" w:rsidRDefault="00B33343" w:rsidP="00B33343">
      <w:pPr>
        <w:widowControl w:val="0"/>
      </w:pPr>
    </w:p>
    <w:p w:rsidR="00B33343" w:rsidRDefault="00B33343" w:rsidP="00B33343">
      <w:pPr>
        <w:widowControl w:val="0"/>
      </w:pPr>
    </w:p>
    <w:p w:rsidR="00B33343" w:rsidRDefault="00B33343" w:rsidP="00B33343">
      <w:pPr>
        <w:widowControl w:val="0"/>
        <w:tabs>
          <w:tab w:val="center" w:pos="590"/>
          <w:tab w:val="center" w:pos="1440"/>
          <w:tab w:val="left" w:pos="1872"/>
          <w:tab w:val="left" w:pos="9187"/>
        </w:tabs>
      </w:pPr>
      <w:r w:rsidRPr="00B33343">
        <w:rPr>
          <w:b/>
        </w:rPr>
        <w:t>HISTORY OF LEGISLATIVE ACTIONS</w:t>
      </w:r>
    </w:p>
    <w:p w:rsidR="00B33343" w:rsidRDefault="00B33343" w:rsidP="00B33343">
      <w:pPr>
        <w:widowControl w:val="0"/>
        <w:tabs>
          <w:tab w:val="center" w:pos="590"/>
          <w:tab w:val="center" w:pos="1440"/>
          <w:tab w:val="left" w:pos="1872"/>
          <w:tab w:val="left" w:pos="9187"/>
        </w:tabs>
      </w:pPr>
    </w:p>
    <w:p w:rsidR="00B33343" w:rsidRPr="00B33343" w:rsidRDefault="00B33343" w:rsidP="00B33343">
      <w:pPr>
        <w:widowControl w:val="0"/>
        <w:tabs>
          <w:tab w:val="center" w:pos="590"/>
          <w:tab w:val="center" w:pos="1440"/>
          <w:tab w:val="left" w:pos="1872"/>
          <w:tab w:val="left" w:pos="9187"/>
        </w:tabs>
      </w:pPr>
      <w:r w:rsidRPr="00B33343">
        <w:rPr>
          <w:u w:val="single"/>
        </w:rPr>
        <w:tab/>
        <w:t>Date</w:t>
      </w:r>
      <w:r w:rsidRPr="00B33343">
        <w:rPr>
          <w:u w:val="single"/>
        </w:rPr>
        <w:tab/>
        <w:t>Body</w:t>
      </w:r>
      <w:r w:rsidRPr="00B33343">
        <w:rPr>
          <w:u w:val="single"/>
        </w:rPr>
        <w:tab/>
        <w:t>Action Description with journal page number</w:t>
      </w:r>
      <w:r w:rsidRPr="00B33343">
        <w:rPr>
          <w:u w:val="single"/>
        </w:rPr>
        <w:tab/>
      </w:r>
    </w:p>
    <w:p w:rsidR="001E27F5" w:rsidRDefault="001E27F5" w:rsidP="001E27F5">
      <w:pPr>
        <w:widowControl w:val="0"/>
        <w:tabs>
          <w:tab w:val="right" w:pos="1008"/>
          <w:tab w:val="left" w:pos="1152"/>
          <w:tab w:val="left" w:pos="1872"/>
          <w:tab w:val="left" w:pos="9187"/>
        </w:tabs>
        <w:ind w:left="2088" w:hanging="2088"/>
      </w:pPr>
      <w:r>
        <w:tab/>
        <w:t>4/16/2015</w:t>
      </w:r>
      <w:r>
        <w:tab/>
        <w:t>Senate</w:t>
      </w:r>
      <w:r>
        <w:tab/>
      </w:r>
      <w:r w:rsidRPr="00EC5507">
        <w:t>Int</w:t>
      </w:r>
      <w:r>
        <w:t xml:space="preserve">roduced, adopted, sent to House </w:t>
      </w:r>
      <w:r w:rsidRPr="00EC5507">
        <w:t>(</w:t>
      </w:r>
      <w:hyperlink r:id="rId6" w:history="1">
        <w:r w:rsidRPr="00647569">
          <w:rPr>
            <w:rStyle w:val="Hyperlink"/>
          </w:rPr>
          <w:t>Senate Journal</w:t>
        </w:r>
        <w:r w:rsidRPr="00647569">
          <w:rPr>
            <w:rStyle w:val="Hyperlink"/>
          </w:rPr>
          <w:noBreakHyphen/>
          <w:t>page 9</w:t>
        </w:r>
      </w:hyperlink>
      <w:r w:rsidRPr="00EC5507">
        <w:t>)</w:t>
      </w:r>
    </w:p>
    <w:p w:rsidR="001E27F5" w:rsidRDefault="001E27F5" w:rsidP="001E27F5">
      <w:pPr>
        <w:widowControl w:val="0"/>
        <w:tabs>
          <w:tab w:val="right" w:pos="1008"/>
          <w:tab w:val="left" w:pos="1152"/>
          <w:tab w:val="left" w:pos="1872"/>
          <w:tab w:val="left" w:pos="9187"/>
        </w:tabs>
        <w:ind w:left="2088" w:hanging="2088"/>
      </w:pPr>
      <w:r>
        <w:tab/>
        <w:t>4/21/2015</w:t>
      </w:r>
      <w:r>
        <w:tab/>
        <w:t>House</w:t>
      </w:r>
      <w:r>
        <w:tab/>
      </w:r>
      <w:r w:rsidRPr="00EC5507">
        <w:t>Introduced, ado</w:t>
      </w:r>
      <w:r>
        <w:t xml:space="preserve">pted, returned with concurrence </w:t>
      </w:r>
      <w:r w:rsidRPr="00EC5507">
        <w:t>(</w:t>
      </w:r>
      <w:hyperlink r:id="rId7" w:history="1">
        <w:r w:rsidRPr="00647569">
          <w:rPr>
            <w:rStyle w:val="Hyperlink"/>
          </w:rPr>
          <w:t>House Journal</w:t>
        </w:r>
        <w:r w:rsidRPr="00647569">
          <w:rPr>
            <w:rStyle w:val="Hyperlink"/>
          </w:rPr>
          <w:noBreakHyphen/>
          <w:t>page 12</w:t>
        </w:r>
      </w:hyperlink>
      <w:r w:rsidRPr="00EC5507">
        <w:t>)</w:t>
      </w:r>
    </w:p>
    <w:p w:rsidR="001E27F5" w:rsidRDefault="001E27F5" w:rsidP="001E27F5">
      <w:pPr>
        <w:widowControl w:val="0"/>
        <w:tabs>
          <w:tab w:val="right" w:pos="1008"/>
          <w:tab w:val="left" w:pos="1152"/>
          <w:tab w:val="left" w:pos="1872"/>
          <w:tab w:val="left" w:pos="9187"/>
        </w:tabs>
        <w:ind w:left="2088" w:hanging="2088"/>
      </w:pPr>
    </w:p>
    <w:p w:rsidR="00B33343" w:rsidRDefault="00B33343" w:rsidP="00B33343">
      <w:pPr>
        <w:widowControl w:val="0"/>
        <w:tabs>
          <w:tab w:val="right" w:pos="1008"/>
          <w:tab w:val="left" w:pos="1152"/>
          <w:tab w:val="left" w:pos="1872"/>
          <w:tab w:val="left" w:pos="9187"/>
        </w:tabs>
        <w:ind w:left="2088" w:hanging="2088"/>
      </w:pPr>
      <w:r>
        <w:t xml:space="preserve">View the latest </w:t>
      </w:r>
      <w:hyperlink r:id="rId8" w:history="1">
        <w:r w:rsidRPr="00B33343">
          <w:rPr>
            <w:rStyle w:val="Hyperlink"/>
          </w:rPr>
          <w:t>legislative information</w:t>
        </w:r>
      </w:hyperlink>
      <w:r>
        <w:t xml:space="preserve"> at the website</w:t>
      </w:r>
    </w:p>
    <w:p w:rsidR="00B33343" w:rsidRDefault="00B33343" w:rsidP="00B33343">
      <w:pPr>
        <w:widowControl w:val="0"/>
        <w:tabs>
          <w:tab w:val="right" w:pos="1008"/>
          <w:tab w:val="left" w:pos="1152"/>
          <w:tab w:val="left" w:pos="1872"/>
          <w:tab w:val="left" w:pos="9187"/>
        </w:tabs>
        <w:ind w:left="2088" w:hanging="2088"/>
      </w:pPr>
    </w:p>
    <w:p w:rsidR="00B33343" w:rsidRPr="00B33343" w:rsidRDefault="00B33343" w:rsidP="00B33343">
      <w:pPr>
        <w:widowControl w:val="0"/>
        <w:tabs>
          <w:tab w:val="right" w:pos="1008"/>
          <w:tab w:val="left" w:pos="1152"/>
          <w:tab w:val="left" w:pos="1872"/>
          <w:tab w:val="left" w:pos="9187"/>
        </w:tabs>
        <w:ind w:left="2088" w:hanging="2088"/>
      </w:pPr>
    </w:p>
    <w:p w:rsidR="00B33343" w:rsidRDefault="00B33343" w:rsidP="00B33343">
      <w:r w:rsidRPr="00B33343">
        <w:rPr>
          <w:b/>
        </w:rPr>
        <w:t>VERSIONS OF THIS BILL</w:t>
      </w:r>
    </w:p>
    <w:p w:rsidR="00B33343" w:rsidRDefault="00B33343" w:rsidP="00B33343"/>
    <w:p w:rsidR="00B33343" w:rsidRDefault="00647569" w:rsidP="00B33343">
      <w:hyperlink r:id="rId9" w:history="1">
        <w:r w:rsidR="00B33343">
          <w:rPr>
            <w:rStyle w:val="Hyperlink"/>
          </w:rPr>
          <w:t>4/16/2015</w:t>
        </w:r>
      </w:hyperlink>
    </w:p>
    <w:p w:rsidR="00B33343" w:rsidRDefault="00B33343" w:rsidP="00B33343"/>
    <w:p w:rsidR="00B33343" w:rsidRDefault="00B33343" w:rsidP="00B33343">
      <w:pPr>
        <w:sectPr w:rsidR="00B33343" w:rsidSect="00B33343">
          <w:pgSz w:w="12240" w:h="15840" w:code="1"/>
          <w:pgMar w:top="1080" w:right="1440" w:bottom="1080" w:left="1440" w:header="720" w:footer="720" w:gutter="0"/>
          <w:cols w:space="720"/>
          <w:noEndnote/>
          <w:docGrid w:linePitch="360"/>
        </w:sectPr>
      </w:pPr>
    </w:p>
    <w:p w:rsidR="002243CF" w:rsidRPr="00522CE0" w:rsidRDefault="002243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2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9085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A0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EXPRESS SYMPATHY AND COMMEMORATE THE LIFE OF PATROLMAN ARNOLD REO “BUCK” CARTER WHO MADE THE ULTIMATE SACRIFICE WHILE IN THE LINE OF DUTY AND REQUEST THAT THE DEPARTMENT OF TRANSPORTATION NAME DOUGLAS ROAD IN WILLIAMSBURG COUNTY “PATROLMAN ARNOLD CARTER MEMORIAL ROAD” AND ERECT APPROPRIATE MARKERS OR SIGNS ALONG THIS ROAD THAT CONTAIN THIS DESIGNATION AS A LASTING TRIBUTE TO THIS SON OF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A029B" w:rsidRDefault="00EA029B" w:rsidP="00EA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Patrolman Arnold Reo “Buck” Carter was born in Great Falls, South Carolina on September 22, 1928. He was the youngest of the late John Ezekiel Carter and the late Sarah Ida Humphries Carter</w:t>
      </w:r>
      <w:r w:rsidRPr="00326431">
        <w:t>’</w:t>
      </w:r>
      <w:r>
        <w:t>s eight children; and</w:t>
      </w:r>
    </w:p>
    <w:p w:rsidR="00EA029B" w:rsidRDefault="00EA029B" w:rsidP="00EA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A029B" w:rsidRDefault="00EA029B" w:rsidP="00EA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he was a 1945 graduate of Great Falls High School and a member of the First Baptist Church of Kingstree, South Carolina; and</w:t>
      </w:r>
    </w:p>
    <w:p w:rsidR="00EA029B" w:rsidRDefault="00EA029B" w:rsidP="00EA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A029B" w:rsidRDefault="00EA029B" w:rsidP="00EA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Patrolman Cater had one son and three grandchildren; and</w:t>
      </w:r>
    </w:p>
    <w:p w:rsidR="00EA029B" w:rsidRDefault="00EA029B" w:rsidP="00EA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A029B" w:rsidRDefault="00EA029B" w:rsidP="00EA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he joined the South Carolina Highway Patrol in March, 1954: and</w:t>
      </w:r>
    </w:p>
    <w:p w:rsidR="00EA029B" w:rsidRDefault="00EA029B" w:rsidP="00EA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A029B" w:rsidRDefault="00EA029B" w:rsidP="00EA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on June 18, 1956, while attempting to stop a drag race on a public road in Williamsburg County, he was fatally injured when one of the racing vehicles struck him; and</w:t>
      </w:r>
    </w:p>
    <w:p w:rsidR="00EA029B" w:rsidRDefault="00EA029B" w:rsidP="00EA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A029B" w:rsidRDefault="00EA029B" w:rsidP="00EA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it is fitting and proper to commemorate Patrolman Arnold Reo “Buck” Carter</w:t>
      </w:r>
      <w:r w:rsidRPr="00326431">
        <w:t>’</w:t>
      </w:r>
      <w:r>
        <w:t>s service to the State of South Carolina and name a road in Williamsburg County in his honor.  Now, therefore,</w:t>
      </w:r>
    </w:p>
    <w:p w:rsidR="00EA029B" w:rsidRDefault="00EA029B" w:rsidP="00EA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A029B" w:rsidRDefault="00EA029B" w:rsidP="00EA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House of Representatives, the Senate concurring:</w:t>
      </w:r>
    </w:p>
    <w:p w:rsidR="00EA029B" w:rsidRDefault="00EA029B" w:rsidP="00EA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A029B" w:rsidRDefault="00EA029B" w:rsidP="00EA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That the members of the General Assembly express sympathy and commemorate the life of Patrolman Arnold Reo “Buck” Carter who made the ultimate sacrifice while in the line of duty and request that the Department of Transportation name Douglas Road in Williamsburg County “Patrolman Arnold Carter Memorial Road” and erect appropriate markers or signs along this road that contain this designation as a lasting tribute to this son of South Carolina.</w:t>
      </w:r>
    </w:p>
    <w:p w:rsidR="00EA029B" w:rsidRDefault="00EA029B" w:rsidP="00EA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90857" w:rsidRPr="00522CE0" w:rsidRDefault="00EA029B" w:rsidP="00EA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Be it further resolved that a copy of this resolution be forwarded to the family of Patrolman Arnold Reo “Buck” Carter and a copy to the Department of Transportation.</w:t>
      </w:r>
    </w:p>
    <w:p w:rsidR="00264F6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33343" w:rsidRDefault="00B33343" w:rsidP="00B33343">
      <w:pPr>
        <w:suppressAutoHyphens/>
        <w:jc w:val="both"/>
        <w:rPr>
          <w:rFonts w:eastAsia="Times New Roman"/>
        </w:rPr>
      </w:pPr>
    </w:p>
    <w:sectPr w:rsidR="00B33343" w:rsidSect="00B3334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857" w:rsidRDefault="00E90857" w:rsidP="00522CE0">
      <w:r>
        <w:separator/>
      </w:r>
    </w:p>
  </w:endnote>
  <w:endnote w:type="continuationSeparator" w:id="0">
    <w:p w:rsidR="00E90857" w:rsidRDefault="00E9085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8F74A6-9225-4037-865C-A175F1DA1C4D}"/>
    <w:embedBold r:id="rId2" w:fontKey="{12CD5A0E-E1B1-4797-AFAE-B6E9C0B4F11E}"/>
  </w:font>
  <w:font w:name="Calibri">
    <w:panose1 w:val="020F0502020204030204"/>
    <w:charset w:val="00"/>
    <w:family w:val="swiss"/>
    <w:pitch w:val="variable"/>
    <w:sig w:usb0="E00002FF" w:usb1="4000ACFF" w:usb2="00000001" w:usb3="00000000" w:csb0="0000019F" w:csb1="00000000"/>
    <w:embedRegular r:id="rId3" w:fontKey="{B65228FE-9CDD-4D6D-ACF1-66C4AB258176}"/>
    <w:embedBold r:id="rId4" w:fontKey="{08FA51F0-AE76-4821-AD22-5EF85AFB8BD1}"/>
  </w:font>
  <w:font w:name="Cambria">
    <w:panose1 w:val="02040503050406030204"/>
    <w:charset w:val="00"/>
    <w:family w:val="roman"/>
    <w:pitch w:val="variable"/>
    <w:sig w:usb0="E00002FF" w:usb1="400004FF" w:usb2="00000000" w:usb3="00000000" w:csb0="0000019F" w:csb1="00000000"/>
    <w:embedRegular r:id="rId5" w:fontKey="{D25EBDA7-E644-461C-AD67-B099A2F406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343" w:rsidRPr="002243CF" w:rsidRDefault="00B33343" w:rsidP="002243CF">
    <w:pPr>
      <w:pStyle w:val="Footer"/>
      <w:tabs>
        <w:tab w:val="clear" w:pos="4680"/>
        <w:tab w:val="clear" w:pos="9360"/>
        <w:tab w:val="center" w:pos="2995"/>
      </w:tabs>
      <w:spacing w:before="120"/>
    </w:pPr>
    <w:r>
      <w:t>[677]</w:t>
    </w:r>
    <w:r>
      <w:tab/>
    </w:r>
    <w:r>
      <w:fldChar w:fldCharType="begin"/>
    </w:r>
    <w:r>
      <w:instrText xml:space="preserve"> PAGE  \* MERGEFORMAT </w:instrText>
    </w:r>
    <w:r>
      <w:fldChar w:fldCharType="separate"/>
    </w:r>
    <w:r w:rsidR="006475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857" w:rsidRDefault="00E90857" w:rsidP="00522CE0">
      <w:r>
        <w:separator/>
      </w:r>
    </w:p>
  </w:footnote>
  <w:footnote w:type="continuationSeparator" w:id="0">
    <w:p w:rsidR="00E90857" w:rsidRDefault="00E9085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BUCK.KMM.RAS"/>
    <w:docVar w:name="CoverAttorneyInitials" w:val="KMM"/>
    <w:docVar w:name="CoverAttorneyLastName" w:val="Moffitt"/>
    <w:docVar w:name="CoverBillType" w:val="c"/>
    <w:docVar w:name="CoverSenator" w:val="RAS"/>
    <w:docVar w:name="dvBillNumber" w:val="677"/>
    <w:docVar w:name="dvBillNumberPrefix" w:val="S. "/>
    <w:docVar w:name="dvOriginalBody" w:val="Senate"/>
    <w:docVar w:name="fulldraftpath" w:val="L:\S-RES\RAS\002BUCK.KMM.RAS.DOCX"/>
    <w:docVar w:name="NameofBody" w:val="S"/>
    <w:docVar w:name="vgroup2" w:val="S-RES"/>
  </w:docVars>
  <w:rsids>
    <w:rsidRoot w:val="00E90857"/>
    <w:rsid w:val="00042AC1"/>
    <w:rsid w:val="00046516"/>
    <w:rsid w:val="000677E2"/>
    <w:rsid w:val="0007601D"/>
    <w:rsid w:val="000B0720"/>
    <w:rsid w:val="000B5EAF"/>
    <w:rsid w:val="000D02AC"/>
    <w:rsid w:val="001315B2"/>
    <w:rsid w:val="00170561"/>
    <w:rsid w:val="00186AC9"/>
    <w:rsid w:val="00197DF1"/>
    <w:rsid w:val="001B3DD9"/>
    <w:rsid w:val="001B7E5D"/>
    <w:rsid w:val="001D3BAC"/>
    <w:rsid w:val="001E27F5"/>
    <w:rsid w:val="001F67DD"/>
    <w:rsid w:val="00216025"/>
    <w:rsid w:val="002243CF"/>
    <w:rsid w:val="00245C4E"/>
    <w:rsid w:val="00264F62"/>
    <w:rsid w:val="002C1321"/>
    <w:rsid w:val="002C2031"/>
    <w:rsid w:val="002C5896"/>
    <w:rsid w:val="002D3BED"/>
    <w:rsid w:val="00307C2B"/>
    <w:rsid w:val="00332B47"/>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A7E94"/>
    <w:rsid w:val="005F1745"/>
    <w:rsid w:val="00630C8A"/>
    <w:rsid w:val="00647569"/>
    <w:rsid w:val="006A1802"/>
    <w:rsid w:val="006C74EA"/>
    <w:rsid w:val="00720D40"/>
    <w:rsid w:val="007318D4"/>
    <w:rsid w:val="00765784"/>
    <w:rsid w:val="00782A90"/>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369FF"/>
    <w:rsid w:val="00A4011E"/>
    <w:rsid w:val="00A86015"/>
    <w:rsid w:val="00A9594E"/>
    <w:rsid w:val="00AE59C8"/>
    <w:rsid w:val="00B10098"/>
    <w:rsid w:val="00B33343"/>
    <w:rsid w:val="00B566CA"/>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0857"/>
    <w:rsid w:val="00E91E2F"/>
    <w:rsid w:val="00EA029B"/>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33F3220-E120-4CA3-AB1F-CD7231AE8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333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77&amp;session=121&amp;summary=B" TargetMode="External"/><Relationship Id="rId3" Type="http://schemas.openxmlformats.org/officeDocument/2006/relationships/webSettings" Target="webSettings.xml"/><Relationship Id="rId7" Type="http://schemas.openxmlformats.org/officeDocument/2006/relationships/hyperlink" Target="file:///h:\HJ%20Archive\2015\04-21-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4-16-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677_201504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445</Words>
  <Characters>2539</Characters>
  <Application>Microsoft Office Word</Application>
  <DocSecurity>6</DocSecurity>
  <Lines>21</Lines>
  <Paragraphs>5</Paragraphs>
  <ScaleCrop>false</ScaleCrop>
  <Company> </Company>
  <LinksUpToDate>false</LinksUpToDate>
  <CharactersWithSpaces>2979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677: Patrolman Arnold Reo Carter - South Carolina Legislature Online</dc:title>
  <dc:subject/>
  <dc:creator>%USERNAME%</dc:creator>
  <cp:keywords/>
  <dc:description/>
  <cp:lastModifiedBy>N Cumfer</cp:lastModifiedBy>
  <cp:revision>2</cp:revision>
  <dcterms:created xsi:type="dcterms:W3CDTF">2016-12-02T17:11:00Z</dcterms:created>
  <dcterms:modified xsi:type="dcterms:W3CDTF">2016-12-02T17:11:00Z</dcterms:modified>
</cp:coreProperties>
</file>