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A43" w:rsidRDefault="00A16A43" w:rsidP="00A16A43">
      <w:pPr>
        <w:widowControl w:val="0"/>
        <w:jc w:val="center"/>
      </w:pPr>
      <w:bookmarkStart w:id="0" w:name="_GoBack"/>
      <w:bookmarkEnd w:id="0"/>
      <w:r w:rsidRPr="00A16A43">
        <w:rPr>
          <w:b/>
        </w:rPr>
        <w:t>South Carolina General Assembly</w:t>
      </w:r>
    </w:p>
    <w:p w:rsidR="00A16A43" w:rsidRDefault="00A16A43" w:rsidP="00A16A43">
      <w:pPr>
        <w:widowControl w:val="0"/>
        <w:jc w:val="center"/>
      </w:pPr>
      <w:r>
        <w:t>121st Session, 2015-2016</w:t>
      </w:r>
    </w:p>
    <w:p w:rsidR="00A16A43" w:rsidRDefault="00A16A43" w:rsidP="00A16A43">
      <w:pPr>
        <w:widowControl w:val="0"/>
        <w:jc w:val="left"/>
      </w:pPr>
    </w:p>
    <w:p w:rsidR="00A16A43" w:rsidRDefault="00A16A43" w:rsidP="00A16A43">
      <w:pPr>
        <w:widowControl w:val="0"/>
        <w:jc w:val="left"/>
        <w:rPr>
          <w:b/>
        </w:rPr>
      </w:pPr>
      <w:r w:rsidRPr="00A16A43">
        <w:rPr>
          <w:b/>
        </w:rPr>
        <w:t>S.</w:t>
      </w:r>
      <w:r>
        <w:rPr>
          <w:b/>
        </w:rPr>
        <w:t xml:space="preserve"> </w:t>
      </w:r>
      <w:r w:rsidRPr="00A16A43">
        <w:rPr>
          <w:b/>
        </w:rPr>
        <w:t>851</w:t>
      </w:r>
    </w:p>
    <w:p w:rsidR="00A16A43" w:rsidRDefault="00A16A43" w:rsidP="00A16A43">
      <w:pPr>
        <w:widowControl w:val="0"/>
        <w:jc w:val="left"/>
        <w:rPr>
          <w:b/>
        </w:rPr>
      </w:pPr>
    </w:p>
    <w:p w:rsidR="00A16A43" w:rsidRDefault="00A16A43" w:rsidP="00A16A43">
      <w:pPr>
        <w:widowControl w:val="0"/>
        <w:jc w:val="left"/>
      </w:pPr>
      <w:r w:rsidRPr="00A16A43">
        <w:rPr>
          <w:b/>
        </w:rPr>
        <w:t>STATUS INFORMATION</w:t>
      </w:r>
    </w:p>
    <w:p w:rsidR="00A16A43" w:rsidRDefault="00A16A43" w:rsidP="00A16A43">
      <w:pPr>
        <w:widowControl w:val="0"/>
        <w:jc w:val="left"/>
      </w:pPr>
    </w:p>
    <w:p w:rsidR="00A16A43" w:rsidRDefault="00A16A43" w:rsidP="00A16A43">
      <w:pPr>
        <w:widowControl w:val="0"/>
        <w:jc w:val="left"/>
      </w:pPr>
      <w:r>
        <w:t>General Bill</w:t>
      </w:r>
    </w:p>
    <w:p w:rsidR="00A16A43" w:rsidRDefault="00A16A43" w:rsidP="00A16A43">
      <w:pPr>
        <w:widowControl w:val="0"/>
        <w:jc w:val="left"/>
      </w:pPr>
      <w:r>
        <w:t>Sponsors: Senators Scott and Jackson</w:t>
      </w:r>
    </w:p>
    <w:p w:rsidR="00A16A43" w:rsidRDefault="00A16A43" w:rsidP="00A16A43">
      <w:pPr>
        <w:widowControl w:val="0"/>
        <w:jc w:val="left"/>
      </w:pPr>
      <w:r>
        <w:t>Document Path: l:\council\bills\ggs\22771zw15.docx</w:t>
      </w:r>
    </w:p>
    <w:p w:rsidR="00EE28D2" w:rsidRDefault="00EE28D2" w:rsidP="00A16A43">
      <w:pPr>
        <w:widowControl w:val="0"/>
        <w:jc w:val="left"/>
      </w:pPr>
      <w:r>
        <w:t>Companion/Similar bill(s): 863</w:t>
      </w:r>
    </w:p>
    <w:p w:rsidR="00A16A43" w:rsidRDefault="00A16A43" w:rsidP="00A16A43">
      <w:pPr>
        <w:widowControl w:val="0"/>
        <w:jc w:val="left"/>
      </w:pPr>
    </w:p>
    <w:p w:rsidR="00380C1B" w:rsidRDefault="00380C1B" w:rsidP="00A16A43">
      <w:pPr>
        <w:widowControl w:val="0"/>
        <w:jc w:val="left"/>
      </w:pPr>
      <w:r>
        <w:t>Introduced in the Senate on June 2, 2015</w:t>
      </w:r>
    </w:p>
    <w:p w:rsidR="00380C1B" w:rsidRPr="00380C1B" w:rsidRDefault="00380C1B" w:rsidP="00A16A43">
      <w:pPr>
        <w:widowControl w:val="0"/>
        <w:jc w:val="left"/>
      </w:pPr>
      <w:r>
        <w:t xml:space="preserve">Currently residing in the Senate </w:t>
      </w:r>
      <w:r w:rsidRPr="00380C1B">
        <w:rPr>
          <w:b/>
        </w:rPr>
        <w:t>Richland Delegation</w:t>
      </w:r>
    </w:p>
    <w:p w:rsidR="00380C1B" w:rsidRDefault="00380C1B" w:rsidP="00A16A43">
      <w:pPr>
        <w:widowControl w:val="0"/>
        <w:jc w:val="left"/>
      </w:pPr>
    </w:p>
    <w:p w:rsidR="00A16A43" w:rsidRDefault="00A16A43" w:rsidP="00A16A43">
      <w:pPr>
        <w:widowControl w:val="0"/>
        <w:jc w:val="left"/>
      </w:pPr>
      <w:r>
        <w:t xml:space="preserve">Summary: </w:t>
      </w:r>
      <w:r w:rsidR="002C3F37">
        <w:t>Richland County School Districts</w:t>
      </w:r>
    </w:p>
    <w:p w:rsidR="00A16A43" w:rsidRDefault="00A16A43" w:rsidP="00A16A43">
      <w:pPr>
        <w:widowControl w:val="0"/>
        <w:jc w:val="left"/>
      </w:pPr>
    </w:p>
    <w:p w:rsidR="00A16A43" w:rsidRDefault="00A16A43" w:rsidP="00A16A43">
      <w:pPr>
        <w:widowControl w:val="0"/>
        <w:jc w:val="left"/>
      </w:pPr>
    </w:p>
    <w:p w:rsidR="00A16A43" w:rsidRDefault="00A16A43" w:rsidP="00A16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A43">
        <w:rPr>
          <w:b/>
        </w:rPr>
        <w:t>HISTORY OF LEGISLATIVE ACTIONS</w:t>
      </w:r>
    </w:p>
    <w:p w:rsidR="00A16A43" w:rsidRDefault="00A16A43" w:rsidP="00A16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6A43" w:rsidRPr="00A16A43" w:rsidRDefault="00A16A43" w:rsidP="00A16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A43">
        <w:rPr>
          <w:u w:val="single"/>
        </w:rPr>
        <w:tab/>
        <w:t>Date</w:t>
      </w:r>
      <w:r w:rsidRPr="00A16A43">
        <w:rPr>
          <w:u w:val="single"/>
        </w:rPr>
        <w:tab/>
        <w:t>Body</w:t>
      </w:r>
      <w:r w:rsidRPr="00A16A43">
        <w:rPr>
          <w:u w:val="single"/>
        </w:rPr>
        <w:tab/>
        <w:t>Action Description with journal page number</w:t>
      </w:r>
      <w:r w:rsidRPr="00A16A43">
        <w:rPr>
          <w:u w:val="single"/>
        </w:rPr>
        <w:tab/>
      </w:r>
    </w:p>
    <w:p w:rsidR="00334BB9" w:rsidRDefault="00334BB9" w:rsidP="0033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B92613">
        <w:t>Introduced, rea</w:t>
      </w:r>
      <w:r>
        <w:t xml:space="preserve">d first time, placed on local &amp; </w:t>
      </w:r>
      <w:r w:rsidRPr="00B92613">
        <w:t>uncontested calendar (</w:t>
      </w:r>
      <w:hyperlink r:id="rId7" w:history="1">
        <w:r w:rsidRPr="00FF1D78">
          <w:rPr>
            <w:rStyle w:val="Hyperlink"/>
          </w:rPr>
          <w:t>Senate Journal</w:t>
        </w:r>
        <w:r w:rsidRPr="00FF1D78">
          <w:rPr>
            <w:rStyle w:val="Hyperlink"/>
          </w:rPr>
          <w:noBreakHyphen/>
          <w:t>page 13</w:t>
        </w:r>
      </w:hyperlink>
      <w:r w:rsidRPr="00B92613">
        <w:t>)</w:t>
      </w:r>
    </w:p>
    <w:p w:rsidR="00334BB9" w:rsidRDefault="00334BB9" w:rsidP="0033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Senate</w:t>
      </w:r>
      <w:r>
        <w:tab/>
      </w:r>
      <w:r w:rsidRPr="00B92613">
        <w:t>Commit</w:t>
      </w:r>
      <w:r>
        <w:t xml:space="preserve">ted to delegation from </w:t>
      </w:r>
      <w:r w:rsidRPr="00B92613">
        <w:rPr>
          <w:b/>
        </w:rPr>
        <w:t>Richland</w:t>
      </w:r>
      <w:r>
        <w:t xml:space="preserve"> </w:t>
      </w:r>
      <w:r w:rsidRPr="00B92613">
        <w:t>(</w:t>
      </w:r>
      <w:hyperlink r:id="rId8" w:history="1">
        <w:r w:rsidRPr="00FF1D78">
          <w:rPr>
            <w:rStyle w:val="Hyperlink"/>
          </w:rPr>
          <w:t>Senate Journal</w:t>
        </w:r>
        <w:r w:rsidRPr="00FF1D78">
          <w:rPr>
            <w:rStyle w:val="Hyperlink"/>
          </w:rPr>
          <w:noBreakHyphen/>
          <w:t>page 8</w:t>
        </w:r>
      </w:hyperlink>
      <w:r w:rsidRPr="00B92613">
        <w:t>)</w:t>
      </w:r>
    </w:p>
    <w:p w:rsidR="00334BB9" w:rsidRDefault="00334BB9" w:rsidP="00334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A43" w:rsidRDefault="00A16A43" w:rsidP="00A16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16A43">
          <w:rPr>
            <w:rStyle w:val="Hyperlink"/>
          </w:rPr>
          <w:t>legislative information</w:t>
        </w:r>
      </w:hyperlink>
      <w:r>
        <w:t xml:space="preserve"> at the website</w:t>
      </w:r>
    </w:p>
    <w:p w:rsidR="00A16A43" w:rsidRDefault="00A16A43" w:rsidP="00A16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A43" w:rsidRPr="00A16A43" w:rsidRDefault="00A16A43" w:rsidP="00A16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A43" w:rsidRDefault="00A16A43" w:rsidP="00A16A43">
      <w:r w:rsidRPr="00A16A43">
        <w:rPr>
          <w:b/>
        </w:rPr>
        <w:t>VERSIONS OF THIS BILL</w:t>
      </w:r>
    </w:p>
    <w:p w:rsidR="00A16A43" w:rsidRDefault="00A16A43" w:rsidP="00A16A43"/>
    <w:p w:rsidR="00A16A43" w:rsidRDefault="00FF1D78" w:rsidP="00A16A43">
      <w:hyperlink r:id="rId10" w:history="1">
        <w:r w:rsidR="00A16A43">
          <w:rPr>
            <w:rStyle w:val="Hyperlink"/>
          </w:rPr>
          <w:t>6/2/2015</w:t>
        </w:r>
      </w:hyperlink>
    </w:p>
    <w:p w:rsidR="00A16A43" w:rsidRDefault="00FF1D78" w:rsidP="00A16A43">
      <w:hyperlink r:id="rId11" w:history="1">
        <w:r w:rsidR="00885EB8" w:rsidRPr="00885EB8">
          <w:rPr>
            <w:rStyle w:val="Hyperlink"/>
          </w:rPr>
          <w:t>6/2/2015-A</w:t>
        </w:r>
      </w:hyperlink>
    </w:p>
    <w:p w:rsidR="00885EB8" w:rsidRDefault="00885EB8" w:rsidP="00A16A43"/>
    <w:p w:rsidR="00A16A43" w:rsidRDefault="00A16A43" w:rsidP="00A16A43">
      <w:pPr>
        <w:sectPr w:rsidR="00A16A43" w:rsidSect="00A16A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2, 2015</w:t>
      </w: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Pr="001D778B" w:rsidRDefault="00885EB8" w:rsidP="001D77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851</w:t>
      </w: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1D7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303EF">
        <w:t>Senators Scott and Jackson</w:t>
      </w: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6/2/15--S.</w:t>
      </w: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2, 2015.</w:t>
      </w:r>
    </w:p>
    <w:p w:rsidR="00885EB8" w:rsidRPr="001D778B" w:rsidRDefault="00885EB8" w:rsidP="001D7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85EB8" w:rsidSect="001D778B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Pr="00325348" w:rsidRDefault="00885EB8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85EB8" w:rsidRDefault="00885E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Pr="00F14712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7250BC">
        <w:t xml:space="preserve">TO AMEND ACT 613 OF 1986, </w:t>
      </w:r>
      <w:r>
        <w:t>AS AMENDED, R</w:t>
      </w:r>
      <w:r w:rsidRPr="007250BC">
        <w:t xml:space="preserve">ELATING TO SCHOOL DISTRICTS IN RICHLAND COUNTY, </w:t>
      </w:r>
      <w:r w:rsidRPr="00E66DDC">
        <w:t xml:space="preserve">SO AS </w:t>
      </w:r>
      <w:r w:rsidRPr="00F14712">
        <w:t xml:space="preserve">TO REAPPORTION THE </w:t>
      </w:r>
      <w:r>
        <w:t>FOUR SINGLE</w:t>
      </w:r>
      <w:r>
        <w:noBreakHyphen/>
        <w:t>MEMBER</w:t>
      </w:r>
      <w:r w:rsidRPr="00F14712">
        <w:t xml:space="preserve"> ELECTION DISTRICTS FROM WHICH </w:t>
      </w:r>
      <w:r>
        <w:t xml:space="preserve">THE TRUSTEES OF RICHLAND COUNTY SCHOOL DISTRICT ONE ARE </w:t>
      </w:r>
      <w:r w:rsidRPr="00F14712">
        <w:t xml:space="preserve">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>
        <w:rPr>
          <w:rFonts w:eastAsiaTheme="minorHAnsi"/>
          <w:szCs w:val="22"/>
        </w:rPr>
        <w:noBreakHyphen/>
        <w:t xml:space="preserve">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</w:p>
    <w:p w:rsidR="00885EB8" w:rsidRDefault="00885E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5EB8" w:rsidRDefault="00885E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5EB8" w:rsidRDefault="00885E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Act 613 of 1986 is amended by adding Section 2A to read:</w:t>
      </w:r>
    </w:p>
    <w:p w:rsidR="00885EB8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EB8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2A.</w:t>
      </w:r>
      <w:r>
        <w:tab/>
        <w:t>(1)</w:t>
      </w:r>
      <w:r>
        <w:tab/>
      </w:r>
      <w:r w:rsidRPr="00183425">
        <w:t xml:space="preserve">In Richland </w:t>
      </w:r>
      <w:r>
        <w:t xml:space="preserve">County </w:t>
      </w:r>
      <w:r w:rsidRPr="00183425">
        <w:t xml:space="preserve">School District </w:t>
      </w:r>
      <w:r>
        <w:t>One</w:t>
      </w:r>
      <w:r w:rsidRPr="00183425">
        <w:t>, one trustee must be elected from each of the four defined single</w:t>
      </w:r>
      <w:r>
        <w:noBreakHyphen/>
      </w:r>
      <w:r w:rsidRPr="00183425">
        <w:t>member election districts established in this section and three trustees must be elected from the district at large.</w:t>
      </w:r>
      <w:r>
        <w:t xml:space="preserve"> </w:t>
      </w:r>
      <w:r w:rsidRPr="00183425">
        <w:t xml:space="preserve"> In 1986 and every four years thereafter, successors to the three members of the board whose terms expire in 1986 must be elected from election districts 1 and 3 respectively and one member must be elected at large.</w:t>
      </w:r>
      <w:r>
        <w:t xml:space="preserve"> </w:t>
      </w:r>
      <w:r w:rsidRPr="00183425">
        <w:t xml:space="preserve"> In 1988 and every four years thereafter, successors to the four members of the board whose terms expire in 1988 must be elected from election districts 2 and 4 respectively and two members must be elected at large.</w:t>
      </w:r>
    </w:p>
    <w:p w:rsidR="00885EB8" w:rsidRPr="009D6816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Notwithstanding another provision of law or of this act</w:t>
      </w:r>
      <w:r w:rsidRPr="00EA429B">
        <w:t>,</w:t>
      </w:r>
      <w:r>
        <w:t xml:space="preserve"> beginning with the 2016 school district elections,</w:t>
      </w:r>
      <w:r w:rsidRPr="00EA429B">
        <w:t xml:space="preserve"> the </w:t>
      </w:r>
      <w:r>
        <w:t>four defined single</w:t>
      </w:r>
      <w:r>
        <w:noBreakHyphen/>
        <w:t xml:space="preserve">member </w:t>
      </w:r>
      <w:r w:rsidRPr="00EA429B">
        <w:t>election districts from which</w:t>
      </w:r>
      <w:r>
        <w:t xml:space="preserve"> one member of the board of trustees of Richland County School District One </w:t>
      </w:r>
      <w:r w:rsidRPr="00EA429B">
        <w:t>must be elected are as shown on the</w:t>
      </w:r>
      <w:r>
        <w:t xml:space="preserve"> Richland County School District One map S</w:t>
      </w:r>
      <w:r>
        <w:noBreakHyphen/>
        <w:t>79</w:t>
      </w:r>
      <w:r>
        <w:noBreakHyphen/>
        <w:t>01</w:t>
      </w:r>
      <w:r>
        <w:noBreakHyphen/>
        <w:t xml:space="preserve">15 </w:t>
      </w:r>
      <w:r w:rsidRPr="00EA429B">
        <w:t xml:space="preserve">as </w:t>
      </w:r>
      <w:r w:rsidRPr="00EA4220">
        <w:rPr>
          <w:color w:val="000000" w:themeColor="text1"/>
        </w:rPr>
        <w:t>prepared</w:t>
      </w:r>
      <w:r>
        <w:t xml:space="preserve"> and </w:t>
      </w:r>
      <w:r w:rsidRPr="00EA429B">
        <w:t>maintained by the Revenue and Fiscal Affairs Office.</w:t>
      </w:r>
      <w:r>
        <w:t xml:space="preserve"> </w:t>
      </w:r>
      <w:r w:rsidRPr="009D6816">
        <w:rPr>
          <w:color w:val="000000" w:themeColor="text1"/>
        </w:rPr>
        <w:t xml:space="preserve">The Revenue and Fiscal Affairs Office shall provide a certified copy of the map to the school district and the </w:t>
      </w:r>
      <w:r>
        <w:rPr>
          <w:color w:val="000000" w:themeColor="text1"/>
        </w:rPr>
        <w:t xml:space="preserve">Richland County </w:t>
      </w:r>
      <w:r w:rsidRPr="009D6816">
        <w:rPr>
          <w:color w:val="000000" w:themeColor="text1"/>
        </w:rPr>
        <w:t>Board of Voter Registration and Elections. The official map must not be changed except by an act of the General Assembly or by a court of competent jurisdiction.</w:t>
      </w:r>
      <w:r w:rsidRPr="009D6816">
        <w:rPr>
          <w:rFonts w:eastAsiaTheme="minorHAnsi"/>
          <w:szCs w:val="22"/>
        </w:rPr>
        <w:tab/>
      </w:r>
    </w:p>
    <w:p w:rsidR="00885EB8" w:rsidRPr="009D6816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</w:r>
      <w:r w:rsidRPr="009D6816">
        <w:t>(</w:t>
      </w:r>
      <w:r>
        <w:t>3</w:t>
      </w:r>
      <w:r w:rsidRPr="009D6816">
        <w:t>)</w:t>
      </w:r>
      <w:r w:rsidRPr="009D6816">
        <w:tab/>
        <w:t>The demographic information shown on this map is as follows</w:t>
      </w:r>
      <w:r w:rsidRPr="009D6816">
        <w:rPr>
          <w:rFonts w:eastAsiaTheme="minorHAnsi"/>
          <w:szCs w:val="22"/>
        </w:rPr>
        <w:t>:</w:t>
      </w:r>
    </w:p>
    <w:p w:rsidR="00885EB8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85EB8" w:rsidRPr="0061402D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sz w:val="16"/>
          <w:szCs w:val="16"/>
          <w:u w:color="000000" w:themeColor="text1"/>
        </w:rPr>
      </w:pPr>
      <w:r w:rsidRPr="0061402D">
        <w:rPr>
          <w:color w:val="000000" w:themeColor="text1"/>
          <w:sz w:val="16"/>
          <w:szCs w:val="16"/>
          <w:u w:color="000000" w:themeColor="text1"/>
        </w:rPr>
        <w:t>District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Pop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Dev.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%Dev.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NH_Wht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%NH_Wht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NH_Blk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%NH_Blk</w:t>
      </w:r>
    </w:p>
    <w:p w:rsidR="00885EB8" w:rsidRPr="0061402D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50,712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  <w:t>330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0.65%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12,371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24.39%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35,411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69.83%</w:t>
      </w:r>
    </w:p>
    <w:p w:rsidR="00885EB8" w:rsidRPr="0061402D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50,511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  <w:t>129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61402D">
        <w:rPr>
          <w:color w:val="000000" w:themeColor="text1"/>
          <w:sz w:val="16"/>
          <w:szCs w:val="16"/>
          <w:u w:color="000000" w:themeColor="text1"/>
        </w:rPr>
        <w:t>0.26%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16,271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32.21%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32,029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63.41%</w:t>
      </w:r>
    </w:p>
    <w:p w:rsidR="00885EB8" w:rsidRPr="0061402D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49,973   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409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0.81%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29,739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59.51%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17,212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34.44%</w:t>
      </w:r>
    </w:p>
    <w:p w:rsidR="00885EB8" w:rsidRPr="0061402D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4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50,332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50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noBreakHyphen/>
        <w:t>0.10%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25,851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51.36%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61402D">
        <w:rPr>
          <w:color w:val="000000" w:themeColor="text1"/>
          <w:sz w:val="16"/>
          <w:szCs w:val="16"/>
          <w:u w:color="000000" w:themeColor="text1"/>
        </w:rPr>
        <w:t>20,672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41.07%</w:t>
      </w:r>
    </w:p>
    <w:p w:rsidR="00885EB8" w:rsidRPr="0061402D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85EB8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61402D">
        <w:rPr>
          <w:color w:val="000000" w:themeColor="text1"/>
          <w:sz w:val="16"/>
          <w:szCs w:val="16"/>
          <w:u w:color="000000" w:themeColor="text1"/>
        </w:rPr>
        <w:t>Total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61402D">
        <w:rPr>
          <w:color w:val="000000" w:themeColor="text1"/>
          <w:sz w:val="16"/>
          <w:szCs w:val="16"/>
          <w:u w:color="000000" w:themeColor="text1"/>
        </w:rPr>
        <w:t>201,528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84,232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41.80%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61402D">
        <w:rPr>
          <w:color w:val="000000" w:themeColor="text1"/>
          <w:sz w:val="16"/>
          <w:szCs w:val="16"/>
          <w:u w:color="000000" w:themeColor="text1"/>
        </w:rPr>
        <w:t>105,324</w:t>
      </w:r>
      <w:r w:rsidRPr="0061402D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61402D">
        <w:rPr>
          <w:color w:val="000000" w:themeColor="text1"/>
          <w:sz w:val="16"/>
          <w:szCs w:val="16"/>
          <w:u w:color="000000" w:themeColor="text1"/>
        </w:rPr>
        <w:t>52.26%</w:t>
      </w:r>
    </w:p>
    <w:p w:rsidR="00885EB8" w:rsidRDefault="00885EB8" w:rsidP="00890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680"/>
          <w:tab w:val="left" w:pos="4968"/>
          <w:tab w:val="left" w:pos="5184"/>
          <w:tab w:val="left" w:pos="5310"/>
          <w:tab w:val="left" w:pos="5400"/>
          <w:tab w:val="left" w:pos="5616"/>
        </w:tabs>
        <w:jc w:val="left"/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>District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A043DB">
        <w:rPr>
          <w:color w:val="000000" w:themeColor="text1"/>
          <w:sz w:val="16"/>
          <w:szCs w:val="16"/>
          <w:u w:color="000000" w:themeColor="text1"/>
        </w:rPr>
        <w:t>NHWVAP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%NHWVAP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NHBVAP  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AllOth </w:t>
      </w:r>
      <w:r w:rsidRPr="00A043DB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40,773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11,348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27.83%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27,320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67.01%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2,930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2,105</w:t>
      </w: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39,644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14,167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35.74%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23,861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60.19%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2,211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1,616</w:t>
      </w: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43,000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27,040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62.88%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13,416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31.20%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3,022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2,544</w:t>
      </w: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38,450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21,155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55.02%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14,505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37.72%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>3,809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2,790</w:t>
      </w: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885EB8" w:rsidRPr="00A043DB" w:rsidRDefault="00885EB8" w:rsidP="00FA2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>Total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161,867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  <w:t>73,710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A043DB">
        <w:rPr>
          <w:color w:val="000000" w:themeColor="text1"/>
          <w:sz w:val="16"/>
          <w:szCs w:val="16"/>
          <w:u w:color="000000" w:themeColor="text1"/>
        </w:rPr>
        <w:t>79,102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A043DB">
        <w:rPr>
          <w:color w:val="000000" w:themeColor="text1"/>
          <w:sz w:val="16"/>
          <w:szCs w:val="16"/>
          <w:u w:color="000000" w:themeColor="text1"/>
        </w:rPr>
        <w:t>11,972</w:t>
      </w:r>
      <w:r w:rsidRPr="00A043DB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A043DB">
        <w:rPr>
          <w:color w:val="000000" w:themeColor="text1"/>
          <w:sz w:val="16"/>
          <w:szCs w:val="16"/>
          <w:u w:color="000000" w:themeColor="text1"/>
        </w:rPr>
        <w:t>9,055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885EB8" w:rsidRDefault="00885EB8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5EB8" w:rsidRPr="00EA4220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 w:rsidRPr="00EA4220">
        <w:rPr>
          <w:color w:val="000000" w:themeColor="text1"/>
        </w:rPr>
        <w:t>SECTION</w:t>
      </w:r>
      <w:r w:rsidRPr="00EA4220">
        <w:rPr>
          <w:color w:val="000000" w:themeColor="text1"/>
        </w:rPr>
        <w:tab/>
        <w:t>2.</w:t>
      </w:r>
      <w:r w:rsidRPr="00EA4220">
        <w:rPr>
          <w:color w:val="000000" w:themeColor="text1"/>
        </w:rPr>
        <w:tab/>
        <w:t>Notwithstanding another provision of law, the map referenced in this act alters only the boundaries of the single</w:t>
      </w:r>
      <w:r>
        <w:rPr>
          <w:color w:val="000000" w:themeColor="text1"/>
        </w:rPr>
        <w:noBreakHyphen/>
      </w:r>
      <w:r w:rsidRPr="00EA4220">
        <w:rPr>
          <w:color w:val="000000" w:themeColor="text1"/>
        </w:rPr>
        <w:t>member election districts that compose Richland County School District One.  It does not alter the exterior boundaries of Richland County School District One.</w:t>
      </w:r>
    </w:p>
    <w:p w:rsidR="00885EB8" w:rsidRDefault="00885EB8" w:rsidP="00FA7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5EB8" w:rsidRDefault="00885EB8" w:rsidP="00EA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85EB8" w:rsidRDefault="00885E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6A43" w:rsidRDefault="00A16A43" w:rsidP="00885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16A43" w:rsidSect="001D778B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222" w:rsidRDefault="00FA2222" w:rsidP="009F0C77">
      <w:r>
        <w:separator/>
      </w:r>
    </w:p>
  </w:endnote>
  <w:endnote w:type="continuationSeparator" w:id="0">
    <w:p w:rsidR="00FA2222" w:rsidRDefault="00FA2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5A9C87-FC34-48F0-9565-D738137496F5}"/>
    <w:embedBold r:id="rId2" w:fontKey="{87F77056-CC03-47CD-8EB9-BBDD438864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04409D-1720-4325-B30D-A97AFE804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935C3A-C077-4D80-B4A7-CD8F364247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EB8" w:rsidRPr="00FA700D" w:rsidRDefault="00885EB8" w:rsidP="00FA7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[851-</w:t>
    </w:r>
    <w:r>
      <w:fldChar w:fldCharType="begin"/>
    </w:r>
    <w:r>
      <w:instrText xml:space="preserve"> PAGE  \* MERGEFORMAT </w:instrText>
    </w:r>
    <w:r>
      <w:fldChar w:fldCharType="separate"/>
    </w:r>
    <w:r w:rsidR="00FF1D7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78B" w:rsidRPr="00FA700D" w:rsidRDefault="00885EB8" w:rsidP="00FA7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55E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222" w:rsidRDefault="00FA2222" w:rsidP="009F0C77">
      <w:r>
        <w:separator/>
      </w:r>
    </w:p>
  </w:footnote>
  <w:footnote w:type="continuationSeparator" w:id="0">
    <w:p w:rsidR="00FA2222" w:rsidRDefault="00FA2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71ZW15"/>
    <w:docVar w:name="CoverBillType" w:val="b"/>
    <w:docVar w:name="docpath" w:val="L:\Council\bills\GGS\22771ZW15.DOCX"/>
    <w:docVar w:name="dvBillNumber" w:val="8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561D1"/>
    <w:rsid w:val="00026C9A"/>
    <w:rsid w:val="00030B38"/>
    <w:rsid w:val="00066018"/>
    <w:rsid w:val="000965A1"/>
    <w:rsid w:val="000E1785"/>
    <w:rsid w:val="000F39F2"/>
    <w:rsid w:val="001023A4"/>
    <w:rsid w:val="0010776B"/>
    <w:rsid w:val="00133E66"/>
    <w:rsid w:val="00134ACF"/>
    <w:rsid w:val="00144E15"/>
    <w:rsid w:val="00171956"/>
    <w:rsid w:val="001A4A62"/>
    <w:rsid w:val="001A681E"/>
    <w:rsid w:val="001D08F2"/>
    <w:rsid w:val="002037CA"/>
    <w:rsid w:val="002047A2"/>
    <w:rsid w:val="0022655F"/>
    <w:rsid w:val="002321B6"/>
    <w:rsid w:val="0023696B"/>
    <w:rsid w:val="00250967"/>
    <w:rsid w:val="002759C5"/>
    <w:rsid w:val="00277DEE"/>
    <w:rsid w:val="00280D88"/>
    <w:rsid w:val="00294ABE"/>
    <w:rsid w:val="002A3EB4"/>
    <w:rsid w:val="002C3F37"/>
    <w:rsid w:val="00325348"/>
    <w:rsid w:val="00334BB9"/>
    <w:rsid w:val="00380C1B"/>
    <w:rsid w:val="00393688"/>
    <w:rsid w:val="003D411E"/>
    <w:rsid w:val="003E3C1E"/>
    <w:rsid w:val="003E6148"/>
    <w:rsid w:val="00400EAA"/>
    <w:rsid w:val="0041760A"/>
    <w:rsid w:val="004203D7"/>
    <w:rsid w:val="004809EE"/>
    <w:rsid w:val="004A339A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BC3"/>
    <w:rsid w:val="00793CCF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5EB8"/>
    <w:rsid w:val="00890955"/>
    <w:rsid w:val="008A55E8"/>
    <w:rsid w:val="008B3883"/>
    <w:rsid w:val="008F4429"/>
    <w:rsid w:val="00932670"/>
    <w:rsid w:val="009352BB"/>
    <w:rsid w:val="00990668"/>
    <w:rsid w:val="009B397B"/>
    <w:rsid w:val="009F0C77"/>
    <w:rsid w:val="009F4DD1"/>
    <w:rsid w:val="00A16A43"/>
    <w:rsid w:val="00A561D1"/>
    <w:rsid w:val="00A64E80"/>
    <w:rsid w:val="00A741D9"/>
    <w:rsid w:val="00A9741D"/>
    <w:rsid w:val="00AD4B17"/>
    <w:rsid w:val="00B16144"/>
    <w:rsid w:val="00B2379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1F15"/>
    <w:rsid w:val="00EA4220"/>
    <w:rsid w:val="00EB00A2"/>
    <w:rsid w:val="00EB1BF3"/>
    <w:rsid w:val="00EE28D2"/>
    <w:rsid w:val="00EF3EEE"/>
    <w:rsid w:val="00F149A7"/>
    <w:rsid w:val="00F50BAF"/>
    <w:rsid w:val="00F52C10"/>
    <w:rsid w:val="00F81FFD"/>
    <w:rsid w:val="00F85228"/>
    <w:rsid w:val="00FA2222"/>
    <w:rsid w:val="00FA700D"/>
    <w:rsid w:val="00FB6773"/>
    <w:rsid w:val="00FF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6C0327-C410-426C-B4B8-36F8A112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6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6-03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02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851_20150602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851_2015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51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12EA0-C7DD-48CA-9939-D4C7C5B5E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643</Words>
  <Characters>3668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851: Richland County School Districts - South Carolina Legislature Online</dc:title>
  <dc:subject/>
  <dc:creator>GloriaShackelford</dc:creator>
  <cp:keywords/>
  <dc:description/>
  <cp:lastModifiedBy>N Cumfer</cp:lastModifiedBy>
  <cp:revision>2</cp:revision>
  <cp:lastPrinted>2015-05-12T20:15:00Z</cp:lastPrinted>
  <dcterms:created xsi:type="dcterms:W3CDTF">2016-12-02T17:17:00Z</dcterms:created>
  <dcterms:modified xsi:type="dcterms:W3CDTF">2016-12-02T17:17:00Z</dcterms:modified>
</cp:coreProperties>
</file>