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3A9" w:rsidRDefault="004E13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5F0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ADDITIONAL REGULATIONS APPLICABLE TO SPECIFIC PROPERTIES, DESIGNATED AS REGULATION DOCUMENT NUMBER 4634, PURSUANT TO THE PROVISIONS OF ARTICLE 1, CHAPTER 23, TITLE 1 OF THE 1976 CODE.</w:t>
      </w:r>
    </w:p>
    <w:p w:rsidR="00C45F03" w:rsidRDefault="00C45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03" w:rsidRDefault="00C45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F03" w:rsidRDefault="00C45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03" w:rsidRDefault="00C45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Additional Regulations Applicable to Specific Properties, designated as Regulation Document Number 4634, and submitted to the General Assembly pursuant to the provisions of Article 1, Chapter 23, Title 1 of the 1976 Code, are approved.</w:t>
      </w:r>
    </w:p>
    <w:p w:rsidR="00C45F03" w:rsidRDefault="00C45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03" w:rsidRDefault="00C45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5E41">
        <w:t>2</w:t>
      </w:r>
      <w:r>
        <w:t>.</w:t>
      </w:r>
      <w:r>
        <w:tab/>
        <w:t>This joint resolution takes effect upon approval by the Governor.</w:t>
      </w:r>
    </w:p>
    <w:p w:rsidR="00C45F03" w:rsidRDefault="00C45F0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45F03" w:rsidRDefault="00C45F0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45F03" w:rsidRDefault="00C45F0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45F03" w:rsidRDefault="00C45F0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45F03" w:rsidRPr="00D602C6" w:rsidRDefault="00585E41"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C45F03" w:rsidRPr="00D602C6">
        <w:t>hese regulations amend Chapter 123</w:t>
      </w:r>
      <w:r w:rsidR="00C45F03" w:rsidRPr="00D602C6">
        <w:noBreakHyphen/>
        <w:t>204 that govern the conduct and activities of visitors to Wildlife Management Areas, Heritage Preserves and other lands owned or leased by the Department of Natural Resources. The following is a section by section summary of the proposed changes and additions:</w:t>
      </w:r>
    </w:p>
    <w:p w:rsidR="00C45F03" w:rsidRPr="00D602C6" w:rsidRDefault="00C45F0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F03" w:rsidRPr="00D602C6" w:rsidRDefault="00C45F0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02C6">
        <w:t xml:space="preserve">A Notice of Drafting was published in the </w:t>
      </w:r>
      <w:r w:rsidRPr="00D602C6">
        <w:rPr>
          <w:i/>
        </w:rPr>
        <w:t>South Carolina State Register</w:t>
      </w:r>
      <w:r w:rsidRPr="00D602C6">
        <w:t xml:space="preserve"> on October 23, 2015, Volume 39, Issue No. 10.</w:t>
      </w:r>
    </w:p>
    <w:p w:rsidR="0003488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E13A9" w:rsidRDefault="004E13A9" w:rsidP="004E13A9">
      <w:pPr>
        <w:suppressAutoHyphens/>
      </w:pPr>
    </w:p>
    <w:sectPr w:rsidR="004E13A9" w:rsidSect="004E13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F03" w:rsidRDefault="00C45F03" w:rsidP="009F0C77">
      <w:r>
        <w:separator/>
      </w:r>
    </w:p>
  </w:endnote>
  <w:endnote w:type="continuationSeparator" w:id="0">
    <w:p w:rsidR="00C45F03" w:rsidRDefault="00C45F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77816E-ADFE-4A62-A7DB-057C93C121B5}"/>
    <w:embedBold r:id="rId2" w:fontKey="{AF952201-9F0B-4CDA-B36B-7E6873DC7738}"/>
    <w:embedItalic r:id="rId3" w:fontKey="{3318F36D-50C1-4322-8C8A-D36595D1F99F}"/>
  </w:font>
  <w:font w:name="Calibri">
    <w:panose1 w:val="020F0502020204030204"/>
    <w:charset w:val="00"/>
    <w:family w:val="swiss"/>
    <w:pitch w:val="variable"/>
    <w:sig w:usb0="E00002FF" w:usb1="4000ACFF" w:usb2="00000001" w:usb3="00000000" w:csb0="0000019F" w:csb1="00000000"/>
    <w:embedRegular r:id="rId4" w:fontKey="{0CCD7614-0BAF-45C4-B466-9323EA90CBE8}"/>
  </w:font>
  <w:font w:name="Segoe UI">
    <w:panose1 w:val="020B0502040204020203"/>
    <w:charset w:val="00"/>
    <w:family w:val="swiss"/>
    <w:pitch w:val="variable"/>
    <w:sig w:usb0="E10022FF" w:usb1="C000E47F" w:usb2="00000029" w:usb3="00000000" w:csb0="000001DF" w:csb1="00000000"/>
    <w:embedRegular r:id="rId5" w:fontKey="{DDC8B540-0F2A-4917-B623-7473C0BDD0E0}"/>
  </w:font>
  <w:font w:name="Cambria">
    <w:panose1 w:val="02040503050406030204"/>
    <w:charset w:val="00"/>
    <w:family w:val="roman"/>
    <w:pitch w:val="variable"/>
    <w:sig w:usb0="E00002FF" w:usb1="400004FF" w:usb2="00000000" w:usb3="00000000" w:csb0="0000019F" w:csb1="00000000"/>
    <w:embedRegular r:id="rId6" w:fontKey="{777DA6DF-6DBD-461E-8033-315126EBA1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88D" w:rsidRPr="004E13A9" w:rsidRDefault="004E13A9" w:rsidP="004E13A9">
    <w:pPr>
      <w:pStyle w:val="Footer"/>
      <w:tabs>
        <w:tab w:val="clear" w:pos="4680"/>
        <w:tab w:val="clear" w:pos="9360"/>
        <w:tab w:val="center" w:pos="2995"/>
      </w:tabs>
      <w:spacing w:before="120"/>
    </w:pPr>
    <w:r>
      <w:t>[1178]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F03" w:rsidRDefault="00C45F03" w:rsidP="009F0C77">
      <w:r>
        <w:separator/>
      </w:r>
    </w:p>
  </w:footnote>
  <w:footnote w:type="continuationSeparator" w:id="0">
    <w:p w:rsidR="00C45F03" w:rsidRDefault="00C45F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01CZ16"/>
    <w:docVar w:name="CoverBillType" w:val="a"/>
    <w:docVar w:name="docpath" w:val="L:\Council\bills\DBS\31301CZ16.DOCX"/>
    <w:docVar w:name="dvBillNumber" w:val="1178"/>
    <w:docVar w:name="dvBillNumberPrefix" w:val="S. "/>
    <w:docVar w:name="dvOriginalBody" w:val="Senate"/>
    <w:docVar w:name="dvSteno" w:val="DBS"/>
    <w:docVar w:name="NameofBody" w:val="s"/>
    <w:docVar w:name="vgroup2" w:val="Council"/>
  </w:docVars>
  <w:rsids>
    <w:rsidRoot w:val="00C45F03"/>
    <w:rsid w:val="00026C9A"/>
    <w:rsid w:val="0003488D"/>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E13A9"/>
    <w:rsid w:val="00511EE9"/>
    <w:rsid w:val="00521E00"/>
    <w:rsid w:val="00577C6C"/>
    <w:rsid w:val="0058501B"/>
    <w:rsid w:val="00585E41"/>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5152"/>
    <w:rsid w:val="008F4429"/>
    <w:rsid w:val="00932670"/>
    <w:rsid w:val="009352BB"/>
    <w:rsid w:val="00990668"/>
    <w:rsid w:val="009B397B"/>
    <w:rsid w:val="009D6C97"/>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5F03"/>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5B09E-A762-453C-AC04-22D61755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5E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E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FE745-A0D7-49D3-97A8-6A8DD220E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FA8CF057.dotm</Template>
  <TotalTime>0</TotalTime>
  <Pages>2</Pages>
  <Words>189</Words>
  <Characters>1036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1178 Text of Previous Version (Mar. 17, 2016) - South Carolina Legislature Online</dc:title>
  <dc:subject/>
  <dc:creator>DeirdreBrevardSmith</dc:creator>
  <cp:keywords/>
  <dc:description/>
  <cp:lastModifiedBy>N Cumfer</cp:lastModifiedBy>
  <cp:revision>2</cp:revision>
  <cp:lastPrinted>2016-03-14T19:29:00Z</cp:lastPrinted>
  <dcterms:created xsi:type="dcterms:W3CDTF">2016-03-17T15:24:00Z</dcterms:created>
  <dcterms:modified xsi:type="dcterms:W3CDTF">2016-03-17T15:24:00Z</dcterms:modified>
</cp:coreProperties>
</file>