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65"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86" w:rsidRPr="00533B86" w:rsidRDefault="00533B86" w:rsidP="00533B86">
      <w:pPr>
        <w:tabs>
          <w:tab w:val="right" w:pos="5933"/>
        </w:tabs>
        <w:suppressAutoHyphens/>
      </w:pPr>
      <w:r>
        <w:tab/>
      </w:r>
      <w:r>
        <w:rPr>
          <w:b/>
          <w:sz w:val="36"/>
        </w:rPr>
        <w:t>S. 1229</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86" w:rsidRDefault="00533B86"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39A4">
        <w:t>Senators Scott and Jackson</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533B86" w:rsidRPr="00533B86" w:rsidRDefault="00533B86"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86" w:rsidRDefault="00533B86"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33B86" w:rsidRPr="00533B86" w:rsidRDefault="00533B86"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1229) to request that the Department of Transportation name the portion of United States Highway 321 in Richland County from its intersection with Friendly Woods Road, etc., respectfully</w:t>
      </w:r>
    </w:p>
    <w:p w:rsidR="00533B86" w:rsidRPr="00533B86" w:rsidRDefault="00533B86"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33B86" w:rsidRPr="00533B86" w:rsidRDefault="00533B86"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B86" w:rsidRDefault="00533B86"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3B86" w:rsidSect="008869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169D" w:rsidRDefault="006D169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74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321 IN RICHLAND COUNTY FROM ITS INTERSECTION WITH FRIENDLY WOODS ROAD TO ITS INTERSECTION WITH BLYTHEWOOD ROAD “PASTOR EDDIE W. DAVIS HIGHWAY</w:t>
      </w:r>
      <w:r w:rsidR="0064609A">
        <w:t>”</w:t>
      </w:r>
      <w:r>
        <w:t xml:space="preserve"> AND ERECT APPROPRIATE MARKERS OR SIGNS ALONG THIS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437"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5437">
        <w:t xml:space="preserve">Pastor Eddie W. Davis </w:t>
      </w:r>
      <w:r w:rsidR="009F3E16">
        <w:t>is a native of</w:t>
      </w:r>
      <w:r w:rsidR="00AD5437">
        <w:t xml:space="preserve"> Hopkins, the eleventh of thirteen children born to Deacon Jerry Davis and Mrs. Annis Canty Davis; and</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 of Theology degree from Morris College</w:t>
      </w:r>
      <w:r w:rsidR="009F3E16">
        <w:t>,</w:t>
      </w:r>
      <w:r>
        <w:t xml:space="preserve"> is a proud veteran of the United States Air Force</w:t>
      </w:r>
      <w:r w:rsidR="00887675">
        <w:t>,</w:t>
      </w:r>
      <w:r>
        <w:t xml:space="preserve"> and served as a member of the South Carolina Air National Guard;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Davis is married to First Lady Monica Davis</w:t>
      </w:r>
      <w:r w:rsidR="00677482">
        <w:t>.</w:t>
      </w:r>
      <w:r>
        <w:t xml:space="preserve"> They are the proud parents of six children and have eight grandchildren;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B13DCA">
        <w:noBreakHyphen/>
      </w:r>
      <w:r>
        <w:t>three year</w:t>
      </w:r>
      <w:r w:rsidR="009F3E16">
        <w:t>s</w:t>
      </w:r>
      <w:r>
        <w:t>, Pastor Davis has led Little Zion Baptist Church in the Blythewood</w:t>
      </w:r>
      <w:r w:rsidR="00677482">
        <w:t xml:space="preserve"> </w:t>
      </w:r>
      <w:r>
        <w:t>Community of Richland County; and</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only the fifth pastor in the church</w:t>
      </w:r>
      <w:r w:rsidR="00B13DCA" w:rsidRPr="00B13DCA">
        <w:t>’</w:t>
      </w:r>
      <w:r>
        <w:t>s one hundred eighty</w:t>
      </w:r>
      <w:r w:rsidR="00B13DCA">
        <w:noBreakHyphen/>
      </w:r>
      <w:r>
        <w:t>four</w:t>
      </w:r>
      <w:r w:rsidR="00B13DCA">
        <w:noBreakHyphen/>
      </w:r>
      <w:r>
        <w:t>year history, he has continued the legacy of the church</w:t>
      </w:r>
      <w:r w:rsidR="00B13DCA" w:rsidRPr="00B13DCA">
        <w:t>’</w:t>
      </w:r>
      <w:r>
        <w:t xml:space="preserve">s past leaders by reaching out to the community </w:t>
      </w:r>
      <w:r w:rsidR="009F3E16">
        <w:t>and</w:t>
      </w:r>
      <w:r>
        <w:t xml:space="preserve"> providing Christian service to save souls and strengthen families through the power of prayer, Bible study, and teaching and preaching the uncompromised Word of God; and </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man of God by h</w:t>
      </w:r>
      <w:r w:rsidR="00F839DE">
        <w:t xml:space="preserve">aving </w:t>
      </w:r>
      <w:r>
        <w:t>a portion of United States Highway 321 named in his honor.</w:t>
      </w:r>
      <w:r w:rsidR="00677482">
        <w:t xml:space="preserve"> Now, therefore, </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ED7">
        <w:t xml:space="preserve"> members of the General Assembly, by t</w:t>
      </w:r>
      <w:r w:rsidR="00FF5228">
        <w:t xml:space="preserve">his resolution request that </w:t>
      </w:r>
      <w:r w:rsidR="00995ED7">
        <w:t xml:space="preserve">the Department of Transportation name the portion of United States Highway 321 in Richland County from its intersection with Friendly Woods Road to its intersection with Blythewood Road “Pastor Eddie </w:t>
      </w:r>
      <w:r w:rsidR="00F839DE">
        <w:t>W</w:t>
      </w:r>
      <w:r w:rsidR="00995ED7">
        <w:t>. Davis Highway</w:t>
      </w:r>
      <w:r w:rsidR="009F3E16">
        <w:t>”</w:t>
      </w:r>
      <w:r w:rsidR="00995ED7">
        <w:t xml:space="preserve"> and erect appropriate markers or signs along this highway that contain this designation.</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5ED7">
        <w:t xml:space="preserve"> the Department of Transportation.</w:t>
      </w:r>
    </w:p>
    <w:p w:rsidR="00D97205" w:rsidRDefault="00B13D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3F96" w:rsidRDefault="00AD3F96" w:rsidP="00AD3F96">
      <w:pPr>
        <w:suppressAutoHyphens/>
      </w:pPr>
    </w:p>
    <w:sectPr w:rsidR="00AD3F96" w:rsidSect="008869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CA" w:rsidRDefault="00B13DCA" w:rsidP="009F0C77">
      <w:r>
        <w:separator/>
      </w:r>
    </w:p>
  </w:endnote>
  <w:endnote w:type="continuationSeparator" w:id="0">
    <w:p w:rsidR="00B13DCA" w:rsidRDefault="00B1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58568B-7BDD-4342-BD7D-AE7AACE167EA}"/>
    <w:embedBold r:id="rId2" w:fontKey="{EFFD5DAF-CC99-4F44-AD15-83336CA4D79C}"/>
  </w:font>
  <w:font w:name="Calibri">
    <w:panose1 w:val="020F0502020204030204"/>
    <w:charset w:val="00"/>
    <w:family w:val="swiss"/>
    <w:pitch w:val="variable"/>
    <w:sig w:usb0="E00002FF" w:usb1="4000ACFF" w:usb2="00000001" w:usb3="00000000" w:csb0="0000019F" w:csb1="00000000"/>
    <w:embedRegular r:id="rId3" w:fontKey="{214F96E3-DBC3-409A-A262-BF493234E617}"/>
  </w:font>
  <w:font w:name="Segoe UI">
    <w:panose1 w:val="020B0502040204020203"/>
    <w:charset w:val="00"/>
    <w:family w:val="swiss"/>
    <w:pitch w:val="variable"/>
    <w:sig w:usb0="E10022FF" w:usb1="C000E47F" w:usb2="00000029" w:usb3="00000000" w:csb0="000001DF" w:csb1="00000000"/>
    <w:embedRegular r:id="rId4" w:fontKey="{77196C83-24F9-4D5C-94B4-7C24033A413A}"/>
  </w:font>
  <w:font w:name="Cambria">
    <w:panose1 w:val="02040503050406030204"/>
    <w:charset w:val="00"/>
    <w:family w:val="roman"/>
    <w:pitch w:val="variable"/>
    <w:sig w:usb0="E00002FF" w:usb1="400004FF" w:usb2="00000000" w:usb3="00000000" w:csb0="0000019F" w:csb1="00000000"/>
    <w:embedRegular r:id="rId5" w:fontKey="{0EF09E14-55F8-4DA9-80B7-98E0833869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05" w:rsidRPr="006D169D" w:rsidRDefault="006D169D" w:rsidP="006D169D">
    <w:pPr>
      <w:pStyle w:val="Footer"/>
      <w:tabs>
        <w:tab w:val="clear" w:pos="4680"/>
        <w:tab w:val="clear" w:pos="9360"/>
        <w:tab w:val="center" w:pos="2995"/>
      </w:tabs>
      <w:spacing w:before="120"/>
    </w:pPr>
    <w:r>
      <w:t>[1229</w:t>
    </w:r>
    <w:r w:rsidR="00886965">
      <w:t>-</w:t>
    </w:r>
    <w:r w:rsidR="00886965">
      <w:fldChar w:fldCharType="begin"/>
    </w:r>
    <w:r w:rsidR="00886965">
      <w:instrText xml:space="preserve"> PAGE  \* MERGEFORMAT </w:instrText>
    </w:r>
    <w:r w:rsidR="00886965">
      <w:fldChar w:fldCharType="separate"/>
    </w:r>
    <w:r w:rsidR="00487552">
      <w:rPr>
        <w:noProof/>
      </w:rPr>
      <w:t>1</w:t>
    </w:r>
    <w:r w:rsidR="00886965">
      <w:fldChar w:fldCharType="end"/>
    </w:r>
    <w:r w:rsidR="008869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65" w:rsidRPr="006D169D" w:rsidRDefault="00886965" w:rsidP="006D169D">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AD3F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CA" w:rsidRDefault="00B13DCA" w:rsidP="009F0C77">
      <w:r>
        <w:separator/>
      </w:r>
    </w:p>
  </w:footnote>
  <w:footnote w:type="continuationSeparator" w:id="0">
    <w:p w:rsidR="00B13DCA" w:rsidRDefault="00B1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4CM16"/>
    <w:docVar w:name="CoverBillType" w:val="c"/>
    <w:docVar w:name="docpath" w:val="L:\Council\bills\GT\5104CM16.DOCX"/>
    <w:docVar w:name="dvBillNumber" w:val="1229"/>
    <w:docVar w:name="dvBillNumberPrefix" w:val="S. "/>
    <w:docVar w:name="dvOriginalBody" w:val="Senate"/>
    <w:docVar w:name="dvSteno" w:val="GT"/>
    <w:docVar w:name="NameofBody" w:val="s"/>
    <w:docVar w:name="vgroup2" w:val="Council"/>
  </w:docVars>
  <w:rsids>
    <w:rsidRoot w:val="00677482"/>
    <w:rsid w:val="00026C9A"/>
    <w:rsid w:val="000965A1"/>
    <w:rsid w:val="000E1785"/>
    <w:rsid w:val="000F39F2"/>
    <w:rsid w:val="001023A4"/>
    <w:rsid w:val="0010776B"/>
    <w:rsid w:val="00133E66"/>
    <w:rsid w:val="00134ACF"/>
    <w:rsid w:val="00144E15"/>
    <w:rsid w:val="0016504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66D"/>
    <w:rsid w:val="003E1264"/>
    <w:rsid w:val="003E3C1E"/>
    <w:rsid w:val="003E6148"/>
    <w:rsid w:val="00400EAA"/>
    <w:rsid w:val="0041760A"/>
    <w:rsid w:val="004203D7"/>
    <w:rsid w:val="004809EE"/>
    <w:rsid w:val="00487552"/>
    <w:rsid w:val="00511EE9"/>
    <w:rsid w:val="00521E00"/>
    <w:rsid w:val="00533B86"/>
    <w:rsid w:val="00577C6C"/>
    <w:rsid w:val="0058501B"/>
    <w:rsid w:val="0061228A"/>
    <w:rsid w:val="006215AA"/>
    <w:rsid w:val="006340D9"/>
    <w:rsid w:val="00643B8E"/>
    <w:rsid w:val="0064609A"/>
    <w:rsid w:val="00665EBC"/>
    <w:rsid w:val="00677482"/>
    <w:rsid w:val="0069470D"/>
    <w:rsid w:val="006A476C"/>
    <w:rsid w:val="006C6A93"/>
    <w:rsid w:val="006D169D"/>
    <w:rsid w:val="006E02F9"/>
    <w:rsid w:val="00753C04"/>
    <w:rsid w:val="00756946"/>
    <w:rsid w:val="00757F80"/>
    <w:rsid w:val="00771512"/>
    <w:rsid w:val="00771EEC"/>
    <w:rsid w:val="00786819"/>
    <w:rsid w:val="007A325A"/>
    <w:rsid w:val="007C3099"/>
    <w:rsid w:val="007E72BE"/>
    <w:rsid w:val="007F1523"/>
    <w:rsid w:val="007F509E"/>
    <w:rsid w:val="007F5799"/>
    <w:rsid w:val="007F6947"/>
    <w:rsid w:val="00834A12"/>
    <w:rsid w:val="00872729"/>
    <w:rsid w:val="00886965"/>
    <w:rsid w:val="00887675"/>
    <w:rsid w:val="008F4429"/>
    <w:rsid w:val="00932670"/>
    <w:rsid w:val="009352BB"/>
    <w:rsid w:val="00990668"/>
    <w:rsid w:val="00995ED7"/>
    <w:rsid w:val="009B397B"/>
    <w:rsid w:val="009F0C77"/>
    <w:rsid w:val="009F3E16"/>
    <w:rsid w:val="009F4DD1"/>
    <w:rsid w:val="00A64E80"/>
    <w:rsid w:val="00A741D9"/>
    <w:rsid w:val="00A9741D"/>
    <w:rsid w:val="00AD3F96"/>
    <w:rsid w:val="00AD4B17"/>
    <w:rsid w:val="00AD5437"/>
    <w:rsid w:val="00B13DC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205"/>
    <w:rsid w:val="00DB3AC0"/>
    <w:rsid w:val="00DC6813"/>
    <w:rsid w:val="00DE68F0"/>
    <w:rsid w:val="00DF3845"/>
    <w:rsid w:val="00DF7E17"/>
    <w:rsid w:val="00EB00A2"/>
    <w:rsid w:val="00EB1BF3"/>
    <w:rsid w:val="00EF3EEE"/>
    <w:rsid w:val="00F149A7"/>
    <w:rsid w:val="00F50BAF"/>
    <w:rsid w:val="00F52C10"/>
    <w:rsid w:val="00F81FFD"/>
    <w:rsid w:val="00F839DE"/>
    <w:rsid w:val="00F85228"/>
    <w:rsid w:val="00FB6773"/>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0F42E-AC87-4DCD-9624-0CD8B5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4EDD7-56BC-4656-A300-AA5ED179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682FD154.dotm</Template>
  <TotalTime>0</TotalTime>
  <Pages>3</Pages>
  <Words>421</Words>
  <Characters>2200</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1229 Text of Previous Version (May 5, 2016) - South Carolina Legislature Online</dc:title>
  <dc:subject/>
  <dc:creator>Gwen Thurmond</dc:creator>
  <cp:keywords/>
  <dc:description/>
  <cp:lastModifiedBy>Artie Braswell</cp:lastModifiedBy>
  <cp:revision>2</cp:revision>
  <cp:lastPrinted>2016-04-12T20:44:00Z</cp:lastPrinted>
  <dcterms:created xsi:type="dcterms:W3CDTF">2016-05-05T20:10:00Z</dcterms:created>
  <dcterms:modified xsi:type="dcterms:W3CDTF">2016-05-05T20:10:00Z</dcterms:modified>
</cp:coreProperties>
</file>