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D15" w:rsidRDefault="005B1D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B1D15" w:rsidRDefault="005B1D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914387" w:rsidRDefault="00914387" w:rsidP="005B1D15">
      <w:pPr>
        <w:tabs>
          <w:tab w:val="right" w:pos="5933"/>
        </w:tabs>
        <w:suppressAutoHyphens/>
      </w:pPr>
    </w:p>
    <w:p w:rsidR="005B1D15" w:rsidRPr="005B1D15" w:rsidRDefault="005B1D15" w:rsidP="005B1D15">
      <w:pPr>
        <w:tabs>
          <w:tab w:val="right" w:pos="5933"/>
        </w:tabs>
        <w:suppressAutoHyphens/>
      </w:pPr>
      <w:r>
        <w:tab/>
      </w:r>
      <w:r>
        <w:rPr>
          <w:b/>
          <w:sz w:val="36"/>
        </w:rPr>
        <w:t>S. 1320</w:t>
      </w:r>
    </w:p>
    <w:p w:rsidR="005B1D15" w:rsidRDefault="005B1D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D15" w:rsidRDefault="005B1D15" w:rsidP="005B1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731EC">
        <w:t>Labor, Commerce and Industry Committee</w:t>
      </w:r>
    </w:p>
    <w:p w:rsidR="005B1D15" w:rsidRDefault="005B1D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D15" w:rsidRDefault="005B1D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5/18/16--S.</w:t>
      </w:r>
    </w:p>
    <w:p w:rsidR="005B1D15" w:rsidRDefault="005B1D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18, 2016.</w:t>
      </w:r>
    </w:p>
    <w:p w:rsidR="005B1D15" w:rsidRDefault="005B1D15" w:rsidP="00606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1D15" w:rsidRDefault="005B1D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B1D15" w:rsidSect="005B1D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265A" w:rsidRDefault="001026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2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37D9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3D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STATE FIRE MARSHAL, RELATING TO LIQUEFIED PETROLEUM (LP) GAS, DESIGNATED AS REGULATION DOCUMENT NUMBER 4622, PURSUANT TO THE PROVISIONS OF ARTICLE 1, CHAPTER 23, TITLE 1 OF THE 1976 CODE.</w:t>
      </w:r>
      <w:bookmarkEnd w:id="1"/>
    </w:p>
    <w:p w:rsidR="00637D93" w:rsidRDefault="00637D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D93" w:rsidRDefault="00637D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7D93" w:rsidRDefault="00637D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D93" w:rsidRDefault="00637D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State Fire Marshal, relating to Liquefied Petroleum (LP) Gas, designated as Regulation Document Number 4622, and submitted to the General Assembly pursuant to the provisions of Article 1, Chapter 23, Title 1 of the 1976 Code, are approved.</w:t>
      </w:r>
    </w:p>
    <w:p w:rsidR="00637D93" w:rsidRDefault="00637D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D93" w:rsidRDefault="00637D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E3DDC">
        <w:t>2</w:t>
      </w:r>
      <w:r>
        <w:t>.</w:t>
      </w:r>
      <w:r>
        <w:tab/>
        <w:t>This joint resolution takes effect upon approval by the Governor.</w:t>
      </w:r>
    </w:p>
    <w:p w:rsidR="00637D93" w:rsidRDefault="00637D93" w:rsidP="00637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37D93" w:rsidRDefault="00637D93" w:rsidP="00637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37D93" w:rsidRDefault="00637D93" w:rsidP="00637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37D93" w:rsidRDefault="00637D93" w:rsidP="00637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37D93" w:rsidRPr="00573DBF" w:rsidRDefault="00637D93" w:rsidP="00637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3DBF">
        <w:rPr>
          <w:color w:val="000000"/>
        </w:rPr>
        <w:t>The Office of State Fire Marshal proposes to eliminate redundant and unnecessary provisions of the regulations; update, correct, and/or otherwise improve by amending the remaining existing regulations; use a standardized format for all regulations; and to make the current regulations compatible with current federal and state statutes.</w:t>
      </w:r>
    </w:p>
    <w:p w:rsidR="00637D93" w:rsidRPr="00573DBF" w:rsidRDefault="00637D93" w:rsidP="00637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7D93" w:rsidRPr="00573DBF" w:rsidRDefault="00637D93" w:rsidP="00637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73DBF">
        <w:lastRenderedPageBreak/>
        <w:t xml:space="preserve">A Notice of Drafting was published in the </w:t>
      </w:r>
      <w:r w:rsidRPr="00573DBF">
        <w:rPr>
          <w:i/>
        </w:rPr>
        <w:t>State Register</w:t>
      </w:r>
      <w:r w:rsidRPr="00573DBF">
        <w:t xml:space="preserve"> on September 25, 2015.</w:t>
      </w:r>
    </w:p>
    <w:p w:rsidR="00446F6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468B" w:rsidRDefault="0007468B" w:rsidP="0007468B">
      <w:pPr>
        <w:suppressAutoHyphens/>
      </w:pPr>
    </w:p>
    <w:sectPr w:rsidR="0007468B" w:rsidSect="005B1D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7D93" w:rsidRDefault="00637D93" w:rsidP="009F0C77">
      <w:r>
        <w:separator/>
      </w:r>
    </w:p>
  </w:endnote>
  <w:endnote w:type="continuationSeparator" w:id="0">
    <w:p w:rsidR="00637D93" w:rsidRDefault="00637D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6A3DD79-16BE-4D69-809A-52157BA5343A}"/>
    <w:embedBold r:id="rId2" w:fontKey="{A7F47A5E-4EFB-418F-B09D-4075305647CF}"/>
    <w:embedItalic r:id="rId3" w:fontKey="{B8D930B6-5C8A-40E3-B757-9EAE362FDD10}"/>
  </w:font>
  <w:font w:name="Calibri">
    <w:panose1 w:val="020F0502020204030204"/>
    <w:charset w:val="00"/>
    <w:family w:val="swiss"/>
    <w:pitch w:val="variable"/>
    <w:sig w:usb0="E00002FF" w:usb1="4000ACFF" w:usb2="00000001" w:usb3="00000000" w:csb0="0000019F" w:csb1="00000000"/>
    <w:embedRegular r:id="rId4" w:fontKey="{CAFFBF25-98AA-496D-8F74-2F4E3F59A079}"/>
  </w:font>
  <w:font w:name="Segoe UI">
    <w:panose1 w:val="020B0502040204020203"/>
    <w:charset w:val="00"/>
    <w:family w:val="swiss"/>
    <w:pitch w:val="variable"/>
    <w:sig w:usb0="E10022FF" w:usb1="C000E47F" w:usb2="00000029" w:usb3="00000000" w:csb0="000001DF" w:csb1="00000000"/>
    <w:embedRegular r:id="rId5" w:fontKey="{BDD65940-E9B1-4C4D-90D3-8E4C3E06DE7C}"/>
  </w:font>
  <w:font w:name="Cambria">
    <w:panose1 w:val="02040503050406030204"/>
    <w:charset w:val="00"/>
    <w:family w:val="roman"/>
    <w:pitch w:val="variable"/>
    <w:sig w:usb0="E00002FF" w:usb1="400004FF" w:usb2="00000000" w:usb3="00000000" w:csb0="0000019F" w:csb1="00000000"/>
    <w:embedRegular r:id="rId6" w:fontKey="{036D2942-63EA-4515-9E06-FD3470017F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F62" w:rsidRPr="0010265A" w:rsidRDefault="0010265A" w:rsidP="0010265A">
    <w:pPr>
      <w:pStyle w:val="Footer"/>
      <w:tabs>
        <w:tab w:val="clear" w:pos="4680"/>
        <w:tab w:val="clear" w:pos="9360"/>
        <w:tab w:val="center" w:pos="2995"/>
      </w:tabs>
      <w:spacing w:before="120"/>
    </w:pPr>
    <w:r>
      <w:t>[1320</w:t>
    </w:r>
    <w:r w:rsidR="005B1D15">
      <w:t>-</w:t>
    </w:r>
    <w:r w:rsidR="005B1D15">
      <w:fldChar w:fldCharType="begin"/>
    </w:r>
    <w:r w:rsidR="005B1D15">
      <w:instrText xml:space="preserve"> PAGE  \* MERGEFORMAT </w:instrText>
    </w:r>
    <w:r w:rsidR="005B1D15">
      <w:fldChar w:fldCharType="separate"/>
    </w:r>
    <w:r w:rsidR="001D3B89">
      <w:rPr>
        <w:noProof/>
      </w:rPr>
      <w:t>1</w:t>
    </w:r>
    <w:r w:rsidR="005B1D15">
      <w:fldChar w:fldCharType="end"/>
    </w:r>
    <w:r w:rsidR="005B1D1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D15" w:rsidRPr="0010265A" w:rsidRDefault="005B1D15" w:rsidP="0010265A">
    <w:pPr>
      <w:pStyle w:val="Footer"/>
      <w:tabs>
        <w:tab w:val="clear" w:pos="4680"/>
        <w:tab w:val="clear" w:pos="9360"/>
        <w:tab w:val="center" w:pos="2995"/>
      </w:tabs>
      <w:spacing w:before="120"/>
    </w:pPr>
    <w:r>
      <w:t>[1320]</w:t>
    </w:r>
    <w:r>
      <w:tab/>
    </w:r>
    <w:r>
      <w:fldChar w:fldCharType="begin"/>
    </w:r>
    <w:r>
      <w:instrText xml:space="preserve"> PAGE  \* MERGEFORMAT </w:instrText>
    </w:r>
    <w:r>
      <w:fldChar w:fldCharType="separate"/>
    </w:r>
    <w:r w:rsidR="000746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7D93" w:rsidRDefault="00637D93" w:rsidP="009F0C77">
      <w:r>
        <w:separator/>
      </w:r>
    </w:p>
  </w:footnote>
  <w:footnote w:type="continuationSeparator" w:id="0">
    <w:p w:rsidR="00637D93" w:rsidRDefault="00637D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46CZ16"/>
    <w:docVar w:name="CoverBillType" w:val="a"/>
    <w:docVar w:name="docpath" w:val="L:\Council\bills\DBS\31346CZ16.DOCX"/>
    <w:docVar w:name="dvBillNumber" w:val="1320"/>
    <w:docVar w:name="dvBillNumberPrefix" w:val="S. "/>
    <w:docVar w:name="dvOriginalBody" w:val="Senate"/>
    <w:docVar w:name="dvSteno" w:val="DBS"/>
    <w:docVar w:name="NameofBody" w:val="s"/>
    <w:docVar w:name="vgroup2" w:val="Council"/>
  </w:docVars>
  <w:rsids>
    <w:rsidRoot w:val="00637D93"/>
    <w:rsid w:val="00026C9A"/>
    <w:rsid w:val="0007468B"/>
    <w:rsid w:val="000965A1"/>
    <w:rsid w:val="000E1785"/>
    <w:rsid w:val="000F39F2"/>
    <w:rsid w:val="001023A4"/>
    <w:rsid w:val="0010265A"/>
    <w:rsid w:val="0010776B"/>
    <w:rsid w:val="00133E66"/>
    <w:rsid w:val="00134ACF"/>
    <w:rsid w:val="00144E15"/>
    <w:rsid w:val="001A4A62"/>
    <w:rsid w:val="001A681E"/>
    <w:rsid w:val="001D08F2"/>
    <w:rsid w:val="001D3B89"/>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46F62"/>
    <w:rsid w:val="004809EE"/>
    <w:rsid w:val="00511EE9"/>
    <w:rsid w:val="00521E00"/>
    <w:rsid w:val="00577C6C"/>
    <w:rsid w:val="0058501B"/>
    <w:rsid w:val="005B1D15"/>
    <w:rsid w:val="00606451"/>
    <w:rsid w:val="0061228A"/>
    <w:rsid w:val="006215AA"/>
    <w:rsid w:val="006340D9"/>
    <w:rsid w:val="00637D93"/>
    <w:rsid w:val="00643B8E"/>
    <w:rsid w:val="00665EBC"/>
    <w:rsid w:val="0069470D"/>
    <w:rsid w:val="006A476C"/>
    <w:rsid w:val="006C6A93"/>
    <w:rsid w:val="006E02F9"/>
    <w:rsid w:val="006E105E"/>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4387"/>
    <w:rsid w:val="00932670"/>
    <w:rsid w:val="009352BB"/>
    <w:rsid w:val="00990668"/>
    <w:rsid w:val="009B397B"/>
    <w:rsid w:val="009F0C77"/>
    <w:rsid w:val="009F4DD1"/>
    <w:rsid w:val="00A64E80"/>
    <w:rsid w:val="00A741D9"/>
    <w:rsid w:val="00A9741D"/>
    <w:rsid w:val="00AD4B17"/>
    <w:rsid w:val="00B26FA6"/>
    <w:rsid w:val="00B63D8F"/>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E3DDC"/>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A1B903-85F9-4A07-BD66-0791B9A40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E3D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D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2F004-1AEE-4430-93E8-115A85AF3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77D9E025.dotm</Template>
  <TotalTime>0</TotalTime>
  <Pages>3</Pages>
  <Words>220</Words>
  <Characters>1184</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2015-2016 Bill 1320 Text of Previous Version (May 18, 2016) - South Carolina Legislature Online</vt:lpstr>
    </vt:vector>
  </TitlesOfParts>
  <Company> </Company>
  <LinksUpToDate>false</LinksUpToDate>
  <CharactersWithSpaces>1396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1320 Text of Previous Version (May 18, 2016) - South Carolina Legislature Online</dc:title>
  <dc:subject/>
  <dc:creator>DeirdreBrevardSmith</dc:creator>
  <cp:keywords/>
  <dc:description/>
  <cp:lastModifiedBy>Miriam Cook</cp:lastModifiedBy>
  <cp:revision>2</cp:revision>
  <cp:lastPrinted>2016-05-18T22:53:00Z</cp:lastPrinted>
  <dcterms:created xsi:type="dcterms:W3CDTF">2016-05-18T22:54:00Z</dcterms:created>
  <dcterms:modified xsi:type="dcterms:W3CDTF">2016-05-18T22:54:00Z</dcterms:modified>
</cp:coreProperties>
</file>