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89C" w:rsidRPr="00522CE0" w:rsidRDefault="00771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1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C2B8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C1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THE CODE OF LAWS OF SOUTH CAROLINA, 1976, BY ADDING SECTION 9</w:t>
      </w:r>
      <w:r>
        <w:noBreakHyphen/>
        <w:t>4</w:t>
      </w:r>
      <w:r>
        <w:noBreakHyphen/>
        <w:t>60</w:t>
      </w:r>
      <w:r w:rsidR="00CF5CF6">
        <w:t>,</w:t>
      </w:r>
      <w:r>
        <w:t xml:space="preserve"> SO AS TO DIRECT THE SOUTH CAROLINA PUBLIC BENEFIT AUTHORITY TO DESIGN, IMPLEMENT, AND MAINTAIN A LONGEVITY PAY PLAN FOR STATE EMPLOYEES AND TO REQUIRE THE GENERAL ASSEMBLY TO FUND THE COSTS OF THE PLAN BY A SPECIFIC APPROPRIATION OF GENERAL FUND REVENUES IN THE ANNUAL GENERAL APPROPRIATIONS ACT</w:t>
      </w:r>
      <w:r w:rsidR="00CF5CF6">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C1F49" w:rsidRPr="000C1F49" w:rsidRDefault="000C1F49" w:rsidP="00D3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C1F49">
        <w:rPr>
          <w:rFonts w:eastAsia="Times New Roman"/>
          <w:szCs w:val="20"/>
        </w:rPr>
        <w:t>Whereas, one of the greatest barriers to an effective w</w:t>
      </w:r>
      <w:r w:rsidR="00CF5CF6">
        <w:rPr>
          <w:rFonts w:eastAsia="Times New Roman"/>
          <w:szCs w:val="20"/>
        </w:rPr>
        <w:t xml:space="preserve">orkforce is constant turnover. </w:t>
      </w:r>
      <w:r w:rsidRPr="000C1F49">
        <w:rPr>
          <w:rFonts w:eastAsia="Times New Roman"/>
          <w:szCs w:val="20"/>
        </w:rPr>
        <w:t>Turnover also is costly; and</w:t>
      </w:r>
    </w:p>
    <w:p w:rsidR="000C1F49" w:rsidRPr="000C1F49" w:rsidRDefault="000C1F49" w:rsidP="00D3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C1F49" w:rsidRPr="000C1F49" w:rsidRDefault="000C1F49" w:rsidP="00D3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C1F49">
        <w:rPr>
          <w:rFonts w:eastAsia="Times New Roman"/>
          <w:szCs w:val="20"/>
        </w:rPr>
        <w:t>Whereas, programs rewarding longevity improve workforce recruitment and retention objectives, and programs based on years of service are an integral component in the development of career objectives and job satisfaction; and</w:t>
      </w:r>
    </w:p>
    <w:p w:rsidR="000C1F49" w:rsidRPr="000C1F49" w:rsidRDefault="000C1F49" w:rsidP="00D3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C1F49" w:rsidRPr="000C1F49" w:rsidRDefault="000C1F49" w:rsidP="00D3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C1F49">
        <w:rPr>
          <w:rFonts w:eastAsia="Times New Roman"/>
          <w:szCs w:val="20"/>
        </w:rPr>
        <w:t>Whereas, South Carolina does not have a longevity pay program in place for state employees and there is no reward for long</w:t>
      </w:r>
      <w:r w:rsidRPr="000C1F49">
        <w:rPr>
          <w:rFonts w:eastAsia="Times New Roman"/>
          <w:szCs w:val="20"/>
        </w:rPr>
        <w:noBreakHyphen/>
        <w:t>term service; and</w:t>
      </w:r>
    </w:p>
    <w:p w:rsidR="000C1F49" w:rsidRPr="000C1F49" w:rsidRDefault="000C1F49" w:rsidP="00D3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C1F49" w:rsidRPr="000C1F49" w:rsidRDefault="000C1F49" w:rsidP="00D3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C1F49">
        <w:rPr>
          <w:rFonts w:eastAsia="Times New Roman"/>
          <w:szCs w:val="20"/>
        </w:rPr>
        <w:t>Whereas, the establishment of a longevity program for state employees is absolutely fundamental to the state’s ability effectively and efficiently to provide the h</w:t>
      </w:r>
      <w:r w:rsidR="00CF5CF6">
        <w:rPr>
          <w:rFonts w:eastAsia="Times New Roman"/>
          <w:szCs w:val="20"/>
        </w:rPr>
        <w:t xml:space="preserve">ighest quality public service. </w:t>
      </w:r>
      <w:r w:rsidRPr="000C1F49">
        <w:rPr>
          <w:rFonts w:eastAsia="Times New Roman"/>
          <w:szCs w:val="20"/>
        </w:rPr>
        <w:t>State employees have and continue to develop special skill sets that are desirable in the public and private sector. The absence of a longevity pay program significantly reduces the state’s ability to retain highly qualified workers and at the same</w:t>
      </w:r>
      <w:r w:rsidR="00CF5CF6">
        <w:rPr>
          <w:rFonts w:eastAsia="Times New Roman"/>
          <w:szCs w:val="20"/>
        </w:rPr>
        <w:t xml:space="preserve"> time increases program costs. </w:t>
      </w:r>
      <w:r w:rsidRPr="000C1F49">
        <w:rPr>
          <w:rFonts w:eastAsia="Times New Roman"/>
          <w:szCs w:val="20"/>
        </w:rPr>
        <w:t>Now, therefore,</w:t>
      </w: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C1F49">
        <w:rPr>
          <w:rFonts w:eastAsia="Times New Roman"/>
          <w:szCs w:val="20"/>
        </w:rPr>
        <w:lastRenderedPageBreak/>
        <w:t>Be it enacted by the General Assembly of the State of South Carolina:</w:t>
      </w: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C1F49">
        <w:rPr>
          <w:rFonts w:eastAsia="Times New Roman"/>
          <w:szCs w:val="20"/>
        </w:rPr>
        <w:t>SECTION</w:t>
      </w:r>
      <w:r w:rsidRPr="000C1F49">
        <w:rPr>
          <w:rFonts w:eastAsia="Times New Roman"/>
          <w:szCs w:val="20"/>
        </w:rPr>
        <w:tab/>
        <w:t>1.</w:t>
      </w:r>
      <w:r w:rsidRPr="000C1F49">
        <w:rPr>
          <w:rFonts w:eastAsia="Times New Roman"/>
          <w:szCs w:val="20"/>
        </w:rPr>
        <w:tab/>
        <w:t>Article 1, Chapter 4, Title 9 of the 1976 Code is amended by adding:</w:t>
      </w: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C1F49">
        <w:rPr>
          <w:rFonts w:eastAsia="Times New Roman"/>
          <w:szCs w:val="20"/>
        </w:rPr>
        <w:tab/>
        <w:t>“Section 9</w:t>
      </w:r>
      <w:r w:rsidRPr="000C1F49">
        <w:rPr>
          <w:rFonts w:eastAsia="Times New Roman"/>
          <w:szCs w:val="20"/>
        </w:rPr>
        <w:noBreakHyphen/>
        <w:t>4</w:t>
      </w:r>
      <w:r w:rsidRPr="000C1F49">
        <w:rPr>
          <w:rFonts w:eastAsia="Times New Roman"/>
          <w:szCs w:val="20"/>
        </w:rPr>
        <w:noBreakHyphen/>
        <w:t>60.</w:t>
      </w:r>
      <w:r w:rsidRPr="000C1F49">
        <w:rPr>
          <w:rFonts w:eastAsia="Times New Roman"/>
          <w:szCs w:val="20"/>
        </w:rPr>
        <w:tab/>
        <w:t>(A)</w:t>
      </w:r>
      <w:r w:rsidRPr="000C1F49">
        <w:rPr>
          <w:rFonts w:eastAsia="Times New Roman"/>
          <w:szCs w:val="20"/>
        </w:rPr>
        <w:tab/>
        <w:t>The South Carolina Public Employee Benefit Authority shall design a state employee longevity pay plan for the purpose of reducing turnover in the state’s workforce with particular attention to those categories of employees and employee occupations where turnover generates the greatest continuing additional costs and disruption in the ability of state agen</w:t>
      </w:r>
      <w:r w:rsidR="00CF5CF6">
        <w:rPr>
          <w:rFonts w:eastAsia="Times New Roman"/>
          <w:szCs w:val="20"/>
        </w:rPr>
        <w:t>cies to carry out their duties.</w:t>
      </w:r>
      <w:r w:rsidRPr="000C1F49">
        <w:rPr>
          <w:rFonts w:eastAsia="Times New Roman"/>
          <w:szCs w:val="20"/>
        </w:rPr>
        <w:t xml:space="preserve"> All full-time state employees must be included in the plan, but longevity intervals and amounts may vary based on annual salary and </w:t>
      </w:r>
      <w:r w:rsidR="00CF5CF6">
        <w:rPr>
          <w:rFonts w:eastAsia="Times New Roman"/>
          <w:szCs w:val="20"/>
        </w:rPr>
        <w:t xml:space="preserve">specific employee occupations. </w:t>
      </w:r>
      <w:r w:rsidRPr="000C1F49">
        <w:rPr>
          <w:rFonts w:eastAsia="Times New Roman"/>
          <w:szCs w:val="20"/>
        </w:rPr>
        <w:t>Longevity raises must be specific dollar amounts and must be included in the base pay of the eligible employee after any cost of living raise provided to employees in the annual general appropriations act.</w:t>
      </w: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C1F49">
        <w:rPr>
          <w:rFonts w:eastAsia="Times New Roman"/>
          <w:szCs w:val="20"/>
        </w:rPr>
        <w:tab/>
        <w:t>(B)</w:t>
      </w:r>
      <w:r w:rsidRPr="000C1F49">
        <w:rPr>
          <w:rFonts w:eastAsia="Times New Roman"/>
          <w:szCs w:val="20"/>
        </w:rPr>
        <w:tab/>
        <w:t>The longevity pay plan provided pursuant to subsection (A) of this section must be implement</w:t>
      </w:r>
      <w:r>
        <w:rPr>
          <w:rFonts w:eastAsia="Times New Roman"/>
          <w:szCs w:val="20"/>
        </w:rPr>
        <w:t>ed beginning in fiscal year 2015</w:t>
      </w:r>
      <w:r w:rsidRPr="000C1F49">
        <w:rPr>
          <w:rFonts w:eastAsia="Times New Roman"/>
          <w:szCs w:val="20"/>
        </w:rPr>
        <w:noBreakHyphen/>
      </w:r>
      <w:r>
        <w:rPr>
          <w:rFonts w:eastAsia="Times New Roman"/>
          <w:szCs w:val="20"/>
        </w:rPr>
        <w:t>2016</w:t>
      </w:r>
      <w:r w:rsidRPr="000C1F49">
        <w:rPr>
          <w:rFonts w:eastAsia="Times New Roman"/>
          <w:szCs w:val="20"/>
        </w:rPr>
        <w:t>, and the estimated cost of the plan for that and succeeding fiscal years must be included in th</w:t>
      </w:r>
      <w:r w:rsidR="00CF5CF6">
        <w:rPr>
          <w:rFonts w:eastAsia="Times New Roman"/>
          <w:szCs w:val="20"/>
        </w:rPr>
        <w:t xml:space="preserve">e Governor’s executive budget. </w:t>
      </w:r>
      <w:r w:rsidRPr="000C1F49">
        <w:rPr>
          <w:rFonts w:eastAsia="Times New Roman"/>
          <w:szCs w:val="20"/>
        </w:rPr>
        <w:t>The General Assembly, in the annual general appropriations act, shall appropriate from recurring revenues accruing to the general fund of the State the costs of the longevity plan.  If general fund appropriations are reduced, or in the absence of full funding of this plan, longevity pay raises are reduced proportionately to reflect available revenues.</w:t>
      </w: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C1F49">
        <w:rPr>
          <w:rFonts w:eastAsia="Times New Roman"/>
          <w:szCs w:val="20"/>
        </w:rPr>
        <w:tab/>
      </w:r>
      <w:r>
        <w:rPr>
          <w:rFonts w:eastAsia="Times New Roman"/>
          <w:szCs w:val="20"/>
        </w:rPr>
        <w:t>(C)</w:t>
      </w:r>
      <w:r>
        <w:rPr>
          <w:rFonts w:eastAsia="Times New Roman"/>
          <w:szCs w:val="20"/>
        </w:rPr>
        <w:tab/>
        <w:t>Beginning in September 2016</w:t>
      </w:r>
      <w:r w:rsidRPr="000C1F49">
        <w:rPr>
          <w:rFonts w:eastAsia="Times New Roman"/>
          <w:szCs w:val="20"/>
        </w:rPr>
        <w:t>, and annually thereafter, the South Carolina Public Employee Benefits Authority shall review the longevity pay plan and make adjustments as it determines appropriate to promote the employee retention purposes of the plan as described in s</w:t>
      </w:r>
      <w:r w:rsidR="00CF5CF6">
        <w:rPr>
          <w:rFonts w:eastAsia="Times New Roman"/>
          <w:szCs w:val="20"/>
        </w:rPr>
        <w:t xml:space="preserve">ubsection (A) of this section. </w:t>
      </w:r>
      <w:r w:rsidRPr="000C1F49">
        <w:rPr>
          <w:rFonts w:eastAsia="Times New Roman"/>
          <w:szCs w:val="20"/>
        </w:rPr>
        <w:t>Changes to the plan may be implemented only at the beginning of a state fiscal year.</w:t>
      </w: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C1F49">
        <w:rPr>
          <w:rFonts w:eastAsia="Times New Roman"/>
          <w:szCs w:val="20"/>
        </w:rPr>
        <w:tab/>
        <w:t>(D)</w:t>
      </w:r>
      <w:r w:rsidRPr="000C1F49">
        <w:rPr>
          <w:rFonts w:eastAsia="Times New Roman"/>
          <w:szCs w:val="20"/>
        </w:rPr>
        <w:tab/>
        <w:t>The longevity pay plan provided pursuant to this section is an ongoing personnel management tool of the State as an employer, and creates no entitlement and does not give rise to any contract or other right to employees with respect to the operation of the plan currently or as it may be adjusted in the future.”</w:t>
      </w: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C1F49">
        <w:rPr>
          <w:rFonts w:eastAsia="Times New Roman"/>
          <w:szCs w:val="20"/>
        </w:rPr>
        <w:t>SECTION</w:t>
      </w:r>
      <w:r w:rsidRPr="000C1F49">
        <w:rPr>
          <w:rFonts w:eastAsia="Times New Roman"/>
          <w:szCs w:val="20"/>
        </w:rPr>
        <w:tab/>
        <w:t>2.</w:t>
      </w:r>
      <w:r w:rsidRPr="000C1F49">
        <w:rPr>
          <w:rFonts w:eastAsia="Times New Roman"/>
          <w:szCs w:val="20"/>
        </w:rPr>
        <w:tab/>
        <w:t>This act takes effect upon approval by the Governor.</w:t>
      </w:r>
    </w:p>
    <w:p w:rsidR="00EE5F7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7189C" w:rsidRDefault="0077189C" w:rsidP="0077189C">
      <w:pPr>
        <w:suppressAutoHyphens/>
        <w:jc w:val="both"/>
        <w:rPr>
          <w:rFonts w:eastAsia="Times New Roman"/>
        </w:rPr>
      </w:pPr>
    </w:p>
    <w:sectPr w:rsidR="0077189C" w:rsidSect="0077189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B8A" w:rsidRDefault="008C2B8A" w:rsidP="00522CE0">
      <w:r>
        <w:separator/>
      </w:r>
    </w:p>
  </w:endnote>
  <w:endnote w:type="continuationSeparator" w:id="0">
    <w:p w:rsidR="008C2B8A" w:rsidRDefault="008C2B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43A851-AD08-4563-ACF8-C1CD535D2E95}"/>
    <w:embedBold r:id="rId2" w:fontKey="{0B460094-379B-407C-9313-D2BEFE37F788}"/>
  </w:font>
  <w:font w:name="Calibri">
    <w:panose1 w:val="020F0502020204030204"/>
    <w:charset w:val="00"/>
    <w:family w:val="swiss"/>
    <w:pitch w:val="variable"/>
    <w:sig w:usb0="E10002FF" w:usb1="4000ACFF" w:usb2="00000009" w:usb3="00000000" w:csb0="0000019F" w:csb1="00000000"/>
    <w:embedRegular r:id="rId3" w:fontKey="{36500C9D-EF65-424E-80EA-5180827564F5}"/>
  </w:font>
  <w:font w:name="Cambria">
    <w:panose1 w:val="02040503050406030204"/>
    <w:charset w:val="00"/>
    <w:family w:val="roman"/>
    <w:pitch w:val="variable"/>
    <w:sig w:usb0="E00002FF" w:usb1="400004FF" w:usb2="00000000" w:usb3="00000000" w:csb0="0000019F" w:csb1="00000000"/>
    <w:embedRegular r:id="rId4" w:fontKey="{3F85BBF0-DA76-4B57-88BE-0129916FDF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F73" w:rsidRPr="0077189C" w:rsidRDefault="0077189C" w:rsidP="0077189C">
    <w:pPr>
      <w:pStyle w:val="Footer"/>
      <w:tabs>
        <w:tab w:val="clear" w:pos="4680"/>
        <w:tab w:val="clear" w:pos="9360"/>
        <w:tab w:val="center" w:pos="2995"/>
      </w:tabs>
      <w:spacing w:before="120"/>
    </w:pPr>
    <w:r>
      <w:t>[206]</w:t>
    </w:r>
    <w:r>
      <w:tab/>
    </w:r>
    <w:r>
      <w:fldChar w:fldCharType="begin"/>
    </w:r>
    <w:r>
      <w:instrText xml:space="preserve"> PAGE  \* MERGEFORMAT </w:instrText>
    </w:r>
    <w:r>
      <w:fldChar w:fldCharType="separate"/>
    </w:r>
    <w:r w:rsidR="00D326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B8A" w:rsidRDefault="008C2B8A" w:rsidP="00522CE0">
      <w:r>
        <w:separator/>
      </w:r>
    </w:p>
  </w:footnote>
  <w:footnote w:type="continuationSeparator" w:id="0">
    <w:p w:rsidR="008C2B8A" w:rsidRDefault="008C2B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LONG.LS.VAS"/>
    <w:docVar w:name="CoverAttorneyInitials" w:val="LS"/>
    <w:docVar w:name="CoverAttorneyLastName" w:val="Simpson"/>
    <w:docVar w:name="CoverBillType" w:val="b"/>
    <w:docVar w:name="CoverSenator" w:val="VAS"/>
    <w:docVar w:name="dvBillNumber" w:val="206"/>
    <w:docVar w:name="dvBillNumberPrefix" w:val="S. "/>
    <w:docVar w:name="dvOriginalBody" w:val="Senate"/>
    <w:docVar w:name="fulldraftpath" w:val="L:\S-RES\VAS\005LONG.LS.VAS.DOCX"/>
    <w:docVar w:name="NameofBody" w:val="S"/>
    <w:docVar w:name="vgroup2" w:val="S-RES"/>
  </w:docVars>
  <w:rsids>
    <w:rsidRoot w:val="008C2B8A"/>
    <w:rsid w:val="00042AC1"/>
    <w:rsid w:val="00046516"/>
    <w:rsid w:val="0007601D"/>
    <w:rsid w:val="000B0720"/>
    <w:rsid w:val="000B5EAF"/>
    <w:rsid w:val="000C1F49"/>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B14DF"/>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41E58"/>
    <w:rsid w:val="00765784"/>
    <w:rsid w:val="0077189C"/>
    <w:rsid w:val="007A4390"/>
    <w:rsid w:val="007E5CB7"/>
    <w:rsid w:val="008314D2"/>
    <w:rsid w:val="008B2F42"/>
    <w:rsid w:val="008C2B8A"/>
    <w:rsid w:val="008C3697"/>
    <w:rsid w:val="008E185F"/>
    <w:rsid w:val="008F023B"/>
    <w:rsid w:val="00904E16"/>
    <w:rsid w:val="009162B3"/>
    <w:rsid w:val="00927C62"/>
    <w:rsid w:val="00983951"/>
    <w:rsid w:val="00984124"/>
    <w:rsid w:val="00984640"/>
    <w:rsid w:val="00995C37"/>
    <w:rsid w:val="009C118A"/>
    <w:rsid w:val="00A02011"/>
    <w:rsid w:val="00A4011E"/>
    <w:rsid w:val="00A70CC3"/>
    <w:rsid w:val="00A86015"/>
    <w:rsid w:val="00A9594E"/>
    <w:rsid w:val="00AE59C8"/>
    <w:rsid w:val="00AF3D06"/>
    <w:rsid w:val="00B10098"/>
    <w:rsid w:val="00B5790D"/>
    <w:rsid w:val="00B945C5"/>
    <w:rsid w:val="00BA20EA"/>
    <w:rsid w:val="00BB5AFC"/>
    <w:rsid w:val="00BC0A56"/>
    <w:rsid w:val="00C45366"/>
    <w:rsid w:val="00C57023"/>
    <w:rsid w:val="00C74052"/>
    <w:rsid w:val="00CA5F4B"/>
    <w:rsid w:val="00CB187A"/>
    <w:rsid w:val="00CC0EC7"/>
    <w:rsid w:val="00CF5CF6"/>
    <w:rsid w:val="00D1088B"/>
    <w:rsid w:val="00D14DE6"/>
    <w:rsid w:val="00D156D2"/>
    <w:rsid w:val="00D32669"/>
    <w:rsid w:val="00D35486"/>
    <w:rsid w:val="00D53E29"/>
    <w:rsid w:val="00D86943"/>
    <w:rsid w:val="00DA47B9"/>
    <w:rsid w:val="00DE5635"/>
    <w:rsid w:val="00E058D3"/>
    <w:rsid w:val="00E76AD9"/>
    <w:rsid w:val="00E91E2F"/>
    <w:rsid w:val="00EA3546"/>
    <w:rsid w:val="00EB3815"/>
    <w:rsid w:val="00EB47AE"/>
    <w:rsid w:val="00EC34E1"/>
    <w:rsid w:val="00EE5F73"/>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9C173C4-8061-4F8C-859B-8B2F1B3D2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15BA1658.dotm</Template>
  <TotalTime>0</TotalTime>
  <Pages>2</Pages>
  <Words>551</Words>
  <Characters>3143</Characters>
  <Application>Microsoft Office Word</Application>
  <DocSecurity>0</DocSecurity>
  <Lines>26</Lines>
  <Paragraphs>7</Paragraphs>
  <ScaleCrop>false</ScaleCrop>
  <Company> </Company>
  <LinksUpToDate>false</LinksUpToDate>
  <CharactersWithSpaces>3687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206 Text of Previous Version (Dec. 10, 2014) - South Carolina Legislature Online</dc:title>
  <dc:subject/>
  <dc:creator>LeslieSimpson</dc:creator>
  <cp:keywords/>
  <dc:description/>
  <cp:lastModifiedBy>N Cumfer</cp:lastModifiedBy>
  <cp:revision>3</cp:revision>
  <dcterms:created xsi:type="dcterms:W3CDTF">2014-12-10T19:08:00Z</dcterms:created>
  <dcterms:modified xsi:type="dcterms:W3CDTF">2015-01-07T21:15:00Z</dcterms:modified>
</cp:coreProperties>
</file>