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2015</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9A0" w:rsidRPr="006B59A0" w:rsidRDefault="006B59A0" w:rsidP="006B59A0">
      <w:pPr>
        <w:tabs>
          <w:tab w:val="right" w:pos="5933"/>
        </w:tabs>
        <w:suppressAutoHyphens/>
      </w:pPr>
      <w:r>
        <w:tab/>
      </w:r>
      <w:r>
        <w:rPr>
          <w:b/>
          <w:sz w:val="36"/>
        </w:rPr>
        <w:t>H. 3471</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9A0" w:rsidRDefault="006B59A0"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542B5">
        <w:t>Reps. Yow, Lucas and Henegan</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2/10/15--H.</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2015.</w:t>
      </w:r>
    </w:p>
    <w:p w:rsidR="006B59A0" w:rsidRPr="006B59A0" w:rsidRDefault="006B59A0"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9A0" w:rsidRDefault="006B59A0"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B59A0" w:rsidRPr="006B59A0" w:rsidRDefault="006B59A0"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3471) to request that the Department of Transportation name the portion of South Carolina Highway 9 in Chesterfield County from its intersection with East Cato Street, etc., respectfully</w:t>
      </w:r>
    </w:p>
    <w:p w:rsidR="006B59A0" w:rsidRPr="006B59A0" w:rsidRDefault="006B59A0"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B59A0" w:rsidRPr="006B59A0" w:rsidRDefault="006B59A0"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59A0" w:rsidSect="006B59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6B5B" w:rsidRDefault="00A66B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B625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9 IN CHESTERFIELD COUNTY FROM ITS INTERSECTION WITH EAST CATO STREET TO AIRPORT ROAD “SCHP PATROLMAN H. M. SMITH MEMORIAL HIGHWAY” AND ERECT APPROPRIATE MARKERS OR SIGNS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5064"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5064">
        <w:t xml:space="preserve">on September 23, 1940, Patrolman H. M. Smith was on patrol in Chesterfield County when around 12:45 </w:t>
      </w:r>
      <w:r w:rsidR="002B2D29">
        <w:t>A</w:t>
      </w:r>
      <w:r w:rsidR="00BB5064">
        <w:t xml:space="preserve">. </w:t>
      </w:r>
      <w:r w:rsidR="002B2D29">
        <w:t>M</w:t>
      </w:r>
      <w:r w:rsidR="00BB5064">
        <w:t>.</w:t>
      </w:r>
      <w:r w:rsidR="003F4C2F">
        <w:t xml:space="preserve"> he</w:t>
      </w:r>
      <w:r w:rsidR="00BB5064">
        <w:t xml:space="preserve"> was killed instantly when </w:t>
      </w:r>
      <w:r w:rsidR="002B2D29">
        <w:t>his</w:t>
      </w:r>
      <w:r w:rsidR="00BB5064">
        <w:t xml:space="preserve"> motorcycle crashed into a tree one</w:t>
      </w:r>
      <w:r w:rsidR="00BB5064">
        <w:noBreakHyphen/>
        <w:t>half mile from the Pageland town limits along South Carolina Highway 9; and</w:t>
      </w:r>
    </w:p>
    <w:p w:rsidR="00BB5064"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64"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kind, courteous, and conscientious individual who diligently performed his duties as a patrolman </w:t>
      </w:r>
      <w:r w:rsidR="002B2D29">
        <w:t>and</w:t>
      </w:r>
      <w:r>
        <w:t xml:space="preserve"> made the ultimate sacrifice while in the line of duty; and</w:t>
      </w:r>
    </w:p>
    <w:p w:rsidR="00BB5064"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259"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South Carolina </w:t>
      </w:r>
      <w:r w:rsidR="002B2D29">
        <w:t xml:space="preserve">Highway </w:t>
      </w:r>
      <w:r>
        <w:t>9 in Chesterfield County in his honor</w:t>
      </w:r>
      <w:r w:rsidR="00DB6259">
        <w:t xml:space="preserve">.  Now, therefore, </w:t>
      </w: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B5064">
        <w:t xml:space="preserve"> the members of the General Assembly request that the Department of Transportation name the portion of South Carolina Highway 9 in Chesterfield County from its intersection with East Cato Street to Airport Road “SCHP Patrolman H. M. Smith Memorial Highway” and erect appropriate markers or signs along this portion of highway that contain this designation.</w:t>
      </w:r>
    </w:p>
    <w:p w:rsidR="00BB5064"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B5064">
        <w:t xml:space="preserve"> the Department of Transportation.</w:t>
      </w:r>
    </w:p>
    <w:p w:rsidR="00854C5D" w:rsidRDefault="00BB50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5CB7" w:rsidRDefault="00E35CB7" w:rsidP="00E35CB7">
      <w:pPr>
        <w:suppressAutoHyphens/>
      </w:pPr>
    </w:p>
    <w:sectPr w:rsidR="00E35CB7" w:rsidSect="006B59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259" w:rsidRDefault="00DB6259" w:rsidP="009F0C77">
      <w:r>
        <w:separator/>
      </w:r>
    </w:p>
  </w:endnote>
  <w:endnote w:type="continuationSeparator" w:id="0">
    <w:p w:rsidR="00DB6259" w:rsidRDefault="00DB62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E1EECE-1EEA-4972-BB89-DB98E0301F2F}"/>
    <w:embedBold r:id="rId2" w:fontKey="{6AA7B9D3-C2DC-45C9-A4A1-A30A03EF2B1B}"/>
  </w:font>
  <w:font w:name="Calibri">
    <w:panose1 w:val="020F0502020204030204"/>
    <w:charset w:val="00"/>
    <w:family w:val="swiss"/>
    <w:pitch w:val="variable"/>
    <w:sig w:usb0="E10002FF" w:usb1="4000ACFF" w:usb2="00000009" w:usb3="00000000" w:csb0="0000019F" w:csb1="00000000"/>
    <w:embedRegular r:id="rId3" w:fontKey="{BC35D162-C8EC-48B0-B822-8E8F4D857ABB}"/>
  </w:font>
  <w:font w:name="Segoe UI">
    <w:panose1 w:val="020B0502040204020203"/>
    <w:charset w:val="00"/>
    <w:family w:val="swiss"/>
    <w:pitch w:val="variable"/>
    <w:sig w:usb0="E10022FF" w:usb1="C000E47F" w:usb2="00000029" w:usb3="00000000" w:csb0="000001DF" w:csb1="00000000"/>
    <w:embedRegular r:id="rId4" w:fontKey="{052E6732-BC66-4121-A853-AF6170FC9408}"/>
  </w:font>
  <w:font w:name="Cambria">
    <w:panose1 w:val="02040503050406030204"/>
    <w:charset w:val="00"/>
    <w:family w:val="roman"/>
    <w:pitch w:val="variable"/>
    <w:sig w:usb0="E00002FF" w:usb1="400004FF" w:usb2="00000000" w:usb3="00000000" w:csb0="0000019F" w:csb1="00000000"/>
    <w:embedRegular r:id="rId5" w:fontKey="{9C01653B-CC13-4878-8109-E0A2655920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3C4" w:rsidRPr="00A66B5B" w:rsidRDefault="00A66B5B" w:rsidP="00A66B5B">
    <w:pPr>
      <w:pStyle w:val="Footer"/>
      <w:tabs>
        <w:tab w:val="clear" w:pos="4680"/>
        <w:tab w:val="clear" w:pos="9360"/>
        <w:tab w:val="center" w:pos="2995"/>
      </w:tabs>
      <w:spacing w:before="120"/>
    </w:pPr>
    <w:r>
      <w:t>[3471</w:t>
    </w:r>
    <w:r w:rsidR="006B59A0">
      <w:t>-</w:t>
    </w:r>
    <w:r w:rsidR="006B59A0">
      <w:fldChar w:fldCharType="begin"/>
    </w:r>
    <w:r w:rsidR="006B59A0">
      <w:instrText xml:space="preserve"> PAGE  \* MERGEFORMAT </w:instrText>
    </w:r>
    <w:r w:rsidR="006B59A0">
      <w:fldChar w:fldCharType="separate"/>
    </w:r>
    <w:r w:rsidR="004F37B9">
      <w:rPr>
        <w:noProof/>
      </w:rPr>
      <w:t>1</w:t>
    </w:r>
    <w:r w:rsidR="006B59A0">
      <w:fldChar w:fldCharType="end"/>
    </w:r>
    <w:r w:rsidR="006B59A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A0" w:rsidRPr="00A66B5B" w:rsidRDefault="006B59A0" w:rsidP="00A66B5B">
    <w:pPr>
      <w:pStyle w:val="Footer"/>
      <w:tabs>
        <w:tab w:val="clear" w:pos="4680"/>
        <w:tab w:val="clear" w:pos="9360"/>
        <w:tab w:val="center" w:pos="2995"/>
      </w:tabs>
      <w:spacing w:before="120"/>
    </w:pPr>
    <w:r>
      <w:t>[3471]</w:t>
    </w:r>
    <w:r>
      <w:tab/>
    </w:r>
    <w:r>
      <w:fldChar w:fldCharType="begin"/>
    </w:r>
    <w:r>
      <w:instrText xml:space="preserve"> PAGE  \* MERGEFORMAT </w:instrText>
    </w:r>
    <w:r>
      <w:fldChar w:fldCharType="separate"/>
    </w:r>
    <w:r w:rsidR="00E35C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259" w:rsidRDefault="00DB6259" w:rsidP="009F0C77">
      <w:r>
        <w:separator/>
      </w:r>
    </w:p>
  </w:footnote>
  <w:footnote w:type="continuationSeparator" w:id="0">
    <w:p w:rsidR="00DB6259" w:rsidRDefault="00DB62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1CM15"/>
    <w:docVar w:name="CoverBillType" w:val="c"/>
    <w:docVar w:name="docpath" w:val="L:\Council\bills\SWB\5251CM15.DOCX"/>
    <w:docVar w:name="dvBillNumber" w:val="3471"/>
    <w:docVar w:name="dvBillNumberPrefix" w:val="H. "/>
    <w:docVar w:name="dvOriginalBody" w:val="House"/>
    <w:docVar w:name="dvSteno" w:val="SWB"/>
    <w:docVar w:name="NameofBody" w:val="h"/>
    <w:docVar w:name="vgroup2" w:val="Council"/>
  </w:docVars>
  <w:rsids>
    <w:rsidRoot w:val="00DB6259"/>
    <w:rsid w:val="00011869"/>
    <w:rsid w:val="00015CD6"/>
    <w:rsid w:val="000E1785"/>
    <w:rsid w:val="000F40FA"/>
    <w:rsid w:val="0010776B"/>
    <w:rsid w:val="00133E66"/>
    <w:rsid w:val="001435A3"/>
    <w:rsid w:val="00146ED3"/>
    <w:rsid w:val="00151044"/>
    <w:rsid w:val="001C03C4"/>
    <w:rsid w:val="001C374C"/>
    <w:rsid w:val="001D08F2"/>
    <w:rsid w:val="001D525B"/>
    <w:rsid w:val="001D7F4F"/>
    <w:rsid w:val="00205238"/>
    <w:rsid w:val="002321B6"/>
    <w:rsid w:val="00250967"/>
    <w:rsid w:val="002543C8"/>
    <w:rsid w:val="0025541D"/>
    <w:rsid w:val="00284AAE"/>
    <w:rsid w:val="002B2D29"/>
    <w:rsid w:val="002E5912"/>
    <w:rsid w:val="00301B21"/>
    <w:rsid w:val="00325348"/>
    <w:rsid w:val="0032732C"/>
    <w:rsid w:val="00336AD0"/>
    <w:rsid w:val="0037079A"/>
    <w:rsid w:val="003C4DAB"/>
    <w:rsid w:val="003D01E8"/>
    <w:rsid w:val="003E5288"/>
    <w:rsid w:val="003F4C2F"/>
    <w:rsid w:val="003F6D79"/>
    <w:rsid w:val="0041760A"/>
    <w:rsid w:val="00417C01"/>
    <w:rsid w:val="004403BD"/>
    <w:rsid w:val="004809EE"/>
    <w:rsid w:val="004A022F"/>
    <w:rsid w:val="004E7D54"/>
    <w:rsid w:val="004F37B9"/>
    <w:rsid w:val="005273C6"/>
    <w:rsid w:val="00530A69"/>
    <w:rsid w:val="00545593"/>
    <w:rsid w:val="00577C6C"/>
    <w:rsid w:val="005C2FE2"/>
    <w:rsid w:val="005E2BC9"/>
    <w:rsid w:val="00605102"/>
    <w:rsid w:val="006215AA"/>
    <w:rsid w:val="00636A4F"/>
    <w:rsid w:val="006913C9"/>
    <w:rsid w:val="0069470D"/>
    <w:rsid w:val="006B59A0"/>
    <w:rsid w:val="00734F00"/>
    <w:rsid w:val="007A70AE"/>
    <w:rsid w:val="008362E8"/>
    <w:rsid w:val="00854C5D"/>
    <w:rsid w:val="008A1768"/>
    <w:rsid w:val="008F0F33"/>
    <w:rsid w:val="008F4429"/>
    <w:rsid w:val="0094021A"/>
    <w:rsid w:val="009B44AF"/>
    <w:rsid w:val="009C6A0B"/>
    <w:rsid w:val="009F0C77"/>
    <w:rsid w:val="009F4DD1"/>
    <w:rsid w:val="00A41684"/>
    <w:rsid w:val="00A64E80"/>
    <w:rsid w:val="00A66B5B"/>
    <w:rsid w:val="00A72BCD"/>
    <w:rsid w:val="00A741D9"/>
    <w:rsid w:val="00A833AB"/>
    <w:rsid w:val="00A9741D"/>
    <w:rsid w:val="00AD4B17"/>
    <w:rsid w:val="00B412D4"/>
    <w:rsid w:val="00BB5064"/>
    <w:rsid w:val="00BE3C22"/>
    <w:rsid w:val="00C0345E"/>
    <w:rsid w:val="00C3483A"/>
    <w:rsid w:val="00C74E9D"/>
    <w:rsid w:val="00C82FD3"/>
    <w:rsid w:val="00C92819"/>
    <w:rsid w:val="00CC6B7B"/>
    <w:rsid w:val="00CD2089"/>
    <w:rsid w:val="00D73A67"/>
    <w:rsid w:val="00D970A9"/>
    <w:rsid w:val="00DB6259"/>
    <w:rsid w:val="00DF3845"/>
    <w:rsid w:val="00E35CB7"/>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DF234B-46E2-43D4-97D8-244BF81E0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6A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A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7664F-6D0B-415D-B622-75102A5F3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6A8CD569.dotm</Template>
  <TotalTime>0</TotalTime>
  <Pages>3</Pages>
  <Words>326</Words>
  <Characters>1712</Characters>
  <Application>Microsoft Office Word</Application>
  <DocSecurity>0</DocSecurity>
  <Lines>71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3471 Text of Previous Version (Feb. 10, 2015) - South Carolina Legislature Online</dc:title>
  <dc:creator>SandyBarden</dc:creator>
  <cp:lastModifiedBy>Angela Hopkins</cp:lastModifiedBy>
  <cp:revision>2</cp:revision>
  <cp:lastPrinted>2015-01-30T17:27:00Z</cp:lastPrinted>
  <dcterms:created xsi:type="dcterms:W3CDTF">2015-02-10T21:54:00Z</dcterms:created>
  <dcterms:modified xsi:type="dcterms:W3CDTF">2015-02-10T21:54:00Z</dcterms:modified>
</cp:coreProperties>
</file>