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69A6" w:rsidRDefault="00C969A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C969A6" w:rsidRDefault="00C969A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6, 2015</w:t>
      </w:r>
    </w:p>
    <w:p w:rsidR="00C969A6" w:rsidRDefault="00C969A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9A6" w:rsidRPr="00C969A6" w:rsidRDefault="00C969A6" w:rsidP="00C969A6">
      <w:pPr>
        <w:tabs>
          <w:tab w:val="right" w:pos="5933"/>
        </w:tabs>
        <w:suppressAutoHyphens/>
      </w:pPr>
      <w:r>
        <w:tab/>
      </w:r>
      <w:r>
        <w:rPr>
          <w:b/>
          <w:sz w:val="36"/>
        </w:rPr>
        <w:t>S. 384</w:t>
      </w:r>
    </w:p>
    <w:p w:rsidR="00C969A6" w:rsidRDefault="00C969A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9A6" w:rsidRDefault="00C969A6" w:rsidP="00C96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2656B">
        <w:t>Senator Matthews</w:t>
      </w:r>
    </w:p>
    <w:p w:rsidR="00C969A6" w:rsidRDefault="00C969A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9A6" w:rsidRDefault="00C969A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5/6/15--S.</w:t>
      </w:r>
    </w:p>
    <w:p w:rsidR="00C969A6" w:rsidRDefault="00C969A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28, 2015.</w:t>
      </w:r>
    </w:p>
    <w:p w:rsidR="00C969A6" w:rsidRPr="00C969A6" w:rsidRDefault="00C969A6" w:rsidP="00C969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969A6" w:rsidRDefault="00C969A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69A6" w:rsidRDefault="00C969A6"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969A6" w:rsidSect="00C969A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61EE8" w:rsidRDefault="00D61EE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1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EF098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3099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THAT THE DEPARTMENT OF TRANSPORTATION NAME THE BRIDGE ALONG CLEVELAND STREET IN THE TOWN OF ELLOREE “DAVID EARL</w:t>
      </w:r>
      <w:r w:rsidR="0005575E">
        <w:t>E</w:t>
      </w:r>
      <w:r>
        <w:t xml:space="preserve"> POLIN BRIDGE” AND ERECT APPROPRIATE MARKERS OR SIGNS AT THIS BRIDGE THAT CONTAIN THIS DESIGNATION.</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3099D" w:rsidRDefault="00EF09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3099D">
        <w:t>Mr. David Earl</w:t>
      </w:r>
      <w:r w:rsidR="0005575E">
        <w:t>e</w:t>
      </w:r>
      <w:r w:rsidR="00C3099D">
        <w:t xml:space="preserve"> Polin was born on June 6, 1928</w:t>
      </w:r>
      <w:r w:rsidR="00D65DC1">
        <w:t>,</w:t>
      </w:r>
      <w:r w:rsidR="00C3099D">
        <w:t xml:space="preserve"> in the Lone Star Community and is the son of the late George William and Jessie Wertz Polin; and</w:t>
      </w:r>
    </w:p>
    <w:p w:rsidR="00C3099D" w:rsidRDefault="00C309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99D" w:rsidRDefault="00C309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is </w:t>
      </w:r>
      <w:r w:rsidR="00D65DC1">
        <w:t>a</w:t>
      </w:r>
      <w:r>
        <w:t xml:space="preserve"> 1950 graduate of Elloree High School, and </w:t>
      </w:r>
      <w:r w:rsidR="0005575E">
        <w:t xml:space="preserve">faithfully </w:t>
      </w:r>
      <w:r>
        <w:t>defended his country for three years as a member of the United States Air Force; and</w:t>
      </w:r>
    </w:p>
    <w:p w:rsidR="00C3099D" w:rsidRDefault="00C309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99D" w:rsidRDefault="00C309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Polin married Betty June McGee on June 23, 1957, and together they have three wonderful daughters; and</w:t>
      </w:r>
    </w:p>
    <w:p w:rsidR="00C3099D" w:rsidRDefault="00C309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99D" w:rsidRDefault="00C309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thirty</w:t>
      </w:r>
      <w:r w:rsidR="00EA755D">
        <w:noBreakHyphen/>
      </w:r>
      <w:r>
        <w:t>eight years (1967</w:t>
      </w:r>
      <w:r w:rsidR="00EA755D">
        <w:noBreakHyphen/>
      </w:r>
      <w:r>
        <w:t>1992) he owned and operated Polin</w:t>
      </w:r>
      <w:r w:rsidR="00EA755D" w:rsidRPr="00EA755D">
        <w:t>’</w:t>
      </w:r>
      <w:r>
        <w:t>s Grocery Store in Elloree and took pride in selling the “best meats in town”; and</w:t>
      </w:r>
    </w:p>
    <w:p w:rsidR="00C3099D" w:rsidRDefault="00C309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099D" w:rsidRDefault="00C309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since 1993, Mr. Polin has </w:t>
      </w:r>
      <w:r w:rsidR="0005575E">
        <w:t xml:space="preserve">operated </w:t>
      </w:r>
      <w:r>
        <w:t>a successful upholstery business in Elloree; and</w:t>
      </w:r>
    </w:p>
    <w:p w:rsidR="00C3099D" w:rsidRDefault="00C309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55D" w:rsidRDefault="00C309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w:t>
      </w:r>
      <w:r w:rsidR="00EA755D">
        <w:t>eas</w:t>
      </w:r>
      <w:r>
        <w:t>, he is a member of First Baptist Church of Elloree, and has se</w:t>
      </w:r>
      <w:r w:rsidR="00EA755D">
        <w:t>rved as a deacon for approximately twenty</w:t>
      </w:r>
      <w:r w:rsidR="00EA755D">
        <w:noBreakHyphen/>
        <w:t>five years; and</w:t>
      </w:r>
    </w:p>
    <w:p w:rsidR="00EA755D" w:rsidRDefault="00EA75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755D" w:rsidRDefault="00EA75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served as a member of the </w:t>
      </w:r>
      <w:r w:rsidR="0005575E">
        <w:t xml:space="preserve">local </w:t>
      </w:r>
      <w:r>
        <w:t>volunteer fire department for fifty</w:t>
      </w:r>
      <w:r>
        <w:noBreakHyphen/>
        <w:t>five years, and still serves as the fire department</w:t>
      </w:r>
      <w:r w:rsidRPr="00EA755D">
        <w:t>’</w:t>
      </w:r>
      <w:r>
        <w:t xml:space="preserve">s treasurer and served as a water commissioner for the Town of Elloree for eleven years; and </w:t>
      </w:r>
    </w:p>
    <w:p w:rsidR="00EA755D" w:rsidRDefault="00EA75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986" w:rsidRDefault="00EA75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for the members of the General Assembly to recognize the important business, civic, and public service accomplishments of this son of the Palmetto State by having a bridge in the Town of Elloree named in his honor.</w:t>
      </w:r>
      <w:r w:rsidR="00EF0986">
        <w:t xml:space="preserve">  Now, therefore, </w:t>
      </w:r>
    </w:p>
    <w:p w:rsidR="00EF0986" w:rsidRDefault="00EF09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986" w:rsidRDefault="00EF09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EF0986" w:rsidRDefault="00EF09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986" w:rsidRDefault="00EF09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C3099D">
        <w:t xml:space="preserve"> the members of the General Assembly request that the Department of Transportation name the bridge along Cleveland Street in the Town of Elloree “David Earl</w:t>
      </w:r>
      <w:r w:rsidR="0005575E">
        <w:t>e</w:t>
      </w:r>
      <w:r w:rsidR="00C3099D">
        <w:t xml:space="preserve"> Polin Bridge” and erect appropriate markers or signs at this bridge that contain this designation.</w:t>
      </w:r>
    </w:p>
    <w:p w:rsidR="00EF0986" w:rsidRDefault="00EF09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0986" w:rsidRDefault="00EF09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C3099D">
        <w:t xml:space="preserve"> the Department of Transportation.</w:t>
      </w:r>
    </w:p>
    <w:p w:rsidR="00786E45" w:rsidRDefault="00EA755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E1767" w:rsidRDefault="003E1767" w:rsidP="003E1767">
      <w:pPr>
        <w:suppressAutoHyphens/>
      </w:pPr>
    </w:p>
    <w:sectPr w:rsidR="003E1767" w:rsidSect="00C969A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099D" w:rsidRDefault="00C3099D" w:rsidP="009F0C77">
      <w:r>
        <w:separator/>
      </w:r>
    </w:p>
  </w:endnote>
  <w:endnote w:type="continuationSeparator" w:id="0">
    <w:p w:rsidR="00C3099D" w:rsidRDefault="00C309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CF2BEA8-C5D1-47C3-9BFF-7E631E6F6334}"/>
    <w:embedBold r:id="rId2" w:fontKey="{BAE563AB-312C-461A-AB33-342FF6958B21}"/>
  </w:font>
  <w:font w:name="Calibri">
    <w:panose1 w:val="020F0502020204030204"/>
    <w:charset w:val="00"/>
    <w:family w:val="swiss"/>
    <w:pitch w:val="variable"/>
    <w:sig w:usb0="E10002FF" w:usb1="4000ACFF" w:usb2="00000009" w:usb3="00000000" w:csb0="0000019F" w:csb1="00000000"/>
    <w:embedRegular r:id="rId3" w:fontKey="{7B366C3E-D2C8-4E5E-BB18-827C7DACA241}"/>
  </w:font>
  <w:font w:name="Segoe UI">
    <w:panose1 w:val="020B0502040204020203"/>
    <w:charset w:val="00"/>
    <w:family w:val="swiss"/>
    <w:pitch w:val="variable"/>
    <w:sig w:usb0="E10022FF" w:usb1="C000E47F" w:usb2="00000029" w:usb3="00000000" w:csb0="000001DF" w:csb1="00000000"/>
    <w:embedRegular r:id="rId4" w:fontKey="{F5336BAF-94DB-4C42-9188-37970D3C4513}"/>
  </w:font>
  <w:font w:name="Cambria">
    <w:panose1 w:val="02040503050406030204"/>
    <w:charset w:val="00"/>
    <w:family w:val="roman"/>
    <w:pitch w:val="variable"/>
    <w:sig w:usb0="E00002FF" w:usb1="400004FF" w:usb2="00000000" w:usb3="00000000" w:csb0="0000019F" w:csb1="00000000"/>
    <w:embedRegular r:id="rId5" w:fontKey="{360FC102-EC9C-4D8C-97C0-8E8949C848F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E45" w:rsidRPr="00D61EE8" w:rsidRDefault="00D61EE8" w:rsidP="00D61EE8">
    <w:pPr>
      <w:pStyle w:val="Footer"/>
      <w:tabs>
        <w:tab w:val="clear" w:pos="4680"/>
        <w:tab w:val="clear" w:pos="9360"/>
        <w:tab w:val="center" w:pos="2995"/>
      </w:tabs>
      <w:spacing w:before="120"/>
    </w:pPr>
    <w:r>
      <w:t>[384</w:t>
    </w:r>
    <w:r w:rsidR="00C969A6">
      <w:t>-</w:t>
    </w:r>
    <w:r w:rsidR="00C969A6">
      <w:fldChar w:fldCharType="begin"/>
    </w:r>
    <w:r w:rsidR="00C969A6">
      <w:instrText xml:space="preserve"> PAGE  \* MERGEFORMAT </w:instrText>
    </w:r>
    <w:r w:rsidR="00C969A6">
      <w:fldChar w:fldCharType="separate"/>
    </w:r>
    <w:r w:rsidR="00107B3A">
      <w:rPr>
        <w:noProof/>
      </w:rPr>
      <w:t>1</w:t>
    </w:r>
    <w:r w:rsidR="00C969A6">
      <w:fldChar w:fldCharType="end"/>
    </w:r>
    <w:r w:rsidR="00C969A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9A6" w:rsidRPr="00D61EE8" w:rsidRDefault="00C969A6" w:rsidP="00D61EE8">
    <w:pPr>
      <w:pStyle w:val="Footer"/>
      <w:tabs>
        <w:tab w:val="clear" w:pos="4680"/>
        <w:tab w:val="clear" w:pos="9360"/>
        <w:tab w:val="center" w:pos="2995"/>
      </w:tabs>
      <w:spacing w:before="120"/>
    </w:pPr>
    <w:r>
      <w:t>[384]</w:t>
    </w:r>
    <w:r>
      <w:tab/>
    </w:r>
    <w:r>
      <w:fldChar w:fldCharType="begin"/>
    </w:r>
    <w:r>
      <w:instrText xml:space="preserve"> PAGE  \* MERGEFORMAT </w:instrText>
    </w:r>
    <w:r>
      <w:fldChar w:fldCharType="separate"/>
    </w:r>
    <w:r w:rsidR="003E176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099D" w:rsidRDefault="00C3099D" w:rsidP="009F0C77">
      <w:r>
        <w:separator/>
      </w:r>
    </w:p>
  </w:footnote>
  <w:footnote w:type="continuationSeparator" w:id="0">
    <w:p w:rsidR="00C3099D" w:rsidRDefault="00C309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235CM15"/>
    <w:docVar w:name="CoverBillType" w:val="c"/>
    <w:docVar w:name="docpath" w:val="L:\Council\bills\SWB\5235CM15.DOCX"/>
    <w:docVar w:name="dvBillNumber" w:val="384"/>
    <w:docVar w:name="dvBillNumberPrefix" w:val="S. "/>
    <w:docVar w:name="dvOriginalBody" w:val="Senate"/>
    <w:docVar w:name="dvSteno" w:val="SWB"/>
    <w:docVar w:name="NameofBody" w:val="s"/>
    <w:docVar w:name="vgroup2" w:val="Council"/>
  </w:docVars>
  <w:rsids>
    <w:rsidRoot w:val="00EF0986"/>
    <w:rsid w:val="00026C9A"/>
    <w:rsid w:val="0005575E"/>
    <w:rsid w:val="000965A1"/>
    <w:rsid w:val="000E1785"/>
    <w:rsid w:val="000F39F2"/>
    <w:rsid w:val="001023A4"/>
    <w:rsid w:val="0010776B"/>
    <w:rsid w:val="00107B3A"/>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1767"/>
    <w:rsid w:val="003E3C1E"/>
    <w:rsid w:val="003E6148"/>
    <w:rsid w:val="00400EAA"/>
    <w:rsid w:val="0041760A"/>
    <w:rsid w:val="00442A46"/>
    <w:rsid w:val="004809EE"/>
    <w:rsid w:val="00511EE9"/>
    <w:rsid w:val="00521E00"/>
    <w:rsid w:val="00577C6C"/>
    <w:rsid w:val="0058501B"/>
    <w:rsid w:val="0061228A"/>
    <w:rsid w:val="006215AA"/>
    <w:rsid w:val="006340D9"/>
    <w:rsid w:val="00643B8E"/>
    <w:rsid w:val="00665EBC"/>
    <w:rsid w:val="0069470D"/>
    <w:rsid w:val="006A476C"/>
    <w:rsid w:val="006C6A93"/>
    <w:rsid w:val="006E02F9"/>
    <w:rsid w:val="00737647"/>
    <w:rsid w:val="00753C04"/>
    <w:rsid w:val="00756946"/>
    <w:rsid w:val="00757F80"/>
    <w:rsid w:val="00771EEC"/>
    <w:rsid w:val="00786819"/>
    <w:rsid w:val="00786E45"/>
    <w:rsid w:val="007A325A"/>
    <w:rsid w:val="007F1523"/>
    <w:rsid w:val="007F509E"/>
    <w:rsid w:val="007F5799"/>
    <w:rsid w:val="007F6947"/>
    <w:rsid w:val="00872729"/>
    <w:rsid w:val="008F4429"/>
    <w:rsid w:val="00932670"/>
    <w:rsid w:val="009352BB"/>
    <w:rsid w:val="00990668"/>
    <w:rsid w:val="009B397B"/>
    <w:rsid w:val="009F0C77"/>
    <w:rsid w:val="009F4DD1"/>
    <w:rsid w:val="00A64E80"/>
    <w:rsid w:val="00A741D9"/>
    <w:rsid w:val="00A9741D"/>
    <w:rsid w:val="00AD4B17"/>
    <w:rsid w:val="00B26FA6"/>
    <w:rsid w:val="00B501C6"/>
    <w:rsid w:val="00B741CB"/>
    <w:rsid w:val="00B934F3"/>
    <w:rsid w:val="00BB6347"/>
    <w:rsid w:val="00BD2134"/>
    <w:rsid w:val="00C038D8"/>
    <w:rsid w:val="00C045DD"/>
    <w:rsid w:val="00C3099D"/>
    <w:rsid w:val="00C3136F"/>
    <w:rsid w:val="00C3483A"/>
    <w:rsid w:val="00C74E9D"/>
    <w:rsid w:val="00C82FD3"/>
    <w:rsid w:val="00C969A6"/>
    <w:rsid w:val="00CC6B7B"/>
    <w:rsid w:val="00CD3619"/>
    <w:rsid w:val="00CF4447"/>
    <w:rsid w:val="00D405E7"/>
    <w:rsid w:val="00D41D56"/>
    <w:rsid w:val="00D61EE8"/>
    <w:rsid w:val="00D6260D"/>
    <w:rsid w:val="00D65DC1"/>
    <w:rsid w:val="00D6662B"/>
    <w:rsid w:val="00D95E2F"/>
    <w:rsid w:val="00D970A9"/>
    <w:rsid w:val="00DB3AC0"/>
    <w:rsid w:val="00DC6813"/>
    <w:rsid w:val="00DE68F0"/>
    <w:rsid w:val="00DF3845"/>
    <w:rsid w:val="00DF7E17"/>
    <w:rsid w:val="00EA755D"/>
    <w:rsid w:val="00EB00A2"/>
    <w:rsid w:val="00EB1BF3"/>
    <w:rsid w:val="00EF0986"/>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0C8B07-E251-4C7A-B06A-B38795695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376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764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A3EC32-12B4-44AD-821D-02BD3AAE77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ECC91E40.dotm</Template>
  <TotalTime>0</TotalTime>
  <Pages>3</Pages>
  <Words>352</Words>
  <Characters>1760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384 Text of Previous Version (May 6, 2015) - South Carolina Legislature Online</dc:title>
  <dc:subject/>
  <dc:creator>SandyBarden</dc:creator>
  <cp:keywords/>
  <dc:description/>
  <cp:lastModifiedBy>Miriam Cook</cp:lastModifiedBy>
  <cp:revision>2</cp:revision>
  <cp:lastPrinted>2015-01-20T17:53:00Z</cp:lastPrinted>
  <dcterms:created xsi:type="dcterms:W3CDTF">2015-05-06T22:10:00Z</dcterms:created>
  <dcterms:modified xsi:type="dcterms:W3CDTF">2015-05-06T22:10:00Z</dcterms:modified>
</cp:coreProperties>
</file>