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604" w:rsidRDefault="008D66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6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4E3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62A" w:rsidRDefault="002E2CF0" w:rsidP="0036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96B97">
        <w:t>HONOR</w:t>
      </w:r>
      <w:r w:rsidR="0036662A">
        <w:rPr>
          <w:rFonts w:eastAsiaTheme="minorHAnsi"/>
          <w:color w:val="000000" w:themeColor="text1"/>
          <w:szCs w:val="22"/>
          <w:u w:color="000000" w:themeColor="text1"/>
        </w:rPr>
        <w:t xml:space="preserve"> THE PICKENS HIGH SCHOOL VOLLEYBALL TEAM FOR ITS </w:t>
      </w:r>
      <w:r w:rsidR="00296B97">
        <w:rPr>
          <w:rFonts w:eastAsiaTheme="minorHAnsi"/>
          <w:color w:val="000000" w:themeColor="text1"/>
          <w:szCs w:val="22"/>
          <w:u w:color="000000" w:themeColor="text1"/>
        </w:rPr>
        <w:t>SUPERLATIVE</w:t>
      </w:r>
      <w:r w:rsidR="0036662A">
        <w:rPr>
          <w:rFonts w:eastAsiaTheme="minorHAnsi"/>
          <w:color w:val="000000" w:themeColor="text1"/>
          <w:szCs w:val="22"/>
          <w:u w:color="000000" w:themeColor="text1"/>
        </w:rPr>
        <w:t xml:space="preserve"> SEASON</w:t>
      </w:r>
      <w:r w:rsidR="00296B97">
        <w:rPr>
          <w:rFonts w:eastAsiaTheme="minorHAnsi"/>
          <w:color w:val="000000" w:themeColor="text1"/>
          <w:szCs w:val="22"/>
          <w:u w:color="000000" w:themeColor="text1"/>
        </w:rPr>
        <w:t xml:space="preserve"> AND TO CELEBRATE</w:t>
      </w:r>
      <w:r w:rsidR="0036662A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697D51" w:rsidRPr="00697D5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6662A">
        <w:rPr>
          <w:rFonts w:eastAsiaTheme="minorHAnsi"/>
          <w:color w:val="000000" w:themeColor="text1"/>
          <w:szCs w:val="22"/>
          <w:u w:color="000000" w:themeColor="text1"/>
        </w:rPr>
        <w:t xml:space="preserve">S EXCEPTIONAL PLAYERS, COACHES, AND STAFF </w:t>
      </w:r>
      <w:r w:rsidR="00AD272D">
        <w:rPr>
          <w:rFonts w:eastAsiaTheme="minorHAnsi"/>
          <w:color w:val="000000" w:themeColor="text1"/>
          <w:szCs w:val="22"/>
          <w:u w:color="000000" w:themeColor="text1"/>
        </w:rPr>
        <w:t>FOR</w:t>
      </w:r>
      <w:r w:rsidR="0036662A">
        <w:rPr>
          <w:rFonts w:eastAsiaTheme="minorHAnsi"/>
          <w:color w:val="000000" w:themeColor="text1"/>
          <w:szCs w:val="22"/>
          <w:u w:color="000000" w:themeColor="text1"/>
        </w:rPr>
        <w:t xml:space="preserve"> CAPTURING THE 2014 CLASS 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21F2" w:rsidRDefault="00B74E3C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D177D">
        <w:t xml:space="preserve">defeating Hilton Head in four games, </w:t>
      </w:r>
      <w:r w:rsidR="00B921F2">
        <w:t xml:space="preserve">the Pickens High School volleyball team </w:t>
      </w:r>
      <w:r w:rsidR="007D177D">
        <w:t>claimed the crown at t</w:t>
      </w:r>
      <w:r w:rsidR="00B921F2">
        <w:t xml:space="preserve">he 2014 </w:t>
      </w:r>
      <w:r w:rsidR="00B921F2">
        <w:rPr>
          <w:rFonts w:eastAsiaTheme="minorHAnsi"/>
          <w:color w:val="000000" w:themeColor="text1"/>
          <w:szCs w:val="22"/>
          <w:u w:color="000000" w:themeColor="text1"/>
        </w:rPr>
        <w:t>Class AAA State Championship title</w:t>
      </w:r>
      <w:r w:rsidR="001B3F3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921F2">
        <w:t>on November 8, 2014</w:t>
      </w:r>
      <w:r w:rsidR="00B921F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3282">
        <w:rPr>
          <w:color w:val="000000" w:themeColor="text1"/>
          <w:u w:color="000000" w:themeColor="text1"/>
        </w:rPr>
        <w:t>t</w:t>
      </w:r>
      <w:r w:rsidRPr="00327D1B">
        <w:rPr>
          <w:color w:val="000000" w:themeColor="text1"/>
          <w:u w:color="000000" w:themeColor="text1"/>
        </w:rPr>
        <w:t>he Lady Blue Flame</w:t>
      </w:r>
      <w:r w:rsidR="005E3282">
        <w:rPr>
          <w:color w:val="000000" w:themeColor="text1"/>
          <w:u w:color="000000" w:themeColor="text1"/>
        </w:rPr>
        <w:t>, in</w:t>
      </w:r>
      <w:r w:rsidRPr="00327D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wrapp</w:t>
      </w:r>
      <w:r w:rsidR="005E3282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up this back</w:t>
      </w:r>
      <w:r w:rsidR="00697D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697D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state</w:t>
      </w:r>
      <w:r w:rsidR="00697D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title win</w:t>
      </w:r>
      <w:r w:rsidR="005E3282">
        <w:rPr>
          <w:color w:val="000000" w:themeColor="text1"/>
          <w:u w:color="000000" w:themeColor="text1"/>
        </w:rPr>
        <w:t xml:space="preserve">, </w:t>
      </w:r>
      <w:r w:rsidR="009909C1">
        <w:rPr>
          <w:color w:val="000000" w:themeColor="text1"/>
          <w:u w:color="000000" w:themeColor="text1"/>
        </w:rPr>
        <w:t xml:space="preserve">also </w:t>
      </w:r>
      <w:r w:rsidR="005E3282">
        <w:rPr>
          <w:color w:val="000000" w:themeColor="text1"/>
          <w:u w:color="000000" w:themeColor="text1"/>
        </w:rPr>
        <w:t>scored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the school</w:t>
      </w:r>
      <w:r w:rsidR="00697D51" w:rsidRPr="00697D5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fifteenth state title in volleyball</w:t>
      </w:r>
      <w:r w:rsidR="005E3282">
        <w:rPr>
          <w:rFonts w:eastAsiaTheme="minorHAnsi"/>
          <w:color w:val="000000" w:themeColor="text1"/>
          <w:szCs w:val="22"/>
          <w:u w:color="000000" w:themeColor="text1"/>
        </w:rPr>
        <w:t xml:space="preserve"> and its sixth under Coach Jennifer Gravely</w:t>
      </w:r>
      <w:r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921F2" w:rsidRPr="00327D1B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3282">
        <w:rPr>
          <w:color w:val="000000" w:themeColor="text1"/>
          <w:u w:color="000000" w:themeColor="text1"/>
        </w:rPr>
        <w:t>after dropping the first match, Pickens settled into its game and wore its opponents down with defense and a relentless pursuit of the ball to take the next three games 26</w:t>
      </w:r>
      <w:r w:rsidR="00697D51">
        <w:rPr>
          <w:color w:val="000000" w:themeColor="text1"/>
          <w:u w:color="000000" w:themeColor="text1"/>
        </w:rPr>
        <w:noBreakHyphen/>
      </w:r>
      <w:r w:rsidR="005E3282">
        <w:rPr>
          <w:color w:val="000000" w:themeColor="text1"/>
          <w:u w:color="000000" w:themeColor="text1"/>
        </w:rPr>
        <w:t xml:space="preserve">24, </w:t>
      </w:r>
      <w:r w:rsidRPr="00327D1B">
        <w:rPr>
          <w:color w:val="000000" w:themeColor="text1"/>
          <w:u w:color="000000" w:themeColor="text1"/>
        </w:rPr>
        <w:t>25</w:t>
      </w:r>
      <w:r w:rsidR="00697D51">
        <w:rPr>
          <w:color w:val="000000" w:themeColor="text1"/>
          <w:u w:color="000000" w:themeColor="text1"/>
        </w:rPr>
        <w:noBreakHyphen/>
      </w:r>
      <w:r w:rsidRPr="00327D1B">
        <w:rPr>
          <w:color w:val="000000" w:themeColor="text1"/>
          <w:u w:color="000000" w:themeColor="text1"/>
        </w:rPr>
        <w:t>18</w:t>
      </w:r>
      <w:r w:rsidR="005E3282">
        <w:rPr>
          <w:color w:val="000000" w:themeColor="text1"/>
          <w:u w:color="000000" w:themeColor="text1"/>
        </w:rPr>
        <w:t>,</w:t>
      </w:r>
      <w:r w:rsidRPr="00327D1B">
        <w:rPr>
          <w:color w:val="000000" w:themeColor="text1"/>
          <w:u w:color="000000" w:themeColor="text1"/>
        </w:rPr>
        <w:t xml:space="preserve"> and 25</w:t>
      </w:r>
      <w:r w:rsidR="00697D51">
        <w:rPr>
          <w:color w:val="000000" w:themeColor="text1"/>
          <w:u w:color="000000" w:themeColor="text1"/>
        </w:rPr>
        <w:noBreakHyphen/>
      </w:r>
      <w:r w:rsidRPr="00327D1B">
        <w:rPr>
          <w:color w:val="000000" w:themeColor="text1"/>
          <w:u w:color="000000" w:themeColor="text1"/>
        </w:rPr>
        <w:t>16</w:t>
      </w:r>
      <w:r w:rsidR="005E328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Coach Gravely, with grueling practices, hard work, and determination, built her volleyball program into a championship team and plans to keep it that way; and</w:t>
      </w:r>
    </w:p>
    <w:p w:rsidR="00916331" w:rsidRDefault="00916331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16331" w:rsidRDefault="00916331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making a sweet victory even sweeter, Pickens </w:t>
      </w:r>
      <w:r w:rsidR="007E255E">
        <w:rPr>
          <w:rFonts w:eastAsiaTheme="minorHAnsi"/>
          <w:color w:val="000000" w:themeColor="text1"/>
          <w:szCs w:val="22"/>
          <w:u w:color="000000" w:themeColor="text1"/>
        </w:rPr>
        <w:t xml:space="preserve">earned berths on </w:t>
      </w:r>
      <w:r>
        <w:rPr>
          <w:rFonts w:eastAsiaTheme="minorHAnsi"/>
          <w:color w:val="000000" w:themeColor="text1"/>
          <w:szCs w:val="22"/>
          <w:u w:color="000000" w:themeColor="text1"/>
        </w:rPr>
        <w:t>the 2014 1</w:t>
      </w:r>
      <w:r w:rsidR="00697D5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AAA All</w:t>
      </w:r>
      <w:r w:rsidR="00697D5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Region team</w:t>
      </w:r>
      <w:r w:rsidR="007E255E">
        <w:rPr>
          <w:rFonts w:eastAsiaTheme="minorHAnsi"/>
          <w:color w:val="000000" w:themeColor="text1"/>
          <w:szCs w:val="22"/>
          <w:u w:color="000000" w:themeColor="text1"/>
        </w:rPr>
        <w:t xml:space="preserve"> for four </w:t>
      </w:r>
      <w:r w:rsidR="003B1C4C">
        <w:rPr>
          <w:rFonts w:eastAsiaTheme="minorHAnsi"/>
          <w:color w:val="000000" w:themeColor="text1"/>
          <w:szCs w:val="22"/>
          <w:u w:color="000000" w:themeColor="text1"/>
        </w:rPr>
        <w:t xml:space="preserve">of its </w:t>
      </w:r>
      <w:r w:rsidR="007E255E">
        <w:rPr>
          <w:rFonts w:eastAsiaTheme="minorHAnsi"/>
          <w:color w:val="000000" w:themeColor="text1"/>
          <w:szCs w:val="22"/>
          <w:u w:color="000000" w:themeColor="text1"/>
        </w:rPr>
        <w:t xml:space="preserve">players,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Laiken Porterfield, Melodie Broom, Faith </w:t>
      </w:r>
      <w:r w:rsidR="008B5FEF">
        <w:rPr>
          <w:rFonts w:eastAsiaTheme="minorHAnsi"/>
          <w:color w:val="000000" w:themeColor="text1"/>
          <w:szCs w:val="22"/>
          <w:u w:color="000000" w:themeColor="text1"/>
        </w:rPr>
        <w:t>Dickard,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Taylor Farmer; and</w:t>
      </w: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Pickens High School volleyball team has brought great pride and recognition to its school and community, and the </w:t>
      </w:r>
      <w:r w:rsidR="0072438B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207CE">
        <w:rPr>
          <w:rFonts w:eastAsiaTheme="minorHAnsi"/>
          <w:color w:val="000000" w:themeColor="text1"/>
          <w:szCs w:val="22"/>
          <w:u w:color="000000" w:themeColor="text1"/>
        </w:rPr>
        <w:t>looks with interest to hear of further accomplishment</w:t>
      </w:r>
      <w:r w:rsidR="00F84B1F">
        <w:rPr>
          <w:rFonts w:eastAsiaTheme="minorHAnsi"/>
          <w:color w:val="000000" w:themeColor="text1"/>
          <w:szCs w:val="22"/>
          <w:u w:color="000000" w:themeColor="text1"/>
        </w:rPr>
        <w:t>s by th</w:t>
      </w:r>
      <w:r w:rsidR="00E207CE">
        <w:rPr>
          <w:rFonts w:eastAsiaTheme="minorHAnsi"/>
          <w:color w:val="000000" w:themeColor="text1"/>
          <w:szCs w:val="22"/>
          <w:u w:color="000000" w:themeColor="text1"/>
        </w:rPr>
        <w:t>ese talented athletes</w:t>
      </w:r>
      <w:r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2438B" w:rsidRDefault="0072438B" w:rsidP="0072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AE2BF9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DE03E5">
        <w:rPr>
          <w:rFonts w:eastAsiaTheme="minorHAnsi"/>
          <w:color w:val="000000" w:themeColor="text1"/>
          <w:szCs w:val="22"/>
          <w:u w:color="000000" w:themeColor="text1"/>
        </w:rPr>
        <w:t>honor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Pickens High School volleyball team for its </w:t>
      </w:r>
      <w:r w:rsidR="00DE03E5">
        <w:rPr>
          <w:rFonts w:eastAsiaTheme="minorHAnsi"/>
          <w:color w:val="000000" w:themeColor="text1"/>
          <w:szCs w:val="22"/>
          <w:u w:color="000000" w:themeColor="text1"/>
        </w:rPr>
        <w:t>superlative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season and c</w:t>
      </w:r>
      <w:r w:rsidR="00DE03E5"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697D51" w:rsidRPr="00697D5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exceptional players, coaches, and staff </w:t>
      </w:r>
      <w:r w:rsidR="00AD272D">
        <w:rPr>
          <w:rFonts w:eastAsiaTheme="minorHAnsi"/>
          <w:color w:val="000000" w:themeColor="text1"/>
          <w:szCs w:val="22"/>
          <w:u w:color="000000" w:themeColor="text1"/>
        </w:rPr>
        <w:t>for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capturing the 2014 Class AAA State Championship title.</w:t>
      </w: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21F2" w:rsidRDefault="00B921F2" w:rsidP="00B9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presented to Principal Marion Lawson and Coach Jennifer Gravely of Pickens High School.</w:t>
      </w:r>
    </w:p>
    <w:p w:rsidR="004916B3" w:rsidRDefault="00697D51" w:rsidP="00C43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6604" w:rsidRDefault="008D6604" w:rsidP="008D6604">
      <w:pPr>
        <w:suppressAutoHyphens/>
      </w:pPr>
    </w:p>
    <w:sectPr w:rsidR="008D6604" w:rsidSect="008D66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E3C" w:rsidRDefault="00B74E3C" w:rsidP="009F0C77">
      <w:r>
        <w:separator/>
      </w:r>
    </w:p>
  </w:endnote>
  <w:endnote w:type="continuationSeparator" w:id="0">
    <w:p w:rsidR="00B74E3C" w:rsidRDefault="00B74E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7A250A-D701-4521-B4F9-977228B4E968}"/>
    <w:embedBold r:id="rId2" w:fontKey="{F8C2C66E-AADE-4305-886C-79BB4CCDA7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BC92E0-15B6-4191-BE48-296C1937D3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E315C0-111C-4FB0-995D-F7AC2CE53D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F4A40B-A347-402E-9983-E9B0211075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6B3" w:rsidRPr="008D6604" w:rsidRDefault="008D6604" w:rsidP="008D66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E3C" w:rsidRDefault="00B74E3C" w:rsidP="009F0C77">
      <w:r>
        <w:separator/>
      </w:r>
    </w:p>
  </w:footnote>
  <w:footnote w:type="continuationSeparator" w:id="0">
    <w:p w:rsidR="00B74E3C" w:rsidRDefault="00B74E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6CM15"/>
    <w:docVar w:name="CoverBillType" w:val="r"/>
    <w:docVar w:name="docpath" w:val="L:\Council\bills\RM\1126CM15.DOCX"/>
    <w:docVar w:name="dvBillNumber" w:val="44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74E3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3F30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0BAD"/>
    <w:rsid w:val="00294ABE"/>
    <w:rsid w:val="00296B97"/>
    <w:rsid w:val="002A3EB4"/>
    <w:rsid w:val="002E2CF0"/>
    <w:rsid w:val="00304F5B"/>
    <w:rsid w:val="00325348"/>
    <w:rsid w:val="0036662A"/>
    <w:rsid w:val="00393688"/>
    <w:rsid w:val="003B1C4C"/>
    <w:rsid w:val="003D411E"/>
    <w:rsid w:val="003E3C1E"/>
    <w:rsid w:val="003E6148"/>
    <w:rsid w:val="00400EAA"/>
    <w:rsid w:val="0041760A"/>
    <w:rsid w:val="004809EE"/>
    <w:rsid w:val="004916B3"/>
    <w:rsid w:val="00511EE9"/>
    <w:rsid w:val="00521E00"/>
    <w:rsid w:val="00577C6C"/>
    <w:rsid w:val="0058501B"/>
    <w:rsid w:val="005E3282"/>
    <w:rsid w:val="005F015F"/>
    <w:rsid w:val="0061228A"/>
    <w:rsid w:val="006215AA"/>
    <w:rsid w:val="006340D9"/>
    <w:rsid w:val="00643B8E"/>
    <w:rsid w:val="00665EBC"/>
    <w:rsid w:val="0069470D"/>
    <w:rsid w:val="00697D51"/>
    <w:rsid w:val="006A476C"/>
    <w:rsid w:val="006C6A93"/>
    <w:rsid w:val="006E02F9"/>
    <w:rsid w:val="0072438B"/>
    <w:rsid w:val="00732A57"/>
    <w:rsid w:val="00752EDC"/>
    <w:rsid w:val="00753C04"/>
    <w:rsid w:val="00756946"/>
    <w:rsid w:val="00757F80"/>
    <w:rsid w:val="00771EEC"/>
    <w:rsid w:val="00786819"/>
    <w:rsid w:val="007A325A"/>
    <w:rsid w:val="007D177D"/>
    <w:rsid w:val="007E255E"/>
    <w:rsid w:val="007F1523"/>
    <w:rsid w:val="007F509E"/>
    <w:rsid w:val="007F5799"/>
    <w:rsid w:val="007F6947"/>
    <w:rsid w:val="00872729"/>
    <w:rsid w:val="008B5FEF"/>
    <w:rsid w:val="008D6604"/>
    <w:rsid w:val="008F4429"/>
    <w:rsid w:val="00916331"/>
    <w:rsid w:val="00932670"/>
    <w:rsid w:val="009352BB"/>
    <w:rsid w:val="00990668"/>
    <w:rsid w:val="009909C1"/>
    <w:rsid w:val="009B397B"/>
    <w:rsid w:val="009F0C77"/>
    <w:rsid w:val="009F4DD1"/>
    <w:rsid w:val="00A64E80"/>
    <w:rsid w:val="00A741D9"/>
    <w:rsid w:val="00A9741D"/>
    <w:rsid w:val="00AD272D"/>
    <w:rsid w:val="00AD4B17"/>
    <w:rsid w:val="00AE2BF9"/>
    <w:rsid w:val="00B26FA6"/>
    <w:rsid w:val="00B741CB"/>
    <w:rsid w:val="00B74E3C"/>
    <w:rsid w:val="00B921F2"/>
    <w:rsid w:val="00B934F3"/>
    <w:rsid w:val="00BB6347"/>
    <w:rsid w:val="00BD2134"/>
    <w:rsid w:val="00C038D8"/>
    <w:rsid w:val="00C045DD"/>
    <w:rsid w:val="00C3136F"/>
    <w:rsid w:val="00C3483A"/>
    <w:rsid w:val="00C437BF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7E5C"/>
    <w:rsid w:val="00DB3AC0"/>
    <w:rsid w:val="00DC6813"/>
    <w:rsid w:val="00DE03E5"/>
    <w:rsid w:val="00DE68F0"/>
    <w:rsid w:val="00DF3845"/>
    <w:rsid w:val="00DF7E17"/>
    <w:rsid w:val="00E1015F"/>
    <w:rsid w:val="00E207CE"/>
    <w:rsid w:val="00EB00A2"/>
    <w:rsid w:val="00EB1BF3"/>
    <w:rsid w:val="00EF3EEE"/>
    <w:rsid w:val="00F149A7"/>
    <w:rsid w:val="00F50BAF"/>
    <w:rsid w:val="00F52C10"/>
    <w:rsid w:val="00F81FFD"/>
    <w:rsid w:val="00F84B1F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B28BC1-0DA8-40B7-8EF5-B6B5F172E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9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9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676B2-AFC5-4EDC-8647-0B4128C5E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945F21F9.dotm</Template>
  <TotalTime>0</TotalTime>
  <Pages>2</Pages>
  <Words>292</Words>
  <Characters>1554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442 Text of Previous Version (Feb. 11, 2015) - South Carolina Legislature Online</dc:title>
  <dc:subject/>
  <dc:creator>McDowell</dc:creator>
  <cp:keywords/>
  <dc:description/>
  <cp:lastModifiedBy>N Cumfer</cp:lastModifiedBy>
  <cp:revision>2</cp:revision>
  <cp:lastPrinted>2015-02-10T17:11:00Z</cp:lastPrinted>
  <dcterms:created xsi:type="dcterms:W3CDTF">2015-02-11T19:19:00Z</dcterms:created>
  <dcterms:modified xsi:type="dcterms:W3CDTF">2015-02-11T19:19:00Z</dcterms:modified>
</cp:coreProperties>
</file>