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57F" w:rsidRDefault="0000557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65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1DC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6F6" w:rsidRDefault="00415430" w:rsidP="00D65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161E7">
        <w:t>APPLAUD</w:t>
      </w:r>
      <w:r w:rsidR="00D656F6" w:rsidRPr="00AE5EC6">
        <w:rPr>
          <w:color w:val="000000" w:themeColor="text1"/>
          <w:u w:color="000000" w:themeColor="text1"/>
        </w:rPr>
        <w:t xml:space="preserve"> </w:t>
      </w:r>
      <w:r w:rsidR="00D656F6">
        <w:rPr>
          <w:color w:val="000000" w:themeColor="text1"/>
          <w:u w:color="000000" w:themeColor="text1"/>
        </w:rPr>
        <w:t>THE HAMMOND SCHOOL</w:t>
      </w:r>
      <w:r w:rsidR="00D656F6">
        <w:t xml:space="preserve"> </w:t>
      </w:r>
      <w:r w:rsidR="0035228A">
        <w:t xml:space="preserve">COMPETITIVE </w:t>
      </w:r>
      <w:r w:rsidR="00D656F6">
        <w:t xml:space="preserve">CHEERLEADING TEAM </w:t>
      </w:r>
      <w:r w:rsidR="00D656F6" w:rsidRPr="00AE5EC6">
        <w:rPr>
          <w:color w:val="000000" w:themeColor="text1"/>
          <w:u w:color="000000" w:themeColor="text1"/>
        </w:rPr>
        <w:t xml:space="preserve">ON </w:t>
      </w:r>
      <w:r w:rsidR="000161E7">
        <w:rPr>
          <w:color w:val="000000" w:themeColor="text1"/>
          <w:u w:color="000000" w:themeColor="text1"/>
        </w:rPr>
        <w:t>CAPTURING</w:t>
      </w:r>
      <w:r w:rsidR="00D656F6">
        <w:rPr>
          <w:color w:val="000000" w:themeColor="text1"/>
          <w:u w:color="000000" w:themeColor="text1"/>
        </w:rPr>
        <w:t xml:space="preserve"> </w:t>
      </w:r>
      <w:r w:rsidR="00D656F6" w:rsidRPr="00AE5EC6">
        <w:rPr>
          <w:color w:val="000000" w:themeColor="text1"/>
          <w:u w:color="000000" w:themeColor="text1"/>
        </w:rPr>
        <w:t xml:space="preserve">THE </w:t>
      </w:r>
      <w:r w:rsidR="00D656F6">
        <w:t>201</w:t>
      </w:r>
      <w:r w:rsidR="000161E7">
        <w:t>5</w:t>
      </w:r>
      <w:r w:rsidR="00D656F6">
        <w:t xml:space="preserve"> SOUTH CAROLINA INDEPENDENT SCHOOL ASSOCIATION CLASS AAA STATE CHAMPIONSHIP TITLE AND TO </w:t>
      </w:r>
      <w:r w:rsidR="00875E0D">
        <w:t>CONGRATULATE</w:t>
      </w:r>
      <w:r w:rsidR="00D656F6">
        <w:t xml:space="preserve"> THE TEAM AND ITS COACHES </w:t>
      </w:r>
      <w:r w:rsidR="00875E0D">
        <w:t>ON A SUPERLATIVE</w:t>
      </w:r>
      <w:r w:rsidR="00D656F6">
        <w:t xml:space="preserve">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4083" w:rsidRDefault="00CF1DC5" w:rsidP="00F408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9C31A4">
        <w:t>o</w:t>
      </w:r>
      <w:r w:rsidR="00EA6256">
        <w:t xml:space="preserve">n </w:t>
      </w:r>
      <w:r w:rsidR="00094083">
        <w:t xml:space="preserve">November </w:t>
      </w:r>
      <w:r w:rsidR="009C31A4">
        <w:t xml:space="preserve">12, </w:t>
      </w:r>
      <w:r w:rsidR="00EA6256">
        <w:t xml:space="preserve">2015, </w:t>
      </w:r>
      <w:r w:rsidR="00094083" w:rsidRPr="00AE5EC6">
        <w:rPr>
          <w:color w:val="000000" w:themeColor="text1"/>
          <w:u w:color="000000" w:themeColor="text1"/>
        </w:rPr>
        <w:t>the</w:t>
      </w:r>
      <w:r w:rsidR="00094083">
        <w:rPr>
          <w:color w:val="000000" w:themeColor="text1"/>
          <w:u w:color="000000" w:themeColor="text1"/>
        </w:rPr>
        <w:t xml:space="preserve"> </w:t>
      </w:r>
      <w:r w:rsidR="00F4080A">
        <w:rPr>
          <w:color w:val="000000" w:themeColor="text1"/>
          <w:u w:color="000000" w:themeColor="text1"/>
        </w:rPr>
        <w:t>high</w:t>
      </w:r>
      <w:r w:rsidR="009C31A4">
        <w:rPr>
          <w:color w:val="000000" w:themeColor="text1"/>
          <w:u w:color="000000" w:themeColor="text1"/>
        </w:rPr>
        <w:noBreakHyphen/>
      </w:r>
      <w:r w:rsidR="00F4080A">
        <w:rPr>
          <w:color w:val="000000" w:themeColor="text1"/>
          <w:u w:color="000000" w:themeColor="text1"/>
        </w:rPr>
        <w:t xml:space="preserve">flying </w:t>
      </w:r>
      <w:r w:rsidR="00094083">
        <w:rPr>
          <w:color w:val="000000" w:themeColor="text1"/>
          <w:u w:color="000000" w:themeColor="text1"/>
        </w:rPr>
        <w:t>Hammond</w:t>
      </w:r>
      <w:r w:rsidR="00094083">
        <w:t xml:space="preserve"> School </w:t>
      </w:r>
      <w:r w:rsidR="00EA6256">
        <w:t xml:space="preserve">competitive </w:t>
      </w:r>
      <w:r w:rsidR="00094083">
        <w:t>cheerleading team</w:t>
      </w:r>
      <w:r w:rsidR="00094083" w:rsidRPr="00AE5EC6">
        <w:rPr>
          <w:color w:val="000000" w:themeColor="text1"/>
          <w:u w:color="000000" w:themeColor="text1"/>
        </w:rPr>
        <w:t xml:space="preserve"> </w:t>
      </w:r>
      <w:r w:rsidR="00094083">
        <w:rPr>
          <w:color w:val="000000" w:themeColor="text1"/>
          <w:u w:color="000000" w:themeColor="text1"/>
        </w:rPr>
        <w:t xml:space="preserve">captured </w:t>
      </w:r>
      <w:r w:rsidR="003B152E">
        <w:rPr>
          <w:color w:val="000000" w:themeColor="text1"/>
          <w:u w:color="000000" w:themeColor="text1"/>
        </w:rPr>
        <w:t>its</w:t>
      </w:r>
      <w:r w:rsidR="00E968B0">
        <w:rPr>
          <w:color w:val="000000" w:themeColor="text1"/>
          <w:u w:color="000000" w:themeColor="text1"/>
        </w:rPr>
        <w:t xml:space="preserve"> third</w:t>
      </w:r>
      <w:r w:rsidR="00094083" w:rsidRPr="00AE5EC6">
        <w:rPr>
          <w:color w:val="000000" w:themeColor="text1"/>
          <w:u w:color="000000" w:themeColor="text1"/>
        </w:rPr>
        <w:t xml:space="preserve"> </w:t>
      </w:r>
      <w:r w:rsidR="00094083">
        <w:t>South Carolina Independent School Association Class AAA State Championship title</w:t>
      </w:r>
      <w:r w:rsidR="00F4080A">
        <w:t>; and</w:t>
      </w:r>
    </w:p>
    <w:p w:rsidR="00F4080A" w:rsidRDefault="00F4080A" w:rsidP="00F408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EA6256" w:rsidRDefault="00094083" w:rsidP="00094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A6256">
        <w:rPr>
          <w:color w:val="000000" w:themeColor="text1"/>
          <w:u w:color="000000" w:themeColor="text1"/>
        </w:rPr>
        <w:t xml:space="preserve">at the title match, </w:t>
      </w:r>
      <w:r w:rsidR="009C31A4">
        <w:rPr>
          <w:color w:val="000000" w:themeColor="text1"/>
          <w:u w:color="000000" w:themeColor="text1"/>
        </w:rPr>
        <w:t xml:space="preserve">held at Newberry College, </w:t>
      </w:r>
      <w:r w:rsidR="00EA6256">
        <w:rPr>
          <w:color w:val="000000" w:themeColor="text1"/>
          <w:u w:color="000000" w:themeColor="text1"/>
        </w:rPr>
        <w:t xml:space="preserve">nothing could stop the consistent athletic grace, charm, and practiced precision of the Lady Skyhawks, as their competitors </w:t>
      </w:r>
      <w:r w:rsidR="00B64724">
        <w:rPr>
          <w:color w:val="000000" w:themeColor="text1"/>
          <w:u w:color="000000" w:themeColor="text1"/>
        </w:rPr>
        <w:t>soon discovered</w:t>
      </w:r>
      <w:r w:rsidR="00EA6256">
        <w:rPr>
          <w:color w:val="000000" w:themeColor="text1"/>
          <w:u w:color="000000" w:themeColor="text1"/>
        </w:rPr>
        <w:t>; and</w:t>
      </w:r>
    </w:p>
    <w:p w:rsidR="00EA6256" w:rsidRDefault="00EA6256" w:rsidP="00094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2A0" w:rsidRDefault="00EA6256" w:rsidP="00094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="004C42A0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</w:t>
      </w:r>
      <w:r w:rsidR="004C42A0">
        <w:rPr>
          <w:color w:val="000000" w:themeColor="text1"/>
          <w:u w:color="000000" w:themeColor="text1"/>
        </w:rPr>
        <w:t>victory</w:t>
      </w:r>
      <w:r>
        <w:rPr>
          <w:color w:val="000000" w:themeColor="text1"/>
          <w:u w:color="000000" w:themeColor="text1"/>
        </w:rPr>
        <w:t xml:space="preserve"> made it two in a row for the Lady Skyhawks, </w:t>
      </w:r>
      <w:r w:rsidR="004C42A0">
        <w:rPr>
          <w:color w:val="000000" w:themeColor="text1"/>
          <w:u w:color="000000" w:themeColor="text1"/>
        </w:rPr>
        <w:t>a fact which may necessitate the building of a new trophy case to house the increasing awards of this fabulous Hammond team; and</w:t>
      </w:r>
    </w:p>
    <w:p w:rsidR="004C42A0" w:rsidRDefault="004C42A0" w:rsidP="00094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256" w:rsidRDefault="00094083" w:rsidP="00516E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516ECF">
        <w:rPr>
          <w:color w:val="000000" w:themeColor="text1"/>
          <w:u w:color="000000" w:themeColor="text1"/>
        </w:rPr>
        <w:t>i</w:t>
      </w:r>
      <w:r w:rsidR="00516ECF">
        <w:t xml:space="preserve">n a sport that puts high </w:t>
      </w:r>
      <w:r w:rsidR="00516ECF" w:rsidRPr="00E542AE">
        <w:rPr>
          <w:color w:val="000000" w:themeColor="text1"/>
          <w:u w:color="000000" w:themeColor="text1"/>
        </w:rPr>
        <w:t>demands</w:t>
      </w:r>
      <w:r w:rsidR="00516ECF">
        <w:rPr>
          <w:color w:val="000000" w:themeColor="text1"/>
          <w:u w:color="000000" w:themeColor="text1"/>
        </w:rPr>
        <w:t xml:space="preserve"> on its athletes, Coach </w:t>
      </w:r>
      <w:r w:rsidR="00516ECF" w:rsidRPr="009062C0">
        <w:rPr>
          <w:color w:val="000000" w:themeColor="text1"/>
          <w:u w:color="000000" w:themeColor="text1"/>
        </w:rPr>
        <w:t>Margaret Deans Fawcett</w:t>
      </w:r>
      <w:r w:rsidR="00516ECF">
        <w:rPr>
          <w:color w:val="000000" w:themeColor="text1"/>
          <w:u w:color="000000" w:themeColor="text1"/>
        </w:rPr>
        <w:t xml:space="preserve"> capitalized on her own athletic ability and training to build a championship team and teach these athletes lessons that will prove invaluable throughout life; and</w:t>
      </w:r>
    </w:p>
    <w:p w:rsidR="00EA6256" w:rsidRDefault="00EA6256" w:rsidP="00583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83320" w:rsidRDefault="00583320" w:rsidP="00583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the South Carolina House of Representatives takes great pleasure in applauding the outstanding achievements of the Hammond School </w:t>
      </w:r>
      <w:r w:rsidR="00017346">
        <w:t xml:space="preserve">competitive </w:t>
      </w:r>
      <w:r>
        <w:t xml:space="preserve">cheerleading team, and the members </w:t>
      </w:r>
      <w:r>
        <w:rPr>
          <w:color w:val="000000" w:themeColor="text1"/>
          <w:u w:color="000000" w:themeColor="text1"/>
        </w:rPr>
        <w:t>look with interest to hearing of its continued success in the days ahead</w:t>
      </w:r>
      <w:r>
        <w:t>. Now, therefore,</w:t>
      </w:r>
    </w:p>
    <w:p w:rsidR="00094083" w:rsidRPr="00AE5EC6" w:rsidRDefault="00094083" w:rsidP="00094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4083" w:rsidRDefault="00094083" w:rsidP="00094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94083" w:rsidRPr="00AE5EC6" w:rsidRDefault="00094083" w:rsidP="00094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1E2A" w:rsidRDefault="00094083" w:rsidP="000B1E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AE5EC6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AE5EC6">
        <w:rPr>
          <w:color w:val="000000" w:themeColor="text1"/>
          <w:u w:color="000000" w:themeColor="text1"/>
        </w:rPr>
        <w:t xml:space="preserve">, by this resolution, </w:t>
      </w:r>
      <w:r w:rsidR="000B1E2A">
        <w:t>applaud</w:t>
      </w:r>
      <w:r w:rsidR="000B1E2A" w:rsidRPr="00AE5EC6">
        <w:rPr>
          <w:color w:val="000000" w:themeColor="text1"/>
          <w:u w:color="000000" w:themeColor="text1"/>
        </w:rPr>
        <w:t xml:space="preserve"> </w:t>
      </w:r>
      <w:r w:rsidR="000B1E2A">
        <w:rPr>
          <w:color w:val="000000" w:themeColor="text1"/>
          <w:u w:color="000000" w:themeColor="text1"/>
        </w:rPr>
        <w:t>the Hammond School</w:t>
      </w:r>
      <w:r w:rsidR="000B1E2A">
        <w:t xml:space="preserve"> </w:t>
      </w:r>
      <w:r w:rsidR="00175A63">
        <w:t xml:space="preserve">competitive </w:t>
      </w:r>
      <w:r w:rsidR="000B1E2A">
        <w:t xml:space="preserve">cheerleading team </w:t>
      </w:r>
      <w:r w:rsidR="000B1E2A" w:rsidRPr="00AE5EC6">
        <w:rPr>
          <w:color w:val="000000" w:themeColor="text1"/>
          <w:u w:color="000000" w:themeColor="text1"/>
        </w:rPr>
        <w:t xml:space="preserve">on </w:t>
      </w:r>
      <w:r w:rsidR="000B1E2A">
        <w:rPr>
          <w:color w:val="000000" w:themeColor="text1"/>
          <w:u w:color="000000" w:themeColor="text1"/>
        </w:rPr>
        <w:t xml:space="preserve">capturing </w:t>
      </w:r>
      <w:r w:rsidR="000B1E2A" w:rsidRPr="00AE5EC6">
        <w:rPr>
          <w:color w:val="000000" w:themeColor="text1"/>
          <w:u w:color="000000" w:themeColor="text1"/>
        </w:rPr>
        <w:t xml:space="preserve">the </w:t>
      </w:r>
      <w:r w:rsidR="000B1E2A">
        <w:t>2015 South Carolina Independent School Association Class AAA State Championship title and congratulate the team and its coaches on a superlative season.</w:t>
      </w:r>
    </w:p>
    <w:p w:rsidR="00094083" w:rsidRPr="00AE5EC6" w:rsidRDefault="00094083" w:rsidP="00094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4083" w:rsidRDefault="00094083" w:rsidP="00094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5EC6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Headmaster Chris Angel</w:t>
      </w:r>
      <w:r w:rsidR="00692F1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Coach </w:t>
      </w:r>
      <w:r w:rsidRPr="009062C0">
        <w:rPr>
          <w:color w:val="000000" w:themeColor="text1"/>
          <w:u w:color="000000" w:themeColor="text1"/>
        </w:rPr>
        <w:t>Margaret Deans Fawcett</w:t>
      </w:r>
      <w:r>
        <w:rPr>
          <w:color w:val="000000" w:themeColor="text1"/>
          <w:u w:color="000000" w:themeColor="text1"/>
        </w:rPr>
        <w:t xml:space="preserve"> of Hammond School.</w:t>
      </w:r>
    </w:p>
    <w:p w:rsidR="009C73B6" w:rsidRDefault="009C31A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557F" w:rsidRDefault="0000557F" w:rsidP="0000557F">
      <w:pPr>
        <w:suppressAutoHyphens/>
      </w:pPr>
    </w:p>
    <w:sectPr w:rsidR="0000557F" w:rsidSect="0000557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6256" w:rsidRDefault="00EA6256" w:rsidP="009F0C77">
      <w:r>
        <w:separator/>
      </w:r>
    </w:p>
  </w:endnote>
  <w:endnote w:type="continuationSeparator" w:id="0">
    <w:p w:rsidR="00EA6256" w:rsidRDefault="00EA62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D9E116-E75F-47F2-9B7B-46543BC77F93}"/>
    <w:embedBold r:id="rId2" w:fontKey="{96C4CF3E-4152-4A26-A5BB-2F69585CA6B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4EC4F8B-FCAB-43BE-9AF7-4115BC55A89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0FC541C-B6B8-49DA-968C-9DC24B90E1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5D49BA-0FCA-4FA1-8AA8-09659122D6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CED" w:rsidRPr="0000557F" w:rsidRDefault="0000557F" w:rsidP="000055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6256" w:rsidRDefault="00EA6256" w:rsidP="009F0C77">
      <w:r>
        <w:separator/>
      </w:r>
    </w:p>
  </w:footnote>
  <w:footnote w:type="continuationSeparator" w:id="0">
    <w:p w:rsidR="00EA6256" w:rsidRDefault="00EA62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2AB16"/>
    <w:docVar w:name="CoverBillType" w:val="r"/>
    <w:docVar w:name="docpath" w:val="L:\Council\bills\RM\1422AB16.DOCX"/>
    <w:docVar w:name="dvBillNumber" w:val="46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F1DC5"/>
    <w:rsid w:val="0000557F"/>
    <w:rsid w:val="00011869"/>
    <w:rsid w:val="00015CD6"/>
    <w:rsid w:val="000161E7"/>
    <w:rsid w:val="00017346"/>
    <w:rsid w:val="00094083"/>
    <w:rsid w:val="000B1E2A"/>
    <w:rsid w:val="000E1785"/>
    <w:rsid w:val="000F40FA"/>
    <w:rsid w:val="0010776B"/>
    <w:rsid w:val="00133E66"/>
    <w:rsid w:val="001435A3"/>
    <w:rsid w:val="00146ED3"/>
    <w:rsid w:val="00151044"/>
    <w:rsid w:val="00175A63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228A"/>
    <w:rsid w:val="0037079A"/>
    <w:rsid w:val="003B152E"/>
    <w:rsid w:val="003B423D"/>
    <w:rsid w:val="003C4DAB"/>
    <w:rsid w:val="003D01E8"/>
    <w:rsid w:val="003E5288"/>
    <w:rsid w:val="003F6D79"/>
    <w:rsid w:val="00415430"/>
    <w:rsid w:val="0041760A"/>
    <w:rsid w:val="00417C01"/>
    <w:rsid w:val="004403BD"/>
    <w:rsid w:val="00443428"/>
    <w:rsid w:val="00461441"/>
    <w:rsid w:val="00462348"/>
    <w:rsid w:val="004809EE"/>
    <w:rsid w:val="004C42A0"/>
    <w:rsid w:val="004E7D54"/>
    <w:rsid w:val="005013CE"/>
    <w:rsid w:val="00516ECF"/>
    <w:rsid w:val="005273C6"/>
    <w:rsid w:val="00530A69"/>
    <w:rsid w:val="00545593"/>
    <w:rsid w:val="00577C6C"/>
    <w:rsid w:val="00583320"/>
    <w:rsid w:val="005C2FE2"/>
    <w:rsid w:val="005E2BC9"/>
    <w:rsid w:val="00605102"/>
    <w:rsid w:val="006215AA"/>
    <w:rsid w:val="006913C9"/>
    <w:rsid w:val="00692F19"/>
    <w:rsid w:val="0069470D"/>
    <w:rsid w:val="006E3ED6"/>
    <w:rsid w:val="00734F00"/>
    <w:rsid w:val="007A70AE"/>
    <w:rsid w:val="008362E8"/>
    <w:rsid w:val="00875E0D"/>
    <w:rsid w:val="008A1768"/>
    <w:rsid w:val="008F0F33"/>
    <w:rsid w:val="008F4429"/>
    <w:rsid w:val="0094021A"/>
    <w:rsid w:val="009B44AF"/>
    <w:rsid w:val="009C31A4"/>
    <w:rsid w:val="009C6A0B"/>
    <w:rsid w:val="009C73B6"/>
    <w:rsid w:val="009F0C77"/>
    <w:rsid w:val="009F4DD1"/>
    <w:rsid w:val="00A0198E"/>
    <w:rsid w:val="00A41684"/>
    <w:rsid w:val="00A64E80"/>
    <w:rsid w:val="00A72BCD"/>
    <w:rsid w:val="00A741D9"/>
    <w:rsid w:val="00A833AB"/>
    <w:rsid w:val="00A9741D"/>
    <w:rsid w:val="00AD4B17"/>
    <w:rsid w:val="00B412D4"/>
    <w:rsid w:val="00B64724"/>
    <w:rsid w:val="00BE3C22"/>
    <w:rsid w:val="00C0345E"/>
    <w:rsid w:val="00C3483A"/>
    <w:rsid w:val="00C74E9D"/>
    <w:rsid w:val="00C82FD3"/>
    <w:rsid w:val="00C92819"/>
    <w:rsid w:val="00CC6B7B"/>
    <w:rsid w:val="00CD2089"/>
    <w:rsid w:val="00CF1DC5"/>
    <w:rsid w:val="00D656F6"/>
    <w:rsid w:val="00D73A67"/>
    <w:rsid w:val="00D73CED"/>
    <w:rsid w:val="00D970A9"/>
    <w:rsid w:val="00DF3845"/>
    <w:rsid w:val="00E41911"/>
    <w:rsid w:val="00E92EEF"/>
    <w:rsid w:val="00E968B0"/>
    <w:rsid w:val="00EA6256"/>
    <w:rsid w:val="00EF2368"/>
    <w:rsid w:val="00F24442"/>
    <w:rsid w:val="00F4080A"/>
    <w:rsid w:val="00F50AE3"/>
    <w:rsid w:val="00F656BA"/>
    <w:rsid w:val="00F67CF1"/>
    <w:rsid w:val="00F77783"/>
    <w:rsid w:val="00F840F0"/>
    <w:rsid w:val="00FB0D0D"/>
    <w:rsid w:val="00FB43B4"/>
    <w:rsid w:val="00FB6FD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C1CFFB-A825-43DB-B4B2-232F31713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68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8B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F2219-6D29-46FE-9E95-AD9C7AC30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4C2E5633.dotm</Template>
  <TotalTime>0</TotalTime>
  <Pages>1</Pages>
  <Words>288</Words>
  <Characters>1600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4656 Text of Previous Version (Jan. 13, 2016) - South Carolina Legislature Online</dc:title>
  <dc:creator>McDowell</dc:creator>
  <cp:lastModifiedBy>N Cumfer</cp:lastModifiedBy>
  <cp:revision>2</cp:revision>
  <cp:lastPrinted>2016-01-13T14:45:00Z</cp:lastPrinted>
  <dcterms:created xsi:type="dcterms:W3CDTF">2016-01-13T21:10:00Z</dcterms:created>
  <dcterms:modified xsi:type="dcterms:W3CDTF">2016-01-13T21:10:00Z</dcterms:modified>
</cp:coreProperties>
</file>