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14E2" w:rsidRDefault="005614E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614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F152D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C690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5A3F6F" w:rsidRPr="005A7B28">
        <w:rPr>
          <w:color w:val="000000" w:themeColor="text1"/>
          <w:u w:color="000000" w:themeColor="text1"/>
        </w:rPr>
        <w:t>AFFIRM THE DEDICATION OF THE GENERAL ASSEMBLY TO THE FUTURE SUCCESS OF SOUTH CAROLINA</w:t>
      </w:r>
      <w:r w:rsidR="00DE4767" w:rsidRPr="00DE4767">
        <w:rPr>
          <w:color w:val="000000" w:themeColor="text1"/>
          <w:u w:color="000000" w:themeColor="text1"/>
        </w:rPr>
        <w:t>’</w:t>
      </w:r>
      <w:r w:rsidR="005A3F6F" w:rsidRPr="005A7B28">
        <w:rPr>
          <w:color w:val="000000" w:themeColor="text1"/>
          <w:u w:color="000000" w:themeColor="text1"/>
        </w:rPr>
        <w:t>S YOUNG PEOPLE AND TO THE PREVENTION OF CHILD ABUSE AND NEGLECT AND TO DECLARE THE MONTH OF APRIL 2016 AS “CHILD ABUSE PREVENTION MONTH” IN THE STATE OF SOUTH CAROLINA</w:t>
      </w:r>
      <w:r w:rsidR="003E5CB0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E70DF" w:rsidRPr="005A7B28" w:rsidRDefault="004F152D" w:rsidP="00AE70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AE70DF" w:rsidRPr="005A7B28">
        <w:rPr>
          <w:color w:val="000000" w:themeColor="text1"/>
          <w:u w:color="000000" w:themeColor="text1"/>
        </w:rPr>
        <w:t>every child is entitled to grow up in a safe, loving, and stable family, protected from verbal, sexual, emotional, and physical abuse; exploitation; and neglect; and</w:t>
      </w:r>
    </w:p>
    <w:p w:rsidR="00AE70DF" w:rsidRPr="005A7B28" w:rsidRDefault="00AE70DF" w:rsidP="00AE70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E70DF" w:rsidRPr="005A7B28" w:rsidRDefault="00AE70DF" w:rsidP="00AE70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A7B28">
        <w:rPr>
          <w:color w:val="000000" w:themeColor="text1"/>
          <w:u w:color="000000" w:themeColor="text1"/>
        </w:rPr>
        <w:t>Whereas, child abuse continues to be one of our nation</w:t>
      </w:r>
      <w:r w:rsidR="00DE4767" w:rsidRPr="00DE4767">
        <w:rPr>
          <w:color w:val="000000" w:themeColor="text1"/>
          <w:u w:color="000000" w:themeColor="text1"/>
        </w:rPr>
        <w:t>’</w:t>
      </w:r>
      <w:r w:rsidRPr="005A7B28">
        <w:rPr>
          <w:color w:val="000000" w:themeColor="text1"/>
          <w:u w:color="000000" w:themeColor="text1"/>
        </w:rPr>
        <w:t>s and state</w:t>
      </w:r>
      <w:r w:rsidR="00DE4767" w:rsidRPr="00DE4767">
        <w:rPr>
          <w:color w:val="000000" w:themeColor="text1"/>
          <w:u w:color="000000" w:themeColor="text1"/>
        </w:rPr>
        <w:t>’</w:t>
      </w:r>
      <w:r w:rsidRPr="005A7B28">
        <w:rPr>
          <w:color w:val="000000" w:themeColor="text1"/>
          <w:u w:color="000000" w:themeColor="text1"/>
        </w:rPr>
        <w:t>s most serious public</w:t>
      </w:r>
      <w:r w:rsidR="00D33822">
        <w:rPr>
          <w:color w:val="000000" w:themeColor="text1"/>
          <w:u w:color="000000" w:themeColor="text1"/>
        </w:rPr>
        <w:t xml:space="preserve"> </w:t>
      </w:r>
      <w:r w:rsidRPr="005A7B28">
        <w:rPr>
          <w:color w:val="000000" w:themeColor="text1"/>
          <w:u w:color="000000" w:themeColor="text1"/>
        </w:rPr>
        <w:t>health problems, with the combined direct and indirect costs of child maltreatment in the millions; and</w:t>
      </w:r>
    </w:p>
    <w:p w:rsidR="00AE70DF" w:rsidRPr="005A7B28" w:rsidRDefault="00AE70DF" w:rsidP="00AE70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E70DF" w:rsidRPr="005A7B28" w:rsidRDefault="00AE70DF" w:rsidP="00AE70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A7B28">
        <w:rPr>
          <w:color w:val="000000" w:themeColor="text1"/>
          <w:u w:color="000000" w:themeColor="text1"/>
        </w:rPr>
        <w:t>Whereas, all citizens play a vital role in preventing child abuse and neglect by promoting healthy, nurturing relationships between children and adults; and</w:t>
      </w:r>
    </w:p>
    <w:p w:rsidR="00AE70DF" w:rsidRPr="005A7B28" w:rsidRDefault="00AE70DF" w:rsidP="00AE70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E70DF" w:rsidRPr="005A7B28" w:rsidRDefault="00AE70DF" w:rsidP="00AE70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A7B28">
        <w:rPr>
          <w:color w:val="000000" w:themeColor="text1"/>
          <w:u w:color="000000" w:themeColor="text1"/>
        </w:rPr>
        <w:t>Whereas, preventing child abuse and neglect is a community issue that depends on involvement among people throughout the community; and</w:t>
      </w:r>
    </w:p>
    <w:p w:rsidR="00AE70DF" w:rsidRPr="005A7B28" w:rsidRDefault="00AE70DF" w:rsidP="00AE70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E70DF" w:rsidRPr="005A7B28" w:rsidRDefault="00AE70DF" w:rsidP="00AE70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A7B28">
        <w:rPr>
          <w:color w:val="000000" w:themeColor="text1"/>
          <w:u w:color="000000" w:themeColor="text1"/>
        </w:rPr>
        <w:t>Whereas, programs that are effective and research</w:t>
      </w:r>
      <w:r w:rsidR="00DE4767">
        <w:rPr>
          <w:color w:val="000000" w:themeColor="text1"/>
          <w:u w:color="000000" w:themeColor="text1"/>
        </w:rPr>
        <w:noBreakHyphen/>
      </w:r>
      <w:r w:rsidRPr="005A7B28">
        <w:rPr>
          <w:color w:val="000000" w:themeColor="text1"/>
          <w:u w:color="000000" w:themeColor="text1"/>
        </w:rPr>
        <w:t>proven in the prevention of child abuse succeed because of partnerships formed between families, social</w:t>
      </w:r>
      <w:r w:rsidR="00866E89">
        <w:rPr>
          <w:color w:val="000000" w:themeColor="text1"/>
          <w:u w:color="000000" w:themeColor="text1"/>
        </w:rPr>
        <w:t xml:space="preserve"> </w:t>
      </w:r>
      <w:r w:rsidRPr="005A7B28">
        <w:rPr>
          <w:color w:val="000000" w:themeColor="text1"/>
          <w:u w:color="000000" w:themeColor="text1"/>
        </w:rPr>
        <w:t>service agencies, schools, faith communities, civic organizations, child welfare advocacy organizations, law</w:t>
      </w:r>
      <w:r w:rsidR="00866E89">
        <w:rPr>
          <w:color w:val="000000" w:themeColor="text1"/>
          <w:u w:color="000000" w:themeColor="text1"/>
        </w:rPr>
        <w:t xml:space="preserve"> </w:t>
      </w:r>
      <w:r w:rsidRPr="005A7B28">
        <w:rPr>
          <w:color w:val="000000" w:themeColor="text1"/>
          <w:u w:color="000000" w:themeColor="text1"/>
        </w:rPr>
        <w:t>enforcement agencies, and the business community; and</w:t>
      </w:r>
    </w:p>
    <w:p w:rsidR="00AE70DF" w:rsidRPr="005A7B28" w:rsidRDefault="00AE70DF" w:rsidP="00AE70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E70DF" w:rsidRPr="005A7B28" w:rsidRDefault="00AE70DF" w:rsidP="00AE70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A7B28">
        <w:rPr>
          <w:color w:val="000000" w:themeColor="text1"/>
          <w:u w:color="000000" w:themeColor="text1"/>
        </w:rPr>
        <w:lastRenderedPageBreak/>
        <w:t>Whereas, it is entirely appropriate for the General Assembly to add its collective voice in support of these worthy partnerships and programs. Now, therefore,</w:t>
      </w:r>
    </w:p>
    <w:p w:rsidR="00AE70DF" w:rsidRPr="005A7B28" w:rsidRDefault="00AE70DF" w:rsidP="00AE70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45E36" w:rsidRDefault="00145E36" w:rsidP="00145E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AE70DF" w:rsidRPr="005A7B28" w:rsidRDefault="00AE70DF" w:rsidP="00AE70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A3F6F" w:rsidRDefault="00AE70DF" w:rsidP="00AE70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A7B28">
        <w:rPr>
          <w:color w:val="000000" w:themeColor="text1"/>
          <w:u w:color="000000" w:themeColor="text1"/>
        </w:rPr>
        <w:t xml:space="preserve">That the </w:t>
      </w:r>
      <w:r w:rsidR="00DF296A">
        <w:rPr>
          <w:color w:val="000000" w:themeColor="text1"/>
          <w:u w:color="000000" w:themeColor="text1"/>
        </w:rPr>
        <w:t xml:space="preserve">South Carolina </w:t>
      </w:r>
      <w:r w:rsidRPr="005A7B28">
        <w:rPr>
          <w:color w:val="000000" w:themeColor="text1"/>
          <w:u w:color="000000" w:themeColor="text1"/>
        </w:rPr>
        <w:t>General Assembly, by this resolution, affirm</w:t>
      </w:r>
      <w:r w:rsidR="00F71AF8">
        <w:rPr>
          <w:color w:val="000000" w:themeColor="text1"/>
          <w:u w:color="000000" w:themeColor="text1"/>
        </w:rPr>
        <w:t>s</w:t>
      </w:r>
      <w:r w:rsidRPr="005A7B28">
        <w:rPr>
          <w:color w:val="000000" w:themeColor="text1"/>
          <w:u w:color="000000" w:themeColor="text1"/>
        </w:rPr>
        <w:t xml:space="preserve"> its dedication to the future success of South Carolina</w:t>
      </w:r>
      <w:r w:rsidR="00DE4767" w:rsidRPr="00DE4767">
        <w:rPr>
          <w:color w:val="000000" w:themeColor="text1"/>
          <w:u w:color="000000" w:themeColor="text1"/>
        </w:rPr>
        <w:t>’</w:t>
      </w:r>
      <w:r w:rsidRPr="005A7B28">
        <w:rPr>
          <w:color w:val="000000" w:themeColor="text1"/>
          <w:u w:color="000000" w:themeColor="text1"/>
        </w:rPr>
        <w:t xml:space="preserve">s </w:t>
      </w:r>
      <w:r w:rsidR="00AE6C3A">
        <w:rPr>
          <w:color w:val="000000" w:themeColor="text1"/>
          <w:u w:color="000000" w:themeColor="text1"/>
        </w:rPr>
        <w:t>young people</w:t>
      </w:r>
      <w:r w:rsidRPr="005A7B28">
        <w:rPr>
          <w:color w:val="000000" w:themeColor="text1"/>
          <w:u w:color="000000" w:themeColor="text1"/>
        </w:rPr>
        <w:t xml:space="preserve"> and to the prevention of child abuse and neglect and declare</w:t>
      </w:r>
      <w:r w:rsidR="00F71AF8">
        <w:rPr>
          <w:color w:val="000000" w:themeColor="text1"/>
          <w:u w:color="000000" w:themeColor="text1"/>
        </w:rPr>
        <w:t>s</w:t>
      </w:r>
      <w:r w:rsidRPr="005A7B28">
        <w:rPr>
          <w:color w:val="000000" w:themeColor="text1"/>
          <w:u w:color="000000" w:themeColor="text1"/>
        </w:rPr>
        <w:t xml:space="preserve"> the month of April 2016 as “Child Abuse Prevention Month” in the State of South Carolina.</w:t>
      </w:r>
    </w:p>
    <w:p w:rsidR="007E7319" w:rsidRDefault="00DE476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614E2" w:rsidRDefault="005614E2" w:rsidP="005614E2">
      <w:pPr>
        <w:suppressAutoHyphens/>
      </w:pPr>
    </w:p>
    <w:sectPr w:rsidR="005614E2" w:rsidSect="005614E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F152D" w:rsidRDefault="004F152D" w:rsidP="009F0C77">
      <w:r>
        <w:separator/>
      </w:r>
    </w:p>
  </w:endnote>
  <w:endnote w:type="continuationSeparator" w:id="0">
    <w:p w:rsidR="004F152D" w:rsidRDefault="004F152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E8190B8-7771-4F1F-BE65-7AB99B72D3F0}"/>
    <w:embedBold r:id="rId2" w:fontKey="{A10A4899-2E50-48BB-8E60-814F969758F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1A04B6F-5BC6-4FEF-89EE-A6C66218C94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C67F3CB2-1D7E-420F-89D7-EB243D5417A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321DF51-E831-46DF-A46D-F6E80B52D14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3B9F" w:rsidRPr="005614E2" w:rsidRDefault="005614E2" w:rsidP="005614E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[4928]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F152D" w:rsidRDefault="004F152D" w:rsidP="009F0C77">
      <w:r>
        <w:separator/>
      </w:r>
    </w:p>
  </w:footnote>
  <w:footnote w:type="continuationSeparator" w:id="0">
    <w:p w:rsidR="004F152D" w:rsidRDefault="004F152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96AHB16"/>
    <w:docVar w:name="CoverBillType" w:val="c"/>
    <w:docVar w:name="docpath" w:val="L:\Council\bills\RM\1496AHB16.DOCX"/>
    <w:docVar w:name="dvBillNumber" w:val="492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4F152D"/>
    <w:rsid w:val="00011869"/>
    <w:rsid w:val="00015CD6"/>
    <w:rsid w:val="000E1785"/>
    <w:rsid w:val="000F40FA"/>
    <w:rsid w:val="0010776B"/>
    <w:rsid w:val="00133E66"/>
    <w:rsid w:val="001435A3"/>
    <w:rsid w:val="00145E36"/>
    <w:rsid w:val="00146ED3"/>
    <w:rsid w:val="00151044"/>
    <w:rsid w:val="00193024"/>
    <w:rsid w:val="001A61F6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C690A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E5CB0"/>
    <w:rsid w:val="003F6D79"/>
    <w:rsid w:val="0041760A"/>
    <w:rsid w:val="00417C01"/>
    <w:rsid w:val="004403BD"/>
    <w:rsid w:val="00461441"/>
    <w:rsid w:val="004809EE"/>
    <w:rsid w:val="004E7D54"/>
    <w:rsid w:val="004F152D"/>
    <w:rsid w:val="004F3894"/>
    <w:rsid w:val="005273C6"/>
    <w:rsid w:val="00530A69"/>
    <w:rsid w:val="00545593"/>
    <w:rsid w:val="005614E2"/>
    <w:rsid w:val="00577C6C"/>
    <w:rsid w:val="005A3F6F"/>
    <w:rsid w:val="005C2FE2"/>
    <w:rsid w:val="005E2BC9"/>
    <w:rsid w:val="006040C7"/>
    <w:rsid w:val="00605102"/>
    <w:rsid w:val="006215AA"/>
    <w:rsid w:val="00653B9F"/>
    <w:rsid w:val="006913C9"/>
    <w:rsid w:val="0069470D"/>
    <w:rsid w:val="00734F00"/>
    <w:rsid w:val="00762859"/>
    <w:rsid w:val="007A70AE"/>
    <w:rsid w:val="007E7319"/>
    <w:rsid w:val="008362E8"/>
    <w:rsid w:val="00866E89"/>
    <w:rsid w:val="008A1768"/>
    <w:rsid w:val="008F0F33"/>
    <w:rsid w:val="008F4429"/>
    <w:rsid w:val="0094021A"/>
    <w:rsid w:val="009615BB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AE6C3A"/>
    <w:rsid w:val="00AE70DF"/>
    <w:rsid w:val="00B412D4"/>
    <w:rsid w:val="00B734A3"/>
    <w:rsid w:val="00BE3C22"/>
    <w:rsid w:val="00C0345E"/>
    <w:rsid w:val="00C3483A"/>
    <w:rsid w:val="00C74E9D"/>
    <w:rsid w:val="00C82FD3"/>
    <w:rsid w:val="00C92819"/>
    <w:rsid w:val="00CC6B7B"/>
    <w:rsid w:val="00CD2089"/>
    <w:rsid w:val="00D33822"/>
    <w:rsid w:val="00D73A67"/>
    <w:rsid w:val="00D970A9"/>
    <w:rsid w:val="00DE4767"/>
    <w:rsid w:val="00DF296A"/>
    <w:rsid w:val="00DF3845"/>
    <w:rsid w:val="00E41911"/>
    <w:rsid w:val="00E92EEF"/>
    <w:rsid w:val="00ED7D9C"/>
    <w:rsid w:val="00EF2368"/>
    <w:rsid w:val="00F24442"/>
    <w:rsid w:val="00F50AE3"/>
    <w:rsid w:val="00F656BA"/>
    <w:rsid w:val="00F67CF1"/>
    <w:rsid w:val="00F71AF8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07D49C3-B2DA-4408-8EF6-70AA8B589B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F389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3894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E93624-6E1F-4AB5-B357-3D9794E95E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C6195C64.dotm</Template>
  <TotalTime>0</TotalTime>
  <Pages>2</Pages>
  <Words>274</Words>
  <Characters>1520</Characters>
  <Application>Microsoft Office Word</Application>
  <DocSecurity>0</DocSecurity>
  <Lines>53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1782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4928 Text of Previous Version (Feb. 11, 2016) - South Carolina Legislature Online</dc:title>
  <dc:creator>McDowell</dc:creator>
  <cp:lastModifiedBy>N Cumfer</cp:lastModifiedBy>
  <cp:revision>2</cp:revision>
  <cp:lastPrinted>2016-02-09T17:30:00Z</cp:lastPrinted>
  <dcterms:created xsi:type="dcterms:W3CDTF">2016-02-11T17:02:00Z</dcterms:created>
  <dcterms:modified xsi:type="dcterms:W3CDTF">2016-02-11T17:02:00Z</dcterms:modified>
</cp:coreProperties>
</file>