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20F" w:rsidRDefault="00FA520F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0C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C6A" w:rsidRDefault="004528B6" w:rsidP="00404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04C6A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404C6A">
        <w:rPr>
          <w:color w:val="000000" w:themeColor="text1"/>
          <w:u w:color="000000" w:themeColor="text1"/>
        </w:rPr>
        <w:t xml:space="preserve"> </w:t>
      </w:r>
      <w:r w:rsidR="009600BC">
        <w:t>CHAPIN/NEWBERRY POST 193/24 AMERICAN LEGION BASEBALL TEAM</w:t>
      </w:r>
      <w:r w:rsidR="00404C6A" w:rsidRPr="00146807">
        <w:rPr>
          <w:color w:val="000000" w:themeColor="text1"/>
          <w:u w:color="000000" w:themeColor="text1"/>
        </w:rPr>
        <w:t xml:space="preserve">, COACHES, AND </w:t>
      </w:r>
      <w:r w:rsidR="009600BC">
        <w:rPr>
          <w:color w:val="000000" w:themeColor="text1"/>
          <w:u w:color="000000" w:themeColor="text1"/>
        </w:rPr>
        <w:t>POST</w:t>
      </w:r>
      <w:r w:rsidR="00404C6A" w:rsidRPr="00146807">
        <w:rPr>
          <w:color w:val="000000" w:themeColor="text1"/>
          <w:u w:color="000000" w:themeColor="text1"/>
        </w:rPr>
        <w:t xml:space="preserve"> OFFICIALS, AT A </w:t>
      </w:r>
      <w:r w:rsidR="004B0688" w:rsidRPr="00146807">
        <w:rPr>
          <w:color w:val="000000" w:themeColor="text1"/>
          <w:u w:color="000000" w:themeColor="text1"/>
        </w:rPr>
        <w:t>DATE AND TIME TO BE DETERMINED BY THE SPEAKER, FOR THE PURPOSE OF RECOGN</w:t>
      </w:r>
      <w:r w:rsidR="004B0688">
        <w:rPr>
          <w:color w:val="000000" w:themeColor="text1"/>
          <w:u w:color="000000" w:themeColor="text1"/>
        </w:rPr>
        <w:t>IZING</w:t>
      </w:r>
      <w:r w:rsidR="004B0688" w:rsidRPr="00146807">
        <w:rPr>
          <w:color w:val="000000" w:themeColor="text1"/>
          <w:u w:color="000000" w:themeColor="text1"/>
        </w:rPr>
        <w:t xml:space="preserve"> AND COMMEND</w:t>
      </w:r>
      <w:r w:rsidR="004B0688">
        <w:rPr>
          <w:color w:val="000000" w:themeColor="text1"/>
          <w:u w:color="000000" w:themeColor="text1"/>
        </w:rPr>
        <w:t>ING THEM ON THEIR OUTSTANDING SEASON AND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TO CONGRATULATE THEM ON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CAPTURING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T</w:t>
      </w:r>
      <w:r w:rsidR="004B0688" w:rsidRPr="00146807">
        <w:rPr>
          <w:color w:val="000000" w:themeColor="text1"/>
          <w:u w:color="000000" w:themeColor="text1"/>
        </w:rPr>
        <w:t xml:space="preserve">HE </w:t>
      </w:r>
      <w:r w:rsidR="004B0688">
        <w:t>2015 AMERICAN LEGION WORLD SERIES CHAMPIONSHIP TITLE</w:t>
      </w:r>
      <w:r w:rsidR="004B068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0C36" w:rsidRDefault="0033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0C36" w:rsidRDefault="0033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88" w:rsidRDefault="009005FE" w:rsidP="004B0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t xml:space="preserve"> </w:t>
      </w:r>
      <w:r w:rsidR="004B0688">
        <w:t>Chapin/Newberry Post 193/24 American Legion baseball team</w:t>
      </w:r>
      <w:r w:rsidR="004B0688" w:rsidRPr="00146807">
        <w:rPr>
          <w:color w:val="000000" w:themeColor="text1"/>
          <w:u w:color="000000" w:themeColor="text1"/>
        </w:rPr>
        <w:t xml:space="preserve">, coaches, and </w:t>
      </w:r>
      <w:r w:rsidR="004B0688">
        <w:rPr>
          <w:color w:val="000000" w:themeColor="text1"/>
          <w:u w:color="000000" w:themeColor="text1"/>
        </w:rPr>
        <w:t>post</w:t>
      </w:r>
      <w:r w:rsidR="004B0688" w:rsidRPr="00146807">
        <w:rPr>
          <w:color w:val="000000" w:themeColor="text1"/>
          <w:u w:color="000000" w:themeColor="text1"/>
        </w:rPr>
        <w:t xml:space="preserve"> officials, at a date and time to be determined by the </w:t>
      </w:r>
      <w:r w:rsidR="004B0688">
        <w:rPr>
          <w:color w:val="000000" w:themeColor="text1"/>
          <w:u w:color="000000" w:themeColor="text1"/>
        </w:rPr>
        <w:t>S</w:t>
      </w:r>
      <w:r w:rsidR="004B0688" w:rsidRPr="00146807">
        <w:rPr>
          <w:color w:val="000000" w:themeColor="text1"/>
          <w:u w:color="000000" w:themeColor="text1"/>
        </w:rPr>
        <w:t>peaker, for the purpose of recogn</w:t>
      </w:r>
      <w:r w:rsidR="004B0688">
        <w:rPr>
          <w:color w:val="000000" w:themeColor="text1"/>
          <w:u w:color="000000" w:themeColor="text1"/>
        </w:rPr>
        <w:t>izing</w:t>
      </w:r>
      <w:r w:rsidR="004B0688" w:rsidRPr="00146807">
        <w:rPr>
          <w:color w:val="000000" w:themeColor="text1"/>
          <w:u w:color="000000" w:themeColor="text1"/>
        </w:rPr>
        <w:t xml:space="preserve"> and commend</w:t>
      </w:r>
      <w:r w:rsidR="004B0688">
        <w:rPr>
          <w:color w:val="000000" w:themeColor="text1"/>
          <w:u w:color="000000" w:themeColor="text1"/>
        </w:rPr>
        <w:t>ing them on their outstanding season and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to congratulate them on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capturing</w:t>
      </w:r>
      <w:r w:rsidR="004B0688" w:rsidRPr="00146807">
        <w:rPr>
          <w:color w:val="000000" w:themeColor="text1"/>
          <w:u w:color="000000" w:themeColor="text1"/>
        </w:rPr>
        <w:t xml:space="preserve"> the </w:t>
      </w:r>
      <w:r w:rsidR="004B0688">
        <w:t>2015 American Legion World Series Championship title</w:t>
      </w:r>
      <w:r w:rsidR="004B0688">
        <w:rPr>
          <w:color w:val="000000" w:themeColor="text1"/>
          <w:u w:color="000000" w:themeColor="text1"/>
        </w:rPr>
        <w:t>.</w:t>
      </w:r>
    </w:p>
    <w:p w:rsidR="00CD5BF2" w:rsidRDefault="001E39D8" w:rsidP="00F038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520F" w:rsidRDefault="00FA520F" w:rsidP="00FA520F">
      <w:pPr>
        <w:suppressAutoHyphens/>
      </w:pPr>
    </w:p>
    <w:sectPr w:rsidR="00FA520F" w:rsidSect="00FA52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C36" w:rsidRDefault="00330C36" w:rsidP="009F0C77">
      <w:r>
        <w:separator/>
      </w:r>
    </w:p>
  </w:endnote>
  <w:endnote w:type="continuationSeparator" w:id="0">
    <w:p w:rsidR="00330C36" w:rsidRDefault="00330C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9B42AF-E328-4D09-9613-3CB0E66F8B77}"/>
    <w:embedBold r:id="rId2" w:fontKey="{3DB596DB-07F5-4167-AB60-8CB86A670A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4987E4-6D55-45D7-B2EF-A0236B9F23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F35EF0-89E9-4B19-961B-CC7B42103D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F96C30-6CC8-4D60-8E85-4CAEB0E2F0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FED" w:rsidRPr="00FA520F" w:rsidRDefault="00FA520F" w:rsidP="00FA52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C36" w:rsidRDefault="00330C36" w:rsidP="009F0C77">
      <w:r>
        <w:separator/>
      </w:r>
    </w:p>
  </w:footnote>
  <w:footnote w:type="continuationSeparator" w:id="0">
    <w:p w:rsidR="00330C36" w:rsidRDefault="00330C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4DG16"/>
    <w:docVar w:name="CoverBillType" w:val="r"/>
    <w:docVar w:name="docpath" w:val="L:\Council\bills\RM\1534DG16.DOCX"/>
    <w:docVar w:name="dvBillNumber" w:val="50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0C36"/>
    <w:rsid w:val="00011869"/>
    <w:rsid w:val="00015CD6"/>
    <w:rsid w:val="000E1785"/>
    <w:rsid w:val="000E438F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9D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C36"/>
    <w:rsid w:val="00336AD0"/>
    <w:rsid w:val="003562C4"/>
    <w:rsid w:val="0037079A"/>
    <w:rsid w:val="003C4DAB"/>
    <w:rsid w:val="003D01E8"/>
    <w:rsid w:val="003E5288"/>
    <w:rsid w:val="003F6D79"/>
    <w:rsid w:val="00404C6A"/>
    <w:rsid w:val="0041760A"/>
    <w:rsid w:val="00417C01"/>
    <w:rsid w:val="004403BD"/>
    <w:rsid w:val="004528B6"/>
    <w:rsid w:val="00461441"/>
    <w:rsid w:val="004809EE"/>
    <w:rsid w:val="004B0688"/>
    <w:rsid w:val="004B1D2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3AC6"/>
    <w:rsid w:val="007A70AE"/>
    <w:rsid w:val="008362E8"/>
    <w:rsid w:val="008A1768"/>
    <w:rsid w:val="008E5676"/>
    <w:rsid w:val="008F0F33"/>
    <w:rsid w:val="008F4429"/>
    <w:rsid w:val="009005FE"/>
    <w:rsid w:val="0094021A"/>
    <w:rsid w:val="009600BC"/>
    <w:rsid w:val="009950F3"/>
    <w:rsid w:val="009B44AF"/>
    <w:rsid w:val="009C6A0B"/>
    <w:rsid w:val="009F0C77"/>
    <w:rsid w:val="009F4DD1"/>
    <w:rsid w:val="00A02023"/>
    <w:rsid w:val="00A41684"/>
    <w:rsid w:val="00A64E80"/>
    <w:rsid w:val="00A72BCD"/>
    <w:rsid w:val="00A741D9"/>
    <w:rsid w:val="00A76FED"/>
    <w:rsid w:val="00A833AB"/>
    <w:rsid w:val="00A9741D"/>
    <w:rsid w:val="00AD4B17"/>
    <w:rsid w:val="00B412D4"/>
    <w:rsid w:val="00BE3C22"/>
    <w:rsid w:val="00C0345E"/>
    <w:rsid w:val="00C3483A"/>
    <w:rsid w:val="00C536A0"/>
    <w:rsid w:val="00C74E9D"/>
    <w:rsid w:val="00C82FD3"/>
    <w:rsid w:val="00C92819"/>
    <w:rsid w:val="00CC6B7B"/>
    <w:rsid w:val="00CD2089"/>
    <w:rsid w:val="00CD5BF2"/>
    <w:rsid w:val="00D73A67"/>
    <w:rsid w:val="00D970A9"/>
    <w:rsid w:val="00DF3062"/>
    <w:rsid w:val="00DF3845"/>
    <w:rsid w:val="00E23FB0"/>
    <w:rsid w:val="00E41911"/>
    <w:rsid w:val="00E54B1D"/>
    <w:rsid w:val="00E92EEF"/>
    <w:rsid w:val="00EF2368"/>
    <w:rsid w:val="00F026DA"/>
    <w:rsid w:val="00F0380C"/>
    <w:rsid w:val="00F24442"/>
    <w:rsid w:val="00F50AE3"/>
    <w:rsid w:val="00F656BA"/>
    <w:rsid w:val="00F67CF1"/>
    <w:rsid w:val="00F840F0"/>
    <w:rsid w:val="00FA520F"/>
    <w:rsid w:val="00FB0D0D"/>
    <w:rsid w:val="00FB43B4"/>
    <w:rsid w:val="00FD202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D8C57B-1B23-4638-A262-EA691B75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20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0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F2CF0-FD2A-4127-B484-33CF17CAC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1</Pages>
  <Words>142</Words>
  <Characters>756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5067 Text of Previous Version (Mar. 9, 2016) - South Carolina Legislature Online</dc:title>
  <dc:creator>McDowell</dc:creator>
  <cp:lastModifiedBy>N Cumfer</cp:lastModifiedBy>
  <cp:revision>2</cp:revision>
  <cp:lastPrinted>2016-03-08T22:40:00Z</cp:lastPrinted>
  <dcterms:created xsi:type="dcterms:W3CDTF">2016-03-09T15:35:00Z</dcterms:created>
  <dcterms:modified xsi:type="dcterms:W3CDTF">2016-03-09T15:35:00Z</dcterms:modified>
</cp:coreProperties>
</file>