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26D" w:rsidRDefault="00D0426D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B32" w:rsidRDefault="00B35B32" w:rsidP="00B35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04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48D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REQUEST </w:t>
      </w:r>
      <w:r w:rsidR="00B43AB3">
        <w:t xml:space="preserve">THAT </w:t>
      </w:r>
      <w:r>
        <w:t xml:space="preserve">THE DEPARTMENT OF TRANSPORTATION NAME THE BRIDGE </w:t>
      </w:r>
      <w:r w:rsidR="00B43AB3">
        <w:t>SPANNING</w:t>
      </w:r>
      <w:r>
        <w:t xml:space="preserve"> THE ENOREE </w:t>
      </w:r>
      <w:r w:rsidR="0047501A">
        <w:t xml:space="preserve">RIVER </w:t>
      </w:r>
      <w:r>
        <w:t xml:space="preserve">ALONG UNITED STATES HIGHWAY 176 AND SOUTH CAROLINA HIGHWAYS 72 AND 121 IN NEWBERRY AND UNION COUNTIES </w:t>
      </w:r>
      <w:r w:rsidR="00B43AB3">
        <w:t xml:space="preserve">THE </w:t>
      </w:r>
      <w:r>
        <w:t>“</w:t>
      </w:r>
      <w:r w:rsidR="00B43AB3">
        <w:t xml:space="preserve">SENATOR </w:t>
      </w:r>
      <w:r>
        <w:t xml:space="preserve">MARVIN </w:t>
      </w:r>
      <w:r w:rsidR="0047501A">
        <w:t xml:space="preserve">E. </w:t>
      </w:r>
      <w:r>
        <w:t xml:space="preserve">ABRAMS BRIDGE” IN MEMORY OF FORMER SOUTH CAROLINA STATE SENATOR MARVIN </w:t>
      </w:r>
      <w:r w:rsidR="00EE507B">
        <w:t xml:space="preserve">E. </w:t>
      </w:r>
      <w:r>
        <w:t xml:space="preserve">ABRAMS AND ERECT APPROPRIATE MARKERS OR SIGNS AT THE BRIDGE </w:t>
      </w:r>
      <w:r w:rsidR="00B43AB3">
        <w:t>REFLECTING</w:t>
      </w:r>
      <w:r>
        <w:t xml:space="preserve"> THIS DESIGNATION.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D16F5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D16F5">
        <w:t xml:space="preserve">Marvin </w:t>
      </w:r>
      <w:r w:rsidR="0047501A">
        <w:t xml:space="preserve">E. </w:t>
      </w:r>
      <w:r w:rsidR="001D16F5">
        <w:t xml:space="preserve">Abrams was elected to the South Carolina Senate in 1936, </w:t>
      </w:r>
      <w:r w:rsidR="00F21BA2">
        <w:t>and served with distinction for</w:t>
      </w:r>
      <w:r w:rsidR="001D16F5">
        <w:t xml:space="preserve"> twenty years from 1937 to 1956; and</w:t>
      </w:r>
    </w:p>
    <w:p w:rsidR="001D16F5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F5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</w:t>
      </w:r>
      <w:r w:rsidR="00EE507B">
        <w:t xml:space="preserve">his </w:t>
      </w:r>
      <w:r>
        <w:t xml:space="preserve">election to the Senate, Marvin </w:t>
      </w:r>
      <w:r w:rsidR="0047501A">
        <w:t xml:space="preserve">E. </w:t>
      </w:r>
      <w:r>
        <w:t xml:space="preserve">Abrams served as a member of the South Carolina House of Representatives from 1933 to 1936; and </w:t>
      </w:r>
    </w:p>
    <w:p w:rsidR="001D16F5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16F5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Senator Abrams served as a Trustee of Winthrop College and of the University of South Carolina in 1956</w:t>
      </w:r>
      <w:r w:rsidR="00BE48D7">
        <w:t>.</w:t>
      </w:r>
      <w:r>
        <w:t xml:space="preserve"> He served as a Board Member of the South Carolina Public Service Authority (Santee Cooper) from 1956 to 1963; and</w:t>
      </w:r>
    </w:p>
    <w:p w:rsidR="001D16F5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8D7" w:rsidRDefault="001D16F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would be fitting and proper to </w:t>
      </w:r>
      <w:r w:rsidR="0047501A">
        <w:t>commemorate</w:t>
      </w:r>
      <w:r>
        <w:t xml:space="preserve"> his legacy by naming </w:t>
      </w:r>
      <w:r w:rsidR="00B43AB3">
        <w:t>the</w:t>
      </w:r>
      <w:r>
        <w:t xml:space="preserve"> bridge </w:t>
      </w:r>
      <w:r w:rsidR="00B43AB3">
        <w:t xml:space="preserve">at Whitmire </w:t>
      </w:r>
      <w:r>
        <w:t>that spans the Enoree River in his ho</w:t>
      </w:r>
      <w:r w:rsidR="0047501A">
        <w:t>nor.</w:t>
      </w:r>
      <w:r w:rsidR="00BE48D7">
        <w:t xml:space="preserve"> Now, therefore, </w:t>
      </w: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7501A">
        <w:t xml:space="preserve"> the members of the General Assembly request the Department of Transportation name the bridge </w:t>
      </w:r>
      <w:r w:rsidR="00B43AB3">
        <w:t>spanning</w:t>
      </w:r>
      <w:r w:rsidR="0047501A">
        <w:t xml:space="preserve"> the Enoree River along </w:t>
      </w:r>
      <w:r w:rsidR="0047501A">
        <w:lastRenderedPageBreak/>
        <w:t>United States Highway 176 and South Carolina Highways 72 and 121 in Newberry and Union counties</w:t>
      </w:r>
      <w:r w:rsidR="00B43AB3">
        <w:t xml:space="preserve"> the</w:t>
      </w:r>
      <w:r w:rsidR="0047501A">
        <w:t xml:space="preserve"> “</w:t>
      </w:r>
      <w:r w:rsidR="00B43AB3">
        <w:t xml:space="preserve">Senator </w:t>
      </w:r>
      <w:r w:rsidR="0047501A">
        <w:t xml:space="preserve">Marvin </w:t>
      </w:r>
      <w:r w:rsidR="00F21BA2">
        <w:t xml:space="preserve">E. </w:t>
      </w:r>
      <w:r w:rsidR="0047501A">
        <w:t xml:space="preserve">Abrams Bridge” in memory of former South Carolina State Senator Marvin </w:t>
      </w:r>
      <w:r w:rsidR="00F21BA2">
        <w:t xml:space="preserve">E. </w:t>
      </w:r>
      <w:r w:rsidR="0047501A">
        <w:t xml:space="preserve">Abrams and erect appropriate markers or signs at the bridge </w:t>
      </w:r>
      <w:r w:rsidR="00B43AB3">
        <w:t>reflecting</w:t>
      </w:r>
      <w:r w:rsidR="0047501A">
        <w:t xml:space="preserve"> this designation.</w:t>
      </w: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8D7" w:rsidRDefault="00BE48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7501A">
        <w:t xml:space="preserve"> the Department of Transportation.</w:t>
      </w:r>
    </w:p>
    <w:p w:rsidR="00F60D02" w:rsidRDefault="00F21BA2" w:rsidP="00B720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0426D" w:rsidRDefault="00D0426D" w:rsidP="00D0426D">
      <w:pPr>
        <w:suppressAutoHyphens/>
      </w:pPr>
    </w:p>
    <w:sectPr w:rsidR="00D0426D" w:rsidSect="00D042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01A" w:rsidRDefault="0047501A" w:rsidP="009F0C77">
      <w:r>
        <w:separator/>
      </w:r>
    </w:p>
  </w:endnote>
  <w:endnote w:type="continuationSeparator" w:id="0">
    <w:p w:rsidR="0047501A" w:rsidRDefault="004750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A1DE9C0-4B4E-47BC-949C-9E3535B9A740}"/>
    <w:embedBold r:id="rId2" w:fontKey="{8DA6D753-2346-4651-B5A1-E967AA3FAC0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4E2123-C7B6-4FC1-80CE-9D099F414A9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17A77D-D5D5-470E-81C7-C81740FE21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942026-F62E-4D17-8136-401A3A529B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1A3" w:rsidRPr="00D0426D" w:rsidRDefault="00D0426D" w:rsidP="00D042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01A" w:rsidRDefault="0047501A" w:rsidP="009F0C77">
      <w:r>
        <w:separator/>
      </w:r>
    </w:p>
  </w:footnote>
  <w:footnote w:type="continuationSeparator" w:id="0">
    <w:p w:rsidR="0047501A" w:rsidRDefault="004750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7CM16"/>
    <w:docVar w:name="CoverBillType" w:val="c"/>
    <w:docVar w:name="docpath" w:val="L:\Council\bills\GT\5097CM16.DOCX"/>
    <w:docVar w:name="dvBillNumber" w:val="523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E48D7"/>
    <w:rsid w:val="00011869"/>
    <w:rsid w:val="00015CD6"/>
    <w:rsid w:val="000B72A7"/>
    <w:rsid w:val="000E1785"/>
    <w:rsid w:val="000F40FA"/>
    <w:rsid w:val="0010776B"/>
    <w:rsid w:val="00133E66"/>
    <w:rsid w:val="001435A3"/>
    <w:rsid w:val="00146ED3"/>
    <w:rsid w:val="00151044"/>
    <w:rsid w:val="001D08F2"/>
    <w:rsid w:val="001D16F5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88E"/>
    <w:rsid w:val="003C4DAB"/>
    <w:rsid w:val="003D01E8"/>
    <w:rsid w:val="003E5288"/>
    <w:rsid w:val="003F6D79"/>
    <w:rsid w:val="0041760A"/>
    <w:rsid w:val="00417C01"/>
    <w:rsid w:val="004403BD"/>
    <w:rsid w:val="00461441"/>
    <w:rsid w:val="0047501A"/>
    <w:rsid w:val="004809EE"/>
    <w:rsid w:val="004E7D54"/>
    <w:rsid w:val="004F41A3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95A30"/>
    <w:rsid w:val="008A1768"/>
    <w:rsid w:val="008F0F33"/>
    <w:rsid w:val="008F4429"/>
    <w:rsid w:val="0093069D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5B32"/>
    <w:rsid w:val="00B412D4"/>
    <w:rsid w:val="00B43AB3"/>
    <w:rsid w:val="00B7200A"/>
    <w:rsid w:val="00BC7534"/>
    <w:rsid w:val="00BE3C22"/>
    <w:rsid w:val="00BE48D7"/>
    <w:rsid w:val="00C0345E"/>
    <w:rsid w:val="00C3483A"/>
    <w:rsid w:val="00C74E9D"/>
    <w:rsid w:val="00C82FD3"/>
    <w:rsid w:val="00C92819"/>
    <w:rsid w:val="00CC6B7B"/>
    <w:rsid w:val="00CD2089"/>
    <w:rsid w:val="00D0426D"/>
    <w:rsid w:val="00D73A67"/>
    <w:rsid w:val="00D970A9"/>
    <w:rsid w:val="00DF3845"/>
    <w:rsid w:val="00E41911"/>
    <w:rsid w:val="00E92EEF"/>
    <w:rsid w:val="00EE507B"/>
    <w:rsid w:val="00EF2368"/>
    <w:rsid w:val="00F21BA2"/>
    <w:rsid w:val="00F24442"/>
    <w:rsid w:val="00F50AE3"/>
    <w:rsid w:val="00F60D02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B3EAA9-1D6F-43D5-BA84-2986A8A16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88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88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00756-4480-4E35-8752-33D89EF1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E704E85A.dotm</Template>
  <TotalTime>0</TotalTime>
  <Pages>2</Pages>
  <Words>275</Words>
  <Characters>1405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5235 Text of Previous Version (Apr. 19, 2016) - South Carolina Legislature Online</dc:title>
  <dc:creator>Gwen Thurmond</dc:creator>
  <cp:lastModifiedBy>N Cumfer</cp:lastModifiedBy>
  <cp:revision>2</cp:revision>
  <cp:lastPrinted>2016-04-13T20:55:00Z</cp:lastPrinted>
  <dcterms:created xsi:type="dcterms:W3CDTF">2016-04-19T16:31:00Z</dcterms:created>
  <dcterms:modified xsi:type="dcterms:W3CDTF">2016-04-19T16:31:00Z</dcterms:modified>
</cp:coreProperties>
</file>