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548" w:rsidRDefault="0043754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7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58A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78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160AB8" w:rsidRPr="001A23E5">
        <w:rPr>
          <w:color w:val="000000" w:themeColor="text1"/>
          <w:u w:color="000000" w:themeColor="text1"/>
        </w:rPr>
        <w:t xml:space="preserve">MICHAEL “MIKE” </w:t>
      </w:r>
      <w:r w:rsidR="00EE13C2" w:rsidRPr="001A23E5">
        <w:rPr>
          <w:color w:val="000000" w:themeColor="text1"/>
          <w:u w:color="000000" w:themeColor="text1"/>
        </w:rPr>
        <w:t xml:space="preserve">COPELAND </w:t>
      </w:r>
      <w:r w:rsidR="00160AB8" w:rsidRPr="001A23E5">
        <w:rPr>
          <w:color w:val="000000" w:themeColor="text1"/>
          <w:u w:color="000000" w:themeColor="text1"/>
        </w:rPr>
        <w:t>MORROW</w:t>
      </w:r>
      <w:r w:rsidR="00160AB8">
        <w:t xml:space="preserve"> OF LEE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TO EXTEND THEIR DEEPEST SYMPATHY TO HIS LARGE AND LOVING FAMILY AND HIS MANY FRIENDS.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7827" w:rsidRDefault="00BC58A3" w:rsidP="00437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60AB8">
        <w:t>t</w:t>
      </w:r>
      <w:r w:rsidR="00007827">
        <w:t xml:space="preserve">he members of the South Carolina House of Representatives were saddened to learn of the death of </w:t>
      </w:r>
      <w:r w:rsidR="00007827" w:rsidRPr="001A23E5">
        <w:rPr>
          <w:color w:val="000000" w:themeColor="text1"/>
          <w:u w:color="000000" w:themeColor="text1"/>
        </w:rPr>
        <w:t xml:space="preserve">Michael “Mike” </w:t>
      </w:r>
      <w:r w:rsidR="00EE13C2" w:rsidRPr="001A23E5">
        <w:rPr>
          <w:color w:val="000000" w:themeColor="text1"/>
          <w:u w:color="000000" w:themeColor="text1"/>
        </w:rPr>
        <w:t xml:space="preserve">Copeland </w:t>
      </w:r>
      <w:r w:rsidR="00007827" w:rsidRPr="001A23E5">
        <w:rPr>
          <w:color w:val="000000" w:themeColor="text1"/>
          <w:u w:color="000000" w:themeColor="text1"/>
        </w:rPr>
        <w:t>Morrow</w:t>
      </w:r>
      <w:r w:rsidR="00007827">
        <w:t xml:space="preserve"> at the age of sixty</w:t>
      </w:r>
      <w:r w:rsidR="00732C48">
        <w:noBreakHyphen/>
      </w:r>
      <w:r w:rsidR="00007827">
        <w:t xml:space="preserve">seven on </w:t>
      </w:r>
      <w:r w:rsidR="00007827" w:rsidRPr="001A23E5">
        <w:rPr>
          <w:color w:val="000000" w:themeColor="text1"/>
          <w:u w:color="000000" w:themeColor="text1"/>
        </w:rPr>
        <w:t>Tuesday, May 10, 2016</w:t>
      </w:r>
      <w:r w:rsidR="00007827">
        <w:t>; and</w:t>
      </w:r>
    </w:p>
    <w:p w:rsidR="00007827" w:rsidRDefault="00007827" w:rsidP="00437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7827" w:rsidRDefault="00007827" w:rsidP="00437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 son of the late </w:t>
      </w:r>
      <w:r w:rsidRPr="001A23E5">
        <w:rPr>
          <w:color w:val="000000" w:themeColor="text1"/>
          <w:u w:color="000000" w:themeColor="text1"/>
        </w:rPr>
        <w:t>Hubert Boles and Isabel Copeland Morrow</w:t>
      </w:r>
      <w:r>
        <w:rPr>
          <w:color w:val="000000" w:themeColor="text1"/>
          <w:u w:color="000000" w:themeColor="text1"/>
        </w:rPr>
        <w:t xml:space="preserve">, he </w:t>
      </w:r>
      <w:r w:rsidRPr="001A23E5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d</w:t>
      </w:r>
      <w:r w:rsidRPr="001A23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</w:t>
      </w:r>
      <w:r w:rsidRPr="001A23E5">
        <w:rPr>
          <w:color w:val="000000" w:themeColor="text1"/>
          <w:u w:color="000000" w:themeColor="text1"/>
        </w:rPr>
        <w:t xml:space="preserve"> Bishopville High School and attended the University of South Carolina</w:t>
      </w:r>
      <w:r w:rsidR="00EE13C2">
        <w:rPr>
          <w:color w:val="000000" w:themeColor="text1"/>
          <w:u w:color="000000" w:themeColor="text1"/>
        </w:rPr>
        <w:t>; and</w:t>
      </w:r>
    </w:p>
    <w:p w:rsidR="00007827" w:rsidRDefault="00007827" w:rsidP="00437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827" w:rsidRDefault="00007827" w:rsidP="00437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1A23E5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twenty</w:t>
      </w:r>
      <w:r w:rsidR="00732C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1A23E5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Mr. Morrow</w:t>
      </w:r>
      <w:r w:rsidRPr="001A23E5">
        <w:rPr>
          <w:color w:val="000000" w:themeColor="text1"/>
          <w:u w:color="000000" w:themeColor="text1"/>
        </w:rPr>
        <w:t xml:space="preserve"> was employed at </w:t>
      </w:r>
      <w:r>
        <w:rPr>
          <w:color w:val="000000" w:themeColor="text1"/>
          <w:u w:color="000000" w:themeColor="text1"/>
        </w:rPr>
        <w:t xml:space="preserve">the </w:t>
      </w:r>
      <w:r w:rsidRPr="001A23E5">
        <w:rPr>
          <w:color w:val="000000" w:themeColor="text1"/>
          <w:u w:color="000000" w:themeColor="text1"/>
        </w:rPr>
        <w:t>H.</w:t>
      </w:r>
      <w:r>
        <w:rPr>
          <w:color w:val="000000" w:themeColor="text1"/>
          <w:u w:color="000000" w:themeColor="text1"/>
        </w:rPr>
        <w:t xml:space="preserve"> B. Robinson Nuclear Power Plant, and a</w:t>
      </w:r>
      <w:r w:rsidRPr="001A23E5">
        <w:rPr>
          <w:color w:val="000000" w:themeColor="text1"/>
          <w:u w:color="000000" w:themeColor="text1"/>
        </w:rPr>
        <w:t>t the time of his death, he was the owner of Morrow Oil Co</w:t>
      </w:r>
      <w:r>
        <w:rPr>
          <w:color w:val="000000" w:themeColor="text1"/>
          <w:u w:color="000000" w:themeColor="text1"/>
        </w:rPr>
        <w:t>mpany</w:t>
      </w:r>
      <w:r w:rsidRPr="001A23E5">
        <w:rPr>
          <w:color w:val="000000" w:themeColor="text1"/>
          <w:u w:color="000000" w:themeColor="text1"/>
        </w:rPr>
        <w:t xml:space="preserve"> in Bishopville</w:t>
      </w:r>
      <w:r w:rsidR="00567491">
        <w:rPr>
          <w:color w:val="000000" w:themeColor="text1"/>
          <w:u w:color="000000" w:themeColor="text1"/>
        </w:rPr>
        <w:t xml:space="preserve">, a family company and landmark in Bishopville for fifty years, </w:t>
      </w:r>
      <w:r w:rsidR="00567491" w:rsidRPr="001A23E5">
        <w:rPr>
          <w:color w:val="000000" w:themeColor="text1"/>
          <w:u w:color="000000" w:themeColor="text1"/>
        </w:rPr>
        <w:t xml:space="preserve">and </w:t>
      </w:r>
      <w:r w:rsidR="00567491">
        <w:rPr>
          <w:color w:val="000000" w:themeColor="text1"/>
          <w:u w:color="000000" w:themeColor="text1"/>
        </w:rPr>
        <w:t>he was an avid MOPAR enthusiast</w:t>
      </w:r>
      <w:r>
        <w:rPr>
          <w:color w:val="000000" w:themeColor="text1"/>
          <w:u w:color="000000" w:themeColor="text1"/>
        </w:rPr>
        <w:t>; and</w:t>
      </w:r>
    </w:p>
    <w:p w:rsidR="00007827" w:rsidRDefault="00007827" w:rsidP="00437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67491" w:rsidRDefault="00007827" w:rsidP="00007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deep commitment to his community, h</w:t>
      </w:r>
      <w:r w:rsidRPr="001A23E5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served </w:t>
      </w:r>
      <w:r w:rsidRPr="001A23E5">
        <w:rPr>
          <w:color w:val="000000" w:themeColor="text1"/>
          <w:u w:color="000000" w:themeColor="text1"/>
        </w:rPr>
        <w:t xml:space="preserve">as a member of </w:t>
      </w:r>
      <w:r w:rsidR="00567491">
        <w:rPr>
          <w:color w:val="000000" w:themeColor="text1"/>
          <w:u w:color="000000" w:themeColor="text1"/>
        </w:rPr>
        <w:t xml:space="preserve">the </w:t>
      </w:r>
      <w:r w:rsidRPr="001A23E5">
        <w:rPr>
          <w:color w:val="000000" w:themeColor="text1"/>
          <w:u w:color="000000" w:themeColor="text1"/>
        </w:rPr>
        <w:t>Bishopville City Council</w:t>
      </w:r>
      <w:r w:rsidR="00567491">
        <w:rPr>
          <w:color w:val="000000" w:themeColor="text1"/>
          <w:u w:color="000000" w:themeColor="text1"/>
        </w:rPr>
        <w:t xml:space="preserve"> and on the Bishopville Fire Department for many years; and</w:t>
      </w:r>
    </w:p>
    <w:p w:rsidR="00160AB8" w:rsidRDefault="00160AB8" w:rsidP="00007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827" w:rsidRDefault="00567491" w:rsidP="00007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 of forty</w:t>
      </w:r>
      <w:r w:rsidR="00732C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1A23E5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Judy King Morrow, he reared three fine children: </w:t>
      </w:r>
      <w:r w:rsidR="00007827" w:rsidRPr="001A23E5">
        <w:rPr>
          <w:color w:val="000000" w:themeColor="text1"/>
          <w:u w:color="000000" w:themeColor="text1"/>
        </w:rPr>
        <w:t>Michael Copeland Morrow</w:t>
      </w:r>
      <w:r>
        <w:rPr>
          <w:color w:val="000000" w:themeColor="text1"/>
          <w:u w:color="000000" w:themeColor="text1"/>
        </w:rPr>
        <w:t>,</w:t>
      </w:r>
      <w:r w:rsidR="00007827" w:rsidRPr="001A23E5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;</w:t>
      </w:r>
      <w:r w:rsidR="00007827" w:rsidRPr="001A23E5">
        <w:rPr>
          <w:color w:val="000000" w:themeColor="text1"/>
          <w:u w:color="000000" w:themeColor="text1"/>
        </w:rPr>
        <w:t xml:space="preserve"> Kristen Morrow Polis</w:t>
      </w:r>
      <w:r>
        <w:rPr>
          <w:color w:val="000000" w:themeColor="text1"/>
          <w:u w:color="000000" w:themeColor="text1"/>
        </w:rPr>
        <w:t xml:space="preserve">; </w:t>
      </w:r>
      <w:r w:rsidR="00732C48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Stephanie Morrow Gochnauer.  They blessed him with the love of six grandchildren:</w:t>
      </w:r>
      <w:r w:rsidR="00007827" w:rsidRPr="001A23E5">
        <w:rPr>
          <w:color w:val="000000" w:themeColor="text1"/>
          <w:u w:color="000000" w:themeColor="text1"/>
        </w:rPr>
        <w:t xml:space="preserve"> Emma and Michael Morrow III, Madison and Harry Polis III, and Reese and Olivia Gochnauer</w:t>
      </w:r>
      <w:r>
        <w:rPr>
          <w:color w:val="000000" w:themeColor="text1"/>
          <w:u w:color="000000" w:themeColor="text1"/>
        </w:rPr>
        <w:t>; and</w:t>
      </w:r>
      <w:r w:rsidR="00007827" w:rsidRPr="001A23E5">
        <w:rPr>
          <w:color w:val="000000" w:themeColor="text1"/>
          <w:u w:color="000000" w:themeColor="text1"/>
        </w:rPr>
        <w:t xml:space="preserve"> </w:t>
      </w:r>
    </w:p>
    <w:p w:rsidR="00007827" w:rsidRDefault="00007827" w:rsidP="00007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32C48" w:rsidRDefault="00732C48" w:rsidP="00732C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and Mrs. Morrow attended Bishopville</w:t>
      </w:r>
      <w:r w:rsidRPr="00732C4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Day Star Mission, and he could often be heard around town singing favorite hymns about the Savior he dearly loved with great joy and gusto; and</w:t>
      </w:r>
    </w:p>
    <w:p w:rsidR="00732C48" w:rsidRDefault="00732C48" w:rsidP="00732C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58A3" w:rsidRDefault="00007827" w:rsidP="00007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1A23E5">
        <w:rPr>
          <w:color w:val="000000" w:themeColor="text1"/>
          <w:u w:color="000000" w:themeColor="text1"/>
        </w:rPr>
        <w:t>Mike Morrow</w:t>
      </w:r>
      <w:r>
        <w:t xml:space="preserve"> and</w:t>
      </w:r>
      <w:r w:rsidR="00732C48">
        <w:t xml:space="preserve"> </w:t>
      </w:r>
      <w:r>
        <w:t xml:space="preserve">for the example of </w:t>
      </w:r>
      <w:r w:rsidR="00732C48">
        <w:t>serv</w:t>
      </w:r>
      <w:r>
        <w:t>ice and kindness he set for all who knew him</w:t>
      </w:r>
      <w:r w:rsidR="00BC58A3">
        <w:t>.  Now, therefore,</w:t>
      </w:r>
    </w:p>
    <w:p w:rsidR="00BC58A3" w:rsidRDefault="00BC58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58A3" w:rsidRDefault="00BC58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BC58A3" w:rsidRDefault="00BC58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827" w:rsidRDefault="00BC58A3" w:rsidP="00437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07827">
        <w:t xml:space="preserve"> </w:t>
      </w:r>
      <w:r w:rsidR="00007827" w:rsidRPr="00C90AA3">
        <w:t xml:space="preserve">the members of the South Carolina House of Representatives, by this resolution, </w:t>
      </w:r>
      <w:r w:rsidR="00007827">
        <w:t xml:space="preserve">express their profound sorrow upon the passing of </w:t>
      </w:r>
      <w:r w:rsidR="00007827" w:rsidRPr="001A23E5">
        <w:rPr>
          <w:color w:val="000000" w:themeColor="text1"/>
          <w:u w:color="000000" w:themeColor="text1"/>
        </w:rPr>
        <w:t xml:space="preserve">Michael “Mike” </w:t>
      </w:r>
      <w:r w:rsidR="00EE13C2" w:rsidRPr="001A23E5">
        <w:rPr>
          <w:color w:val="000000" w:themeColor="text1"/>
          <w:u w:color="000000" w:themeColor="text1"/>
        </w:rPr>
        <w:t xml:space="preserve">Copeland </w:t>
      </w:r>
      <w:r w:rsidR="00007827" w:rsidRPr="001A23E5">
        <w:rPr>
          <w:color w:val="000000" w:themeColor="text1"/>
          <w:u w:color="000000" w:themeColor="text1"/>
        </w:rPr>
        <w:t>Morrow</w:t>
      </w:r>
      <w:r w:rsidR="00007827">
        <w:t xml:space="preserve"> of Lee County</w:t>
      </w:r>
      <w:r w:rsidR="00007827">
        <w:rPr>
          <w:color w:val="000000" w:themeColor="text1"/>
          <w:u w:color="000000" w:themeColor="text1"/>
        </w:rPr>
        <w:t xml:space="preserve"> </w:t>
      </w:r>
      <w:r w:rsidR="00007827">
        <w:t>and extend their deepest sympathy to his large and loving family and his many friends.</w:t>
      </w:r>
    </w:p>
    <w:p w:rsidR="00007827" w:rsidRDefault="00007827" w:rsidP="00437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C58A3" w:rsidRDefault="00007827" w:rsidP="00007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585BB3">
        <w:t>Mike Morrow</w:t>
      </w:r>
      <w:r>
        <w:t>.</w:t>
      </w:r>
    </w:p>
    <w:p w:rsidR="0005354C" w:rsidRDefault="00732C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7548" w:rsidRDefault="00437548" w:rsidP="00437548">
      <w:pPr>
        <w:suppressAutoHyphens/>
      </w:pPr>
    </w:p>
    <w:sectPr w:rsidR="00437548" w:rsidSect="0043754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0AB8" w:rsidRDefault="00160AB8" w:rsidP="009F0C77">
      <w:r>
        <w:separator/>
      </w:r>
    </w:p>
  </w:endnote>
  <w:endnote w:type="continuationSeparator" w:id="0">
    <w:p w:rsidR="00160AB8" w:rsidRDefault="00160A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1287C7-3605-4919-A6EC-81562CA9F00B}"/>
    <w:embedBold r:id="rId2" w:fontKey="{7BB99069-B727-4EC5-8412-ED37D01138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6D179C9-014C-4AD8-B3A2-38FE759E661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A5B9A4F-C0CD-406D-8E49-30EBD6B24E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D66599-5473-4907-9C0E-480EA75CB4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54C" w:rsidRPr="00437548" w:rsidRDefault="00437548" w:rsidP="004375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0AB8" w:rsidRDefault="00160AB8" w:rsidP="009F0C77">
      <w:r>
        <w:separator/>
      </w:r>
    </w:p>
  </w:footnote>
  <w:footnote w:type="continuationSeparator" w:id="0">
    <w:p w:rsidR="00160AB8" w:rsidRDefault="00160A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6SA16"/>
    <w:docVar w:name="CoverBillType" w:val="r"/>
    <w:docVar w:name="docpath" w:val="L:\Council\bills\GM\24796SA16.DOCX"/>
    <w:docVar w:name="dvBillNumber" w:val="53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C58A3"/>
    <w:rsid w:val="00007827"/>
    <w:rsid w:val="00011869"/>
    <w:rsid w:val="00015CD6"/>
    <w:rsid w:val="0005354C"/>
    <w:rsid w:val="000E1785"/>
    <w:rsid w:val="000F40FA"/>
    <w:rsid w:val="0010776B"/>
    <w:rsid w:val="00133E66"/>
    <w:rsid w:val="001435A3"/>
    <w:rsid w:val="00146ED3"/>
    <w:rsid w:val="00151044"/>
    <w:rsid w:val="00160AB8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7548"/>
    <w:rsid w:val="004403BD"/>
    <w:rsid w:val="00461441"/>
    <w:rsid w:val="004809EE"/>
    <w:rsid w:val="004E7D54"/>
    <w:rsid w:val="005273C6"/>
    <w:rsid w:val="00530A69"/>
    <w:rsid w:val="00545593"/>
    <w:rsid w:val="00567491"/>
    <w:rsid w:val="00577C6C"/>
    <w:rsid w:val="005C2FE2"/>
    <w:rsid w:val="005E2BC9"/>
    <w:rsid w:val="00605102"/>
    <w:rsid w:val="006215AA"/>
    <w:rsid w:val="006913C9"/>
    <w:rsid w:val="0069470D"/>
    <w:rsid w:val="00732C48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1696"/>
    <w:rsid w:val="00BC58A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E13C2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1E918B-C266-4567-8389-1CD8834AB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2C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C4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788D6-10F5-44A5-B623-6B418223B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63CC02B9.dotm</Template>
  <TotalTime>0</TotalTime>
  <Pages>2</Pages>
  <Words>376</Words>
  <Characters>1862</Characters>
  <Application>Microsoft Office Word</Application>
  <DocSecurity>0</DocSecurity>
  <Lines>64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5394 Text of Previous Version (May 24, 2016) - South Carolina Legislature Online</dc:title>
  <dc:creator>Gail Pinckney Moore</dc:creator>
  <cp:lastModifiedBy>S Volk</cp:lastModifiedBy>
  <cp:revision>2</cp:revision>
  <cp:lastPrinted>2016-05-19T17:07:00Z</cp:lastPrinted>
  <dcterms:created xsi:type="dcterms:W3CDTF">2016-05-24T17:41:00Z</dcterms:created>
  <dcterms:modified xsi:type="dcterms:W3CDTF">2016-05-24T17:41:00Z</dcterms:modified>
</cp:coreProperties>
</file>