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50B"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5CD3" w:rsidRP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Pr="002C5CD3" w:rsidRDefault="002C5CD3" w:rsidP="002C5CD3">
      <w:pPr>
        <w:tabs>
          <w:tab w:val="right" w:pos="5933"/>
        </w:tabs>
        <w:suppressAutoHyphens/>
        <w:jc w:val="both"/>
        <w:rPr>
          <w:rFonts w:eastAsia="Times New Roman"/>
        </w:rPr>
      </w:pPr>
      <w:r>
        <w:rPr>
          <w:rFonts w:eastAsia="Times New Roman"/>
        </w:rPr>
        <w:tab/>
      </w:r>
      <w:r>
        <w:rPr>
          <w:rFonts w:eastAsia="Times New Roman"/>
          <w:b/>
          <w:sz w:val="36"/>
        </w:rPr>
        <w:t>S. 973</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Default="002C5CD3" w:rsidP="00AA70B7">
      <w:pPr>
        <w:tabs>
          <w:tab w:val="right" w:pos="5933"/>
        </w:tabs>
        <w:suppressAutoHyphens/>
        <w:jc w:val="both"/>
        <w:rPr>
          <w:rFonts w:eastAsia="Times New Roman"/>
        </w:rPr>
      </w:pPr>
      <w:r>
        <w:rPr>
          <w:rFonts w:eastAsia="Times New Roman"/>
        </w:rPr>
        <w:t>S. Printed 5/19/16--H.</w:t>
      </w:r>
      <w:r w:rsidR="00AA70B7">
        <w:rPr>
          <w:rFonts w:eastAsia="Times New Roman"/>
        </w:rPr>
        <w:tab/>
        <w:t>[SEC 5/20/16 1:31 PM]</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2C5CD3" w:rsidRP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P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973) to amend Section 38-7-20 of the 1976 code, relating to the imposition of the insurance premium tax, so as to extend the date that certain revenue must, etc., respectfully</w:t>
      </w:r>
    </w:p>
    <w:p w:rsidR="002C5CD3" w:rsidRP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Amend the bill, as and if amended, SECTION 1, page 1, by striking Section 38</w:t>
      </w:r>
      <w:r w:rsidRPr="0035602A">
        <w:rPr>
          <w:rFonts w:eastAsia="Times New Roman"/>
          <w:szCs w:val="20"/>
        </w:rPr>
        <w:noBreakHyphen/>
        <w:t>7</w:t>
      </w:r>
      <w:r w:rsidRPr="0035602A">
        <w:rPr>
          <w:rFonts w:eastAsia="Times New Roman"/>
          <w:szCs w:val="20"/>
        </w:rPr>
        <w:noBreakHyphen/>
        <w:t>20(B) in its entirety, and inserting:</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rFonts w:eastAsia="Times New Roman"/>
          <w:szCs w:val="20"/>
        </w:rPr>
        <w:tab/>
      </w:r>
      <w:r w:rsidRPr="0035602A">
        <w:rPr>
          <w:rFonts w:eastAsia="Times New Roman"/>
          <w:szCs w:val="20"/>
        </w:rPr>
        <w:t xml:space="preserve">/  </w:t>
      </w:r>
      <w:r w:rsidRPr="0035602A">
        <w:rPr>
          <w:u w:color="000000" w:themeColor="text1"/>
        </w:rPr>
        <w:t>(B)</w:t>
      </w:r>
      <w:r w:rsidRPr="0035602A">
        <w:rPr>
          <w:u w:color="000000" w:themeColor="text1"/>
        </w:rPr>
        <w:tab/>
        <w:t xml:space="preserve">Effective July 1, 2013, through June 30, </w:t>
      </w:r>
      <w:r w:rsidRPr="0035602A">
        <w:rPr>
          <w:strike/>
          <w:u w:color="000000" w:themeColor="text1"/>
        </w:rPr>
        <w:t>2017</w:t>
      </w:r>
      <w:r w:rsidRPr="0035602A">
        <w:rPr>
          <w:u w:color="000000" w:themeColor="text1"/>
        </w:rPr>
        <w:t xml:space="preserve"> </w:t>
      </w:r>
      <w:r w:rsidRPr="0035602A">
        <w:rPr>
          <w:u w:val="single" w:color="000000" w:themeColor="text1"/>
        </w:rPr>
        <w:t>2030</w:t>
      </w:r>
      <w:r w:rsidRPr="0035602A">
        <w:rPr>
          <w:u w:color="000000" w:themeColor="text1"/>
        </w:rPr>
        <w:t xml:space="preserve">, </w:t>
      </w:r>
      <w:r w:rsidRPr="0035602A">
        <w:rPr>
          <w:strike/>
          <w:u w:color="000000" w:themeColor="text1"/>
        </w:rPr>
        <w:t>two and one</w:t>
      </w:r>
      <w:r w:rsidRPr="0035602A">
        <w:rPr>
          <w:strike/>
          <w:u w:color="000000" w:themeColor="text1"/>
        </w:rPr>
        <w:noBreakHyphen/>
        <w:t>quarter percent</w:t>
      </w:r>
      <w:r w:rsidRPr="0035602A">
        <w:rPr>
          <w:u w:color="000000" w:themeColor="text1"/>
        </w:rPr>
        <w:t xml:space="preserve"> of the revenue of the premium taxes collected pursuant to this section</w:t>
      </w:r>
      <w:r w:rsidRPr="0035602A">
        <w:rPr>
          <w:u w:val="single" w:color="000000" w:themeColor="text1"/>
        </w:rPr>
        <w:t>:</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sidRPr="0035602A">
        <w:rPr>
          <w:u w:val="single" w:color="000000" w:themeColor="text1"/>
        </w:rPr>
        <w:t xml:space="preserve">(1) </w:t>
      </w:r>
      <w:r w:rsidRPr="0035602A">
        <w:rPr>
          <w:u w:color="000000" w:themeColor="text1"/>
        </w:rPr>
        <w:tab/>
      </w:r>
      <w:r w:rsidRPr="0035602A">
        <w:rPr>
          <w:u w:val="single" w:color="000000" w:themeColor="text1"/>
        </w:rPr>
        <w:t>one percent</w:t>
      </w:r>
      <w:r w:rsidRPr="0035602A">
        <w:rPr>
          <w:u w:color="000000" w:themeColor="text1"/>
        </w:rPr>
        <w:t xml:space="preserve"> must be transferred to the South Carolina Forestry Commission and used by that agency for firefighting and firefighting equipment replacement</w:t>
      </w:r>
      <w:r w:rsidRPr="0035602A">
        <w:rPr>
          <w:u w:val="single" w:color="000000" w:themeColor="text1"/>
        </w:rPr>
        <w:t>;</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sidRPr="0035602A">
        <w:rPr>
          <w:u w:val="single" w:color="000000" w:themeColor="text1"/>
        </w:rPr>
        <w:t xml:space="preserve">(2) </w:t>
      </w:r>
      <w:r w:rsidRPr="0035602A">
        <w:rPr>
          <w:u w:color="000000" w:themeColor="text1"/>
        </w:rPr>
        <w:tab/>
      </w:r>
      <w:r w:rsidRPr="0035602A">
        <w:rPr>
          <w:u w:val="single" w:color="000000" w:themeColor="text1"/>
        </w:rPr>
        <w:t>one percent must be transferred to the aid to fire districts account within the State Treasury and distributed for firefighting equipment replacement in the same manner as described in Section 23</w:t>
      </w:r>
      <w:r w:rsidRPr="0035602A">
        <w:rPr>
          <w:u w:val="single" w:color="000000" w:themeColor="text1"/>
        </w:rPr>
        <w:noBreakHyphen/>
        <w:t>9</w:t>
      </w:r>
      <w:r w:rsidRPr="0035602A">
        <w:rPr>
          <w:u w:val="single" w:color="000000" w:themeColor="text1"/>
        </w:rPr>
        <w:noBreakHyphen/>
        <w:t>410;</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sidRPr="0035602A">
        <w:rPr>
          <w:u w:val="single" w:color="000000" w:themeColor="text1"/>
        </w:rPr>
        <w:t xml:space="preserve">(3) </w:t>
      </w:r>
      <w:r w:rsidRPr="0035602A">
        <w:rPr>
          <w:u w:color="000000" w:themeColor="text1"/>
        </w:rPr>
        <w:tab/>
      </w:r>
      <w:r w:rsidRPr="0035602A">
        <w:rPr>
          <w:u w:val="single"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5602A">
        <w:rPr>
          <w:u w:color="000000" w:themeColor="text1"/>
        </w:rPr>
        <w:lastRenderedPageBreak/>
        <w:tab/>
      </w:r>
      <w:r w:rsidRPr="0035602A">
        <w:rPr>
          <w:u w:val="single" w:color="000000" w:themeColor="text1"/>
        </w:rPr>
        <w:t>(4)</w:t>
      </w:r>
      <w:r w:rsidRPr="0035602A">
        <w:rPr>
          <w:u w:color="000000" w:themeColor="text1"/>
        </w:rPr>
        <w:t xml:space="preserve"> </w:t>
      </w:r>
      <w:r w:rsidRPr="0035602A">
        <w:rPr>
          <w:u w:color="000000" w:themeColor="text1"/>
        </w:rPr>
        <w:tab/>
      </w:r>
      <w:r w:rsidRPr="0035602A">
        <w:rPr>
          <w:strike/>
          <w:u w:color="000000" w:themeColor="text1"/>
        </w:rPr>
        <w:t>The</w:t>
      </w:r>
      <w:r w:rsidRPr="0035602A">
        <w:rPr>
          <w:u w:color="000000" w:themeColor="text1"/>
        </w:rPr>
        <w:t xml:space="preserve"> </w:t>
      </w:r>
      <w:r w:rsidRPr="0035602A">
        <w:rPr>
          <w:u w:val="single" w:color="000000" w:themeColor="text1"/>
        </w:rPr>
        <w:t>the</w:t>
      </w:r>
      <w:r w:rsidRPr="0035602A">
        <w:rPr>
          <w:u w:color="000000" w:themeColor="text1"/>
        </w:rPr>
        <w:t xml:space="preserve"> remaining insurance premium taxes collected pursuant to this section must be deposited to the credit of the general fund of the State.   /</w:t>
      </w:r>
      <w:r w:rsidRPr="0035602A">
        <w:rPr>
          <w:rFonts w:eastAsia="Times New Roman"/>
          <w:szCs w:val="20"/>
        </w:rPr>
        <w:t xml:space="preserve"> </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Amend further by striking SECTION 2 in its entirety and inserting:</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 SECTION</w:t>
      </w:r>
      <w:r w:rsidRPr="0035602A">
        <w:rPr>
          <w:rFonts w:eastAsia="Times New Roman"/>
          <w:szCs w:val="20"/>
        </w:rPr>
        <w:tab/>
        <w:t>2.</w:t>
      </w:r>
      <w:r w:rsidRPr="0035602A">
        <w:rPr>
          <w:rFonts w:eastAsia="Times New Roman"/>
          <w:szCs w:val="20"/>
        </w:rPr>
        <w:tab/>
        <w:t>This act takes effect on July 1, 2017, and first applies to Fiscal Year 2017</w:t>
      </w:r>
      <w:r w:rsidRPr="0035602A">
        <w:rPr>
          <w:rFonts w:eastAsia="Times New Roman"/>
          <w:szCs w:val="20"/>
        </w:rPr>
        <w:noBreakHyphen/>
        <w:t>2018.  /</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Renumber sections to conform.</w:t>
      </w:r>
    </w:p>
    <w:p w:rsid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Amend title to conform.</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2C5CD3" w:rsidRPr="00DE2094" w:rsidRDefault="002C5CD3" w:rsidP="00DE2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5EBD" w:rsidRDefault="00D05EBD" w:rsidP="000B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p>
    <w:p w:rsidR="002C5CD3" w:rsidRPr="000B0AFB" w:rsidRDefault="000B0AFB" w:rsidP="000B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B0AFB" w:rsidRPr="00B64EBD" w:rsidRDefault="000B0AFB" w:rsidP="000B0AFB">
      <w:pPr>
        <w:rPr>
          <w:b/>
        </w:rPr>
      </w:pPr>
      <w:r w:rsidRPr="00B64EBD">
        <w:rPr>
          <w:b/>
        </w:rPr>
        <w:t>Fiscal Impact Summary</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64EBD">
        <w:rPr>
          <w:rFonts w:cs="Times New Roman"/>
          <w:sz w:val="22"/>
        </w:rPr>
        <w:t>This bill, as upda</w:t>
      </w:r>
      <w:r w:rsidR="003E3289">
        <w:rPr>
          <w:rFonts w:cs="Times New Roman"/>
          <w:sz w:val="22"/>
        </w:rPr>
        <w:t>ted, is not expected to affect general f</w:t>
      </w:r>
      <w:r w:rsidRPr="00B64EBD">
        <w:rPr>
          <w:rFonts w:cs="Times New Roman"/>
          <w:sz w:val="22"/>
        </w:rPr>
        <w:t>und insurance premium tax revenue in FY2016</w:t>
      </w:r>
      <w:r w:rsidR="003E3289">
        <w:rPr>
          <w:rFonts w:cs="Times New Roman"/>
          <w:sz w:val="22"/>
        </w:rPr>
        <w:t>-17, but is expected to reduce general f</w:t>
      </w:r>
      <w:r w:rsidRPr="00B64EBD">
        <w:rPr>
          <w:rFonts w:cs="Times New Roman"/>
          <w:sz w:val="22"/>
        </w:rPr>
        <w:t>und insurance premium tax revenue by an estimated $3,555,000 in FY2017-18. This bill, as am</w:t>
      </w:r>
      <w:r>
        <w:rPr>
          <w:rFonts w:cs="Times New Roman"/>
          <w:sz w:val="22"/>
        </w:rPr>
        <w:t>ended, is expected to increase other f</w:t>
      </w:r>
      <w:r w:rsidRPr="00B64EBD">
        <w:rPr>
          <w:rFonts w:cs="Times New Roman"/>
          <w:sz w:val="22"/>
        </w:rPr>
        <w:t>und revenue by an estimated $3,555,000 in FY2017-18. This bill</w:t>
      </w:r>
      <w:r w:rsidR="008B6CE6">
        <w:rPr>
          <w:rFonts w:cs="Times New Roman"/>
          <w:sz w:val="22"/>
        </w:rPr>
        <w:t>, as amended, would not affect federal f</w:t>
      </w:r>
      <w:r w:rsidRPr="00B64EBD">
        <w:rPr>
          <w:rFonts w:cs="Times New Roman"/>
          <w:sz w:val="22"/>
        </w:rPr>
        <w:t>und revenue.</w:t>
      </w:r>
    </w:p>
    <w:p w:rsidR="000B0AFB" w:rsidRPr="00B64EBD" w:rsidRDefault="000B0AFB" w:rsidP="000B0AFB">
      <w:pPr>
        <w:jc w:val="center"/>
        <w:rPr>
          <w:b/>
        </w:rPr>
      </w:pPr>
      <w:r w:rsidRPr="00B64EBD">
        <w:rPr>
          <w:b/>
        </w:rPr>
        <w:t>Explanation of Fiscal Impact</w:t>
      </w:r>
    </w:p>
    <w:p w:rsidR="000B0AFB" w:rsidRPr="00B64EBD" w:rsidRDefault="000B0AFB" w:rsidP="000B0AFB">
      <w:pPr>
        <w:rPr>
          <w:b/>
        </w:rPr>
      </w:pPr>
      <w:r w:rsidRPr="00B64EBD">
        <w:rPr>
          <w:b/>
        </w:rPr>
        <w:t>State Expenditure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This bill, as updated, would continue to be administered by the South Carolina Department of Insurance. The Department of Insurance would continue to administer revenue transfers to the appropriate accounts as specified in the bill. </w:t>
      </w:r>
      <w:r>
        <w:rPr>
          <w:sz w:val="22"/>
        </w:rPr>
        <w:t>There will be no impact on the general fund, federal funds, or other f</w:t>
      </w:r>
      <w:r w:rsidRPr="00B64EBD">
        <w:rPr>
          <w:sz w:val="22"/>
        </w:rPr>
        <w:t>unds. The department can administer the legislative changes with existing resources.</w:t>
      </w:r>
    </w:p>
    <w:p w:rsidR="000B0AFB" w:rsidRPr="00B64EBD" w:rsidRDefault="000B0AFB" w:rsidP="000B0AFB">
      <w:pPr>
        <w:rPr>
          <w:b/>
        </w:rPr>
      </w:pPr>
      <w:r w:rsidRPr="00B64EBD">
        <w:rPr>
          <w:b/>
        </w:rPr>
        <w:t>State Reve</w:t>
      </w:r>
      <w:r w:rsidRPr="00B64EBD">
        <w:rPr>
          <w:bCs/>
        </w:rPr>
        <w:t>n</w:t>
      </w:r>
      <w:r w:rsidRPr="00B64EBD">
        <w:rPr>
          <w:b/>
        </w:rPr>
        <w:t>ue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64EBD">
        <w:rPr>
          <w:b/>
          <w:sz w:val="22"/>
        </w:rPr>
        <w:t>Section 1.</w:t>
      </w:r>
      <w:r w:rsidRPr="00B64EBD">
        <w:rPr>
          <w:sz w:val="22"/>
        </w:rPr>
        <w:t xml:space="preserve"> Currently, pursuant to Act 155 of 2013, Section 38-7-20(B) permits the transfer of </w:t>
      </w:r>
      <w:r w:rsidR="00872170">
        <w:rPr>
          <w:sz w:val="22"/>
        </w:rPr>
        <w:t>two and one-quarter percent of general f</w:t>
      </w:r>
      <w:r w:rsidRPr="00B64EBD">
        <w:rPr>
          <w:sz w:val="22"/>
        </w:rPr>
        <w:t>und insurance premium tax revenue to the South Carolina Forestry Commission. The transferred funds are used by the Forestry Commission for firefighting, firefighting replacement equipment, and forest industry economic enhancement. The remaining insurance prem</w:t>
      </w:r>
      <w:r w:rsidR="00872170">
        <w:rPr>
          <w:sz w:val="22"/>
        </w:rPr>
        <w:t>ium tax revenue remains in the general f</w:t>
      </w:r>
      <w:r w:rsidRPr="00B64EBD">
        <w:rPr>
          <w:sz w:val="22"/>
        </w:rPr>
        <w:t>und. Additionally, this transfer does not affect the amount of revenue to be allocated to local fire departments.</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Since the passage of Act 155 of 2013, the Board of Economic Advisors (BEA) has recognize</w:t>
      </w:r>
      <w:r w:rsidR="00872170">
        <w:rPr>
          <w:sz w:val="22"/>
        </w:rPr>
        <w:t>d the transfer of a portion of general f</w:t>
      </w:r>
      <w:r w:rsidRPr="00B64EBD">
        <w:rPr>
          <w:sz w:val="22"/>
        </w:rPr>
        <w:t>und insurance premium tax revenue to the S.C. Fores</w:t>
      </w:r>
      <w:r w:rsidR="00F21AC1">
        <w:rPr>
          <w:sz w:val="22"/>
        </w:rPr>
        <w:t>try Commission in its official general f</w:t>
      </w:r>
      <w:r w:rsidRPr="00B64EBD">
        <w:rPr>
          <w:sz w:val="22"/>
        </w:rPr>
        <w:t xml:space="preserve">und revenue forecast each year. </w:t>
      </w:r>
      <w:r w:rsidRPr="00B64EBD">
        <w:rPr>
          <w:sz w:val="22"/>
        </w:rPr>
        <w:lastRenderedPageBreak/>
        <w:t>The transfer will amount to an estimated $3,304,679 in FY2016-17. This revenue transfer is scheduled to cease July 1, 2017, at which time, the BEA will no longer set aside insurance premium tax revenue to be transferred to the South Carolina Forestry Commission after FY2016-17.</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This bill, as updated, would extend the sunset date of the revenue transfer from through June 30, 2017 to June 30, 2022. The current transfer of revenues would remain in effect for an additional five fiscal years through June 30, 2022. The transfer of two and one-quarter percent of insurance premium taxes will still occur; however, because the provisions of the amended bill first apply to the transfer of insurance premium tax revenue in FY2017-18, the transfer will amount to an estimated $3,555,000 in FY2017-18. Since the BEA had planned for the transfer of insurance premium tax revenue to cease after June 30, 2017, this amended bill woul</w:t>
      </w:r>
      <w:r w:rsidR="00F21AC1">
        <w:rPr>
          <w:sz w:val="22"/>
        </w:rPr>
        <w:t>d cause a reduction in general f</w:t>
      </w:r>
      <w:r w:rsidRPr="00B64EBD">
        <w:rPr>
          <w:sz w:val="22"/>
        </w:rPr>
        <w:t>und insurance premium tax revenue of an estimated $3,555,000 in FY2017-18. There would also be a concomi</w:t>
      </w:r>
      <w:r w:rsidR="00F21AC1">
        <w:rPr>
          <w:sz w:val="22"/>
        </w:rPr>
        <w:t>tant increase of $3,555,000 in other f</w:t>
      </w:r>
      <w:r w:rsidRPr="00B64EBD">
        <w:rPr>
          <w:sz w:val="22"/>
        </w:rPr>
        <w:t>und revenue in FY2017-18.</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64EBD">
        <w:rPr>
          <w:b/>
          <w:sz w:val="22"/>
        </w:rPr>
        <w:t>Section 2.</w:t>
      </w:r>
      <w:r w:rsidRPr="00B64EBD">
        <w:rPr>
          <w:sz w:val="22"/>
        </w:rPr>
        <w:t xml:space="preserve"> This act takes effect upon approval by the Governor.</w:t>
      </w:r>
    </w:p>
    <w:p w:rsidR="000B0AFB" w:rsidRPr="00B64EBD" w:rsidRDefault="000B0AFB" w:rsidP="000B0AFB">
      <w:pPr>
        <w:rPr>
          <w:b/>
        </w:rPr>
      </w:pPr>
      <w:r w:rsidRPr="00B64EBD">
        <w:rPr>
          <w:b/>
        </w:rPr>
        <w:t>Explanation of Amendment (February 4, 2016) – By the Senate</w:t>
      </w:r>
    </w:p>
    <w:p w:rsidR="000B0AFB" w:rsidRPr="00B64EBD" w:rsidRDefault="000B0AFB" w:rsidP="000B0AFB">
      <w:pPr>
        <w:rPr>
          <w:b/>
        </w:rPr>
      </w:pPr>
      <w:r w:rsidRPr="00B64EBD">
        <w:rPr>
          <w:b/>
        </w:rPr>
        <w:t>State Expenditure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This bill would continue to be administered by the South Carolina Department of Insurance. The Department of Insurance would continue to administer revenue transfers to the South Carolina Forestry Commission pursuant to Act 155 of 2013. </w:t>
      </w:r>
      <w:r>
        <w:rPr>
          <w:sz w:val="22"/>
        </w:rPr>
        <w:t>There will be no impact on the general fund, federal funds, or other f</w:t>
      </w:r>
      <w:r w:rsidRPr="00B64EBD">
        <w:rPr>
          <w:sz w:val="22"/>
        </w:rPr>
        <w:t>unds. The department can administer the legislative changes with existing resources.</w:t>
      </w:r>
    </w:p>
    <w:p w:rsidR="000B0AFB" w:rsidRPr="00B64EBD" w:rsidRDefault="000B0AFB" w:rsidP="000B0AFB">
      <w:pPr>
        <w:rPr>
          <w:b/>
        </w:rPr>
      </w:pPr>
      <w:r w:rsidRPr="00B64EBD">
        <w:rPr>
          <w:b/>
        </w:rPr>
        <w:t>State Reve</w:t>
      </w:r>
      <w:r w:rsidRPr="00B64EBD">
        <w:rPr>
          <w:bCs/>
        </w:rPr>
        <w:t>n</w:t>
      </w:r>
      <w:r w:rsidRPr="00B64EBD">
        <w:rPr>
          <w:b/>
        </w:rPr>
        <w:t>ue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hAnsi="Arial" w:cs="Arial"/>
          <w:sz w:val="22"/>
        </w:rPr>
      </w:pPr>
      <w:r>
        <w:rPr>
          <w:sz w:val="22"/>
        </w:rPr>
        <w:tab/>
      </w:r>
      <w:r w:rsidRPr="00B64EBD">
        <w:rPr>
          <w:sz w:val="22"/>
        </w:rPr>
        <w:t xml:space="preserve">This bill, as amended, would extend the sunset date of the revenue transfer from through June 30, 2017 to June 30, 2022. The current transfer of revenues would remain in effect for an additional five fiscal years through June 30, 2022. </w:t>
      </w:r>
    </w:p>
    <w:p w:rsidR="000B0AFB" w:rsidRPr="00B64EBD" w:rsidRDefault="000B0AFB" w:rsidP="000B0AFB">
      <w:pPr>
        <w:rPr>
          <w:b/>
        </w:rPr>
      </w:pPr>
      <w:r w:rsidRPr="00B64EBD">
        <w:rPr>
          <w:b/>
        </w:rPr>
        <w:t>Explanation of Bill Filed January 13, 2016</w:t>
      </w:r>
    </w:p>
    <w:p w:rsidR="000B0AFB" w:rsidRPr="00B64EBD" w:rsidRDefault="000B0AFB" w:rsidP="000B0AFB">
      <w:pPr>
        <w:rPr>
          <w:b/>
        </w:rPr>
      </w:pPr>
      <w:r w:rsidRPr="00B64EBD">
        <w:rPr>
          <w:b/>
        </w:rPr>
        <w:t>State Expenditure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This bill would continue to be administered by the South Carolina Department of Insurance. The Department of Insurance would continue to administer revenue transfers to the South Carolina Forestry Commission pursuant to Act 155 of 2013. </w:t>
      </w:r>
      <w:r>
        <w:rPr>
          <w:sz w:val="22"/>
        </w:rPr>
        <w:t>There will be no impact on the general fund, federal funds, or other f</w:t>
      </w:r>
      <w:r w:rsidRPr="00B64EBD">
        <w:rPr>
          <w:sz w:val="22"/>
        </w:rPr>
        <w:t>unds. The department can administer the legislative changes with existing resources.</w:t>
      </w:r>
    </w:p>
    <w:p w:rsidR="000B0AFB" w:rsidRPr="00B64EBD" w:rsidRDefault="000B0AFB" w:rsidP="000B0AFB">
      <w:pPr>
        <w:rPr>
          <w:b/>
        </w:rPr>
      </w:pPr>
      <w:r w:rsidRPr="00B64EBD">
        <w:rPr>
          <w:b/>
        </w:rPr>
        <w:lastRenderedPageBreak/>
        <w:t>State Reve</w:t>
      </w:r>
      <w:r w:rsidRPr="00B64EBD">
        <w:rPr>
          <w:bCs/>
        </w:rPr>
        <w:t>n</w:t>
      </w:r>
      <w:r w:rsidRPr="00B64EBD">
        <w:rPr>
          <w:b/>
        </w:rPr>
        <w:t>ue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Currently, pursuant to Act 155 of 2013, Section 38-7-20(B) permits the transfer of </w:t>
      </w:r>
      <w:r w:rsidR="00F21AC1">
        <w:rPr>
          <w:sz w:val="22"/>
        </w:rPr>
        <w:t>two and one-quarter percent of general f</w:t>
      </w:r>
      <w:r w:rsidRPr="00B64EBD">
        <w:rPr>
          <w:sz w:val="22"/>
        </w:rPr>
        <w:t>und insurance premium tax revenue to the South Carolina Forestry Commission. The transferred funds are used by the Forestry Commission for firefighting, firefighting replacement equipment, and forest industry economic enhancement. The remaining insurance prem</w:t>
      </w:r>
      <w:r w:rsidR="00F21AC1">
        <w:rPr>
          <w:sz w:val="22"/>
        </w:rPr>
        <w:t>ium tax revenue remains in the general f</w:t>
      </w:r>
      <w:r w:rsidRPr="00B64EBD">
        <w:rPr>
          <w:sz w:val="22"/>
        </w:rPr>
        <w:t>und. Additionally, this transfer does not affect the amount of revenue to be allocated to local fire departments.</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Since the passage of Act 155 of 2013, the Board of Economic Advisors (BEA) has recognize</w:t>
      </w:r>
      <w:r w:rsidR="00F21AC1">
        <w:rPr>
          <w:sz w:val="22"/>
        </w:rPr>
        <w:t>d the transfer of a portion of general f</w:t>
      </w:r>
      <w:r w:rsidRPr="00B64EBD">
        <w:rPr>
          <w:sz w:val="22"/>
        </w:rPr>
        <w:t>und insurance premium tax revenue to the S.C. Fores</w:t>
      </w:r>
      <w:r w:rsidR="00F21AC1">
        <w:rPr>
          <w:sz w:val="22"/>
        </w:rPr>
        <w:t>try Commission in its official general f</w:t>
      </w:r>
      <w:r w:rsidRPr="00B64EBD">
        <w:rPr>
          <w:sz w:val="22"/>
        </w:rPr>
        <w:t>und revenue forecast each year. The transfer will amount to an estimated $3,304,679 in FY2016-17. This revenue transfer is scheduled to cease July 1, 2017. This bill would extend the sunset date of the revenue transfer from through June 30, 2017 to June 30, 2027. The current transfer of revenues would remain in effect for an additional ten fiscal years through June 30, 2027. Since the BEA has already incorporated the revenue transfer into its revenue estimate and will continue to do so in the future, this b</w:t>
      </w:r>
      <w:r w:rsidR="00F21AC1">
        <w:rPr>
          <w:sz w:val="22"/>
        </w:rPr>
        <w:t>ill would not affect the BEA’s general f</w:t>
      </w:r>
      <w:r w:rsidRPr="00B64EBD">
        <w:rPr>
          <w:sz w:val="22"/>
        </w:rPr>
        <w:t xml:space="preserve">und insurance premium tax revenue </w:t>
      </w:r>
      <w:r>
        <w:rPr>
          <w:sz w:val="22"/>
        </w:rPr>
        <w:t>forecast in future fiscal years.</w:t>
      </w:r>
    </w:p>
    <w:p w:rsidR="000B0AFB" w:rsidRPr="00B64EBD" w:rsidRDefault="000B0AFB" w:rsidP="000B0AFB"/>
    <w:p w:rsid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B0AFB" w:rsidRP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0AFB"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7A04B7" w:rsidRDefault="007A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w:t>
      </w:r>
      <w:r w:rsidR="00795937">
        <w:rPr>
          <w:rFonts w:eastAsia="Times New Roman"/>
        </w:rPr>
        <w:tab/>
      </w:r>
      <w:r w:rsidRPr="00CE2344">
        <w:rPr>
          <w:rFonts w:eastAsia="Times New Roman"/>
        </w:rPr>
        <w:t>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DC7B65" w:rsidRDefault="007A04B7"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r>
      <w:r w:rsidRPr="00C534C7">
        <w:rPr>
          <w:rFonts w:eastAsia="Times New Roman"/>
          <w:snapToGrid w:val="0"/>
          <w:szCs w:val="20"/>
        </w:rPr>
        <w:t xml:space="preserve">Effective July 1, 2013, through June 30, </w:t>
      </w:r>
      <w:r w:rsidRPr="00C534C7">
        <w:rPr>
          <w:rFonts w:eastAsia="Times New Roman"/>
          <w:strike/>
          <w:snapToGrid w:val="0"/>
          <w:szCs w:val="20"/>
        </w:rPr>
        <w:t>2017</w:t>
      </w:r>
      <w:r w:rsidRPr="00C534C7">
        <w:rPr>
          <w:rFonts w:eastAsia="Times New Roman"/>
          <w:snapToGrid w:val="0"/>
          <w:szCs w:val="20"/>
        </w:rPr>
        <w:t xml:space="preserve"> </w:t>
      </w:r>
      <w:r w:rsidRPr="00C534C7">
        <w:rPr>
          <w:rFonts w:eastAsia="Times New Roman"/>
          <w:snapToGrid w:val="0"/>
          <w:szCs w:val="20"/>
          <w:u w:val="single"/>
        </w:rPr>
        <w:t>202</w:t>
      </w:r>
      <w:r>
        <w:rPr>
          <w:rFonts w:eastAsia="Times New Roman"/>
          <w:snapToGrid w:val="0"/>
          <w:szCs w:val="20"/>
          <w:u w:val="single"/>
        </w:rPr>
        <w:t>2</w:t>
      </w:r>
      <w:r w:rsidRPr="00C534C7">
        <w:rPr>
          <w:rFonts w:eastAsia="Times New Roman"/>
          <w:snapToGrid w:val="0"/>
          <w:szCs w:val="20"/>
        </w:rPr>
        <w:t>, two and</w:t>
      </w:r>
      <w:r>
        <w:rPr>
          <w:rFonts w:eastAsia="Times New Roman"/>
          <w:snapToGrid w:val="0"/>
          <w:szCs w:val="20"/>
        </w:rPr>
        <w:t xml:space="preserve"> </w:t>
      </w:r>
      <w:r w:rsidR="00CE2344" w:rsidRPr="00CE2344">
        <w:rPr>
          <w:rFonts w:eastAsia="Times New Roman"/>
        </w:rPr>
        <w:t>one</w:t>
      </w:r>
      <w:r w:rsidR="00CE2344" w:rsidRPr="00CE2344">
        <w:rPr>
          <w:rFonts w:eastAsia="Times New Roman"/>
        </w:rPr>
        <w:noBreakHyphen/>
        <w:t xml:space="preserve">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w:t>
      </w:r>
      <w:r w:rsidR="00AA70B7">
        <w:rPr>
          <w:rFonts w:eastAsia="Times New Roman"/>
        </w:rPr>
        <w:t>g</w:t>
      </w:r>
      <w:r w:rsidR="00CE2344" w:rsidRPr="00CE2344">
        <w:rPr>
          <w:rFonts w:eastAsia="Times New Roman"/>
        </w:rPr>
        <w:t xml:space="preserve">eneral </w:t>
      </w:r>
      <w:r w:rsidR="00AA70B7">
        <w:rPr>
          <w:rFonts w:eastAsia="Times New Roman"/>
        </w:rPr>
        <w:t>fund of the s</w:t>
      </w:r>
      <w:r w:rsidR="00CE2344" w:rsidRPr="00CE2344">
        <w:rPr>
          <w:rFonts w:eastAsia="Times New Roman"/>
        </w:rPr>
        <w:t>tate.”</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Pr="00522CE0"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E2344">
        <w:rPr>
          <w:rFonts w:eastAsia="Times New Roman"/>
        </w:rPr>
        <w:t>2</w:t>
      </w:r>
      <w:r>
        <w:rPr>
          <w:rFonts w:eastAsia="Times New Roman"/>
        </w:rPr>
        <w:t>.</w:t>
      </w:r>
      <w:r>
        <w:rPr>
          <w:rFonts w:eastAsia="Times New Roman"/>
        </w:rPr>
        <w:tab/>
        <w:t>This act takes effect upon approval by the Governor.</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6893" w:rsidRDefault="00716893" w:rsidP="00716893">
      <w:pPr>
        <w:suppressAutoHyphens/>
        <w:jc w:val="both"/>
        <w:rPr>
          <w:rFonts w:eastAsia="Times New Roman"/>
        </w:rPr>
      </w:pPr>
    </w:p>
    <w:sectPr w:rsidR="00716893"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636FB3-93EB-4F96-A13A-038CCF2C68B1}"/>
    <w:embedBold r:id="rId2" w:fontKey="{F5BFE327-C31E-4C79-89C2-150FD688BDB4}"/>
  </w:font>
  <w:font w:name="Calibri">
    <w:panose1 w:val="020F0502020204030204"/>
    <w:charset w:val="00"/>
    <w:family w:val="swiss"/>
    <w:pitch w:val="variable"/>
    <w:sig w:usb0="E00002FF" w:usb1="4000ACFF" w:usb2="00000001" w:usb3="00000000" w:csb0="0000019F" w:csb1="00000000"/>
    <w:embedRegular r:id="rId3" w:fontKey="{93378006-ACAB-4BDF-8378-58859F295040}"/>
    <w:embedBold r:id="rId4" w:fontKey="{E0D2F93E-6314-4ADF-BAA6-6EC5BFC1B6AC}"/>
  </w:font>
  <w:font w:name="Segoe UI">
    <w:panose1 w:val="020B0502040204020203"/>
    <w:charset w:val="00"/>
    <w:family w:val="swiss"/>
    <w:pitch w:val="variable"/>
    <w:sig w:usb0="E10022FF" w:usb1="C000E47F" w:usb2="00000029" w:usb3="00000000" w:csb0="000001DF" w:csb1="00000000"/>
    <w:embedRegular r:id="rId5" w:fontKey="{D10E3240-2F4C-4581-BB55-05F640018077}"/>
  </w:font>
  <w:font w:name="Arial">
    <w:panose1 w:val="020B0604020202020204"/>
    <w:charset w:val="00"/>
    <w:family w:val="swiss"/>
    <w:pitch w:val="variable"/>
    <w:sig w:usb0="20002A87" w:usb1="80000000" w:usb2="00000008" w:usb3="00000000" w:csb0="000001FF" w:csb1="00000000"/>
    <w:embedRegular r:id="rId6" w:fontKey="{EBCF7D8D-E51F-471E-814D-2A0ACB9A2586}"/>
  </w:font>
  <w:font w:name="Cambria">
    <w:panose1 w:val="02040503050406030204"/>
    <w:charset w:val="00"/>
    <w:family w:val="roman"/>
    <w:pitch w:val="variable"/>
    <w:sig w:usb0="E00002FF" w:usb1="400004FF" w:usb2="00000000" w:usb3="00000000" w:csb0="0000019F" w:csb1="00000000"/>
    <w:embedRegular r:id="rId7" w:fontKey="{344DA8D9-A9A2-45BA-8376-70649CDD4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716893">
      <w:rPr>
        <w:noProof/>
      </w:rPr>
      <w:t>4</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7168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0AFB"/>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C5CD3"/>
    <w:rsid w:val="002D3BED"/>
    <w:rsid w:val="00307C2B"/>
    <w:rsid w:val="00315D04"/>
    <w:rsid w:val="0037394C"/>
    <w:rsid w:val="00383247"/>
    <w:rsid w:val="003D6E2B"/>
    <w:rsid w:val="003E3289"/>
    <w:rsid w:val="003E7597"/>
    <w:rsid w:val="0044020F"/>
    <w:rsid w:val="00450668"/>
    <w:rsid w:val="004813A2"/>
    <w:rsid w:val="004952FA"/>
    <w:rsid w:val="004B6A22"/>
    <w:rsid w:val="004D46F0"/>
    <w:rsid w:val="004D7F37"/>
    <w:rsid w:val="00522CE0"/>
    <w:rsid w:val="00530D22"/>
    <w:rsid w:val="00535941"/>
    <w:rsid w:val="00565148"/>
    <w:rsid w:val="00570403"/>
    <w:rsid w:val="00593361"/>
    <w:rsid w:val="005A413B"/>
    <w:rsid w:val="005A5017"/>
    <w:rsid w:val="005A648C"/>
    <w:rsid w:val="005A77A9"/>
    <w:rsid w:val="005F1745"/>
    <w:rsid w:val="006460D3"/>
    <w:rsid w:val="006A1802"/>
    <w:rsid w:val="006C74EA"/>
    <w:rsid w:val="00716893"/>
    <w:rsid w:val="00720D40"/>
    <w:rsid w:val="007318D4"/>
    <w:rsid w:val="00765784"/>
    <w:rsid w:val="00795937"/>
    <w:rsid w:val="007A04B7"/>
    <w:rsid w:val="007A4390"/>
    <w:rsid w:val="007E5CB7"/>
    <w:rsid w:val="008314D2"/>
    <w:rsid w:val="008652D5"/>
    <w:rsid w:val="00872170"/>
    <w:rsid w:val="008B2F42"/>
    <w:rsid w:val="008B6CE6"/>
    <w:rsid w:val="008C3697"/>
    <w:rsid w:val="008E185F"/>
    <w:rsid w:val="008F023B"/>
    <w:rsid w:val="00904E16"/>
    <w:rsid w:val="009162B3"/>
    <w:rsid w:val="00927C62"/>
    <w:rsid w:val="009728C5"/>
    <w:rsid w:val="00983951"/>
    <w:rsid w:val="00984124"/>
    <w:rsid w:val="00984640"/>
    <w:rsid w:val="00995C37"/>
    <w:rsid w:val="009C118A"/>
    <w:rsid w:val="00A02011"/>
    <w:rsid w:val="00A03996"/>
    <w:rsid w:val="00A135CF"/>
    <w:rsid w:val="00A4011E"/>
    <w:rsid w:val="00A86015"/>
    <w:rsid w:val="00A9594E"/>
    <w:rsid w:val="00AA70B7"/>
    <w:rsid w:val="00AD67FC"/>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05EBD"/>
    <w:rsid w:val="00D1088B"/>
    <w:rsid w:val="00D14DE6"/>
    <w:rsid w:val="00D156D2"/>
    <w:rsid w:val="00D35486"/>
    <w:rsid w:val="00D53E29"/>
    <w:rsid w:val="00D86943"/>
    <w:rsid w:val="00DA47B9"/>
    <w:rsid w:val="00DC078D"/>
    <w:rsid w:val="00DC7B65"/>
    <w:rsid w:val="00DD018D"/>
    <w:rsid w:val="00DE2094"/>
    <w:rsid w:val="00DE5635"/>
    <w:rsid w:val="00E058D3"/>
    <w:rsid w:val="00E2236D"/>
    <w:rsid w:val="00E7450B"/>
    <w:rsid w:val="00E76AD9"/>
    <w:rsid w:val="00E91E2F"/>
    <w:rsid w:val="00E955C7"/>
    <w:rsid w:val="00EA3546"/>
    <w:rsid w:val="00EB47AE"/>
    <w:rsid w:val="00EC34E1"/>
    <w:rsid w:val="00EE024A"/>
    <w:rsid w:val="00F0234A"/>
    <w:rsid w:val="00F05CF2"/>
    <w:rsid w:val="00F21AC1"/>
    <w:rsid w:val="00F51241"/>
    <w:rsid w:val="00F52959"/>
    <w:rsid w:val="00F55884"/>
    <w:rsid w:val="00F61B7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C5CD3"/>
    <w:rPr>
      <w:rFonts w:cstheme="minorBidi"/>
      <w:sz w:val="24"/>
    </w:rPr>
  </w:style>
  <w:style w:type="paragraph" w:styleId="BalloonText">
    <w:name w:val="Balloon Text"/>
    <w:basedOn w:val="Normal"/>
    <w:link w:val="BalloonTextChar"/>
    <w:uiPriority w:val="99"/>
    <w:semiHidden/>
    <w:unhideWhenUsed/>
    <w:rsid w:val="005A7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B9B1D91D.dotm</Template>
  <TotalTime>0</TotalTime>
  <Pages>6</Pages>
  <Words>1445</Words>
  <Characters>7605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2015-2016 Bill 973 Text of Previous Version (Jan. 13, 2016) - South Carolina Legislature Online</vt:lpstr>
    </vt:vector>
  </TitlesOfParts>
  <Company> </Company>
  <LinksUpToDate>false</LinksUpToDate>
  <CharactersWithSpaces>9051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(May 20, 2016) - South Carolina Legislature Online</dc:title>
  <dc:subject/>
  <dc:creator>%USERNAME%</dc:creator>
  <cp:keywords/>
  <dc:description/>
  <cp:lastModifiedBy>Derrick Williamson</cp:lastModifiedBy>
  <cp:revision>2</cp:revision>
  <cp:lastPrinted>2016-05-19T22:06:00Z</cp:lastPrinted>
  <dcterms:created xsi:type="dcterms:W3CDTF">2016-05-20T17:31:00Z</dcterms:created>
  <dcterms:modified xsi:type="dcterms:W3CDTF">2016-05-20T17:31:00Z</dcterms:modified>
</cp:coreProperties>
</file>