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94821" w:rsidRP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23, 2016</w:t>
      </w:r>
    </w:p>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821" w:rsidRPr="00494821" w:rsidRDefault="00494821" w:rsidP="00494821">
      <w:pPr>
        <w:tabs>
          <w:tab w:val="right" w:pos="5933"/>
        </w:tabs>
        <w:suppressAutoHyphens/>
        <w:jc w:val="both"/>
        <w:rPr>
          <w:rFonts w:eastAsia="Times New Roman"/>
        </w:rPr>
      </w:pPr>
      <w:r>
        <w:rPr>
          <w:rFonts w:eastAsia="Times New Roman"/>
        </w:rPr>
        <w:tab/>
      </w:r>
      <w:r>
        <w:rPr>
          <w:rFonts w:eastAsia="Times New Roman"/>
          <w:b/>
          <w:sz w:val="36"/>
        </w:rPr>
        <w:t>S. 986</w:t>
      </w:r>
    </w:p>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Shealy, L. Martin, Campsen, Turner, Young, McElveen</w:t>
      </w:r>
      <w:r w:rsidR="009C64DD">
        <w:t>,</w:t>
      </w:r>
      <w:r>
        <w:t xml:space="preserve"> M.B. Matthews</w:t>
      </w:r>
      <w:r w:rsidR="009C64DD">
        <w:t xml:space="preserve"> and</w:t>
      </w:r>
      <w:r w:rsidR="009C64DD">
        <w:t xml:space="preserve"> Williams</w:t>
      </w:r>
    </w:p>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821" w:rsidRDefault="00494821" w:rsidP="009C64DD">
      <w:pPr>
        <w:tabs>
          <w:tab w:val="right" w:pos="5933"/>
        </w:tabs>
        <w:suppressAutoHyphens/>
        <w:jc w:val="both"/>
        <w:rPr>
          <w:rFonts w:eastAsia="Times New Roman"/>
        </w:rPr>
      </w:pPr>
      <w:r>
        <w:rPr>
          <w:rFonts w:eastAsia="Times New Roman"/>
        </w:rPr>
        <w:t>S. Printed 3/23/16--S.</w:t>
      </w:r>
      <w:r w:rsidR="009C64DD">
        <w:rPr>
          <w:rFonts w:eastAsia="Times New Roman"/>
        </w:rPr>
        <w:tab/>
        <w:t>[SEC 3/24/16 3:25 PM]</w:t>
      </w:r>
    </w:p>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494821" w:rsidRPr="00494821"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821" w:rsidRPr="00494821"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986) to amend Sections 16-15-90 and 16-15-100 South Carolina Code of Laws, 1976, relating to prostitution, to increase the penalties for solicitation of prostitution, etc., respectfully</w:t>
      </w:r>
    </w:p>
    <w:p w:rsidR="00494821" w:rsidRPr="00494821"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F4E59">
        <w:rPr>
          <w:rFonts w:eastAsia="Times New Roman"/>
          <w:snapToGrid w:val="0"/>
          <w:szCs w:val="20"/>
        </w:rPr>
        <w:tab/>
        <w:t xml:space="preserve">Amend the bill, as and if amended, by striking SECTION 1 and inserting: </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EF4E59">
        <w:rPr>
          <w:rFonts w:eastAsia="Times New Roman"/>
          <w:snapToGrid w:val="0"/>
          <w:szCs w:val="20"/>
        </w:rPr>
        <w:t>/</w:t>
      </w:r>
      <w:r w:rsidRPr="00EF4E59">
        <w:rPr>
          <w:rFonts w:eastAsia="Times New Roman"/>
          <w:snapToGrid w:val="0"/>
          <w:szCs w:val="20"/>
        </w:rPr>
        <w:tab/>
      </w:r>
      <w:r w:rsidRPr="00EF4E59">
        <w:rPr>
          <w:rFonts w:eastAsia="Times New Roman"/>
          <w:snapToGrid w:val="0"/>
          <w:szCs w:val="20"/>
        </w:rPr>
        <w:tab/>
      </w:r>
      <w:r w:rsidRPr="00EF4E59">
        <w:rPr>
          <w:rFonts w:eastAsia="Times New Roman"/>
        </w:rPr>
        <w:t>SECTION</w:t>
      </w:r>
      <w:r w:rsidRPr="00EF4E59">
        <w:rPr>
          <w:rFonts w:eastAsia="Times New Roman"/>
        </w:rPr>
        <w:tab/>
        <w:t>1.</w:t>
      </w:r>
      <w:r w:rsidRPr="00EF4E59">
        <w:rPr>
          <w:rFonts w:eastAsia="Times New Roman"/>
        </w:rPr>
        <w:tab/>
      </w:r>
      <w:r w:rsidRPr="00EF4E59">
        <w:t>Section 16-15-90 of the 1976 Code is amended to read:</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F4E59">
        <w:tab/>
        <w:t>“Section 16-15-90.</w:t>
      </w:r>
      <w:r w:rsidRPr="00EF4E59">
        <w:tab/>
      </w:r>
      <w:r w:rsidRPr="00EF4E59">
        <w:rPr>
          <w:u w:val="single"/>
        </w:rPr>
        <w:t>(A)</w:t>
      </w:r>
      <w:r w:rsidRPr="00EF4E59">
        <w:tab/>
        <w:t>It shall be unlawful to</w:t>
      </w:r>
      <w:r w:rsidRPr="00EF4E59">
        <w:rPr>
          <w:strike/>
        </w:rPr>
        <w:t>:</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F4E59">
        <w:tab/>
      </w:r>
      <w:r w:rsidRPr="00EF4E59">
        <w:tab/>
      </w:r>
      <w:r w:rsidRPr="00EF4E59">
        <w:rPr>
          <w:strike/>
        </w:rPr>
        <w:t>(1)</w:t>
      </w:r>
      <w:r w:rsidRPr="00EF4E59">
        <w:tab/>
      </w:r>
      <w:r w:rsidRPr="00EF4E59">
        <w:rPr>
          <w:strike/>
        </w:rPr>
        <w:t>Engage</w:t>
      </w:r>
      <w:r w:rsidRPr="00EF4E59">
        <w:t xml:space="preserve"> </w:t>
      </w:r>
      <w:r w:rsidRPr="00EF4E59">
        <w:rPr>
          <w:u w:val="single"/>
        </w:rPr>
        <w:t>engage</w:t>
      </w:r>
      <w:r w:rsidRPr="00EF4E59">
        <w:t xml:space="preserve"> in prostitution</w:t>
      </w:r>
      <w:r w:rsidRPr="00EF4E59">
        <w:rPr>
          <w:strike/>
        </w:rPr>
        <w:t>;</w:t>
      </w:r>
      <w:r w:rsidRPr="00EF4E59">
        <w:t xml:space="preserve"> </w:t>
      </w:r>
      <w:r w:rsidRPr="00EF4E59">
        <w:rPr>
          <w:u w:val="single"/>
        </w:rPr>
        <w:t>or</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F4E59">
        <w:tab/>
      </w:r>
      <w:r w:rsidRPr="00EF4E59">
        <w:tab/>
      </w:r>
      <w:r w:rsidRPr="00EF4E59">
        <w:rPr>
          <w:strike/>
        </w:rPr>
        <w:t>(2)</w:t>
      </w:r>
      <w:r w:rsidRPr="00EF4E59">
        <w:tab/>
      </w:r>
      <w:r w:rsidRPr="00EF4E59">
        <w:rPr>
          <w:strike/>
        </w:rPr>
        <w:t>Aid</w:t>
      </w:r>
      <w:r w:rsidRPr="00EF4E59">
        <w:t xml:space="preserve"> </w:t>
      </w:r>
      <w:r w:rsidRPr="00EF4E59">
        <w:rPr>
          <w:u w:val="single"/>
        </w:rPr>
        <w:t>knowingly aid</w:t>
      </w:r>
      <w:r w:rsidRPr="00EF4E59">
        <w:t xml:space="preserve"> or abet prostitution </w:t>
      </w:r>
      <w:r w:rsidRPr="00EF4E59">
        <w:rPr>
          <w:strike/>
        </w:rPr>
        <w:t>knowingly;</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F4E59">
        <w:tab/>
      </w:r>
      <w:r w:rsidRPr="00EF4E59">
        <w:tab/>
      </w:r>
      <w:r w:rsidRPr="00EF4E59">
        <w:rPr>
          <w:strike/>
        </w:rPr>
        <w:t>(3)</w:t>
      </w:r>
      <w:r w:rsidRPr="00EF4E59">
        <w:tab/>
      </w:r>
      <w:r w:rsidRPr="00EF4E59">
        <w:rPr>
          <w:strike/>
        </w:rPr>
        <w:t>Procure or solicit for the purpose of prostitution;</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F4E59">
        <w:tab/>
      </w:r>
      <w:r w:rsidRPr="00EF4E59">
        <w:tab/>
      </w:r>
      <w:r w:rsidRPr="00EF4E59">
        <w:rPr>
          <w:strike/>
        </w:rPr>
        <w:t>(4)</w:t>
      </w:r>
      <w:r w:rsidRPr="00EF4E59">
        <w:tab/>
      </w:r>
      <w:r w:rsidRPr="00EF4E59">
        <w:rPr>
          <w:strike/>
        </w:rPr>
        <w:t>Expose indecently the private person for the purpose of prostitution or other indecency;</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F4E59">
        <w:tab/>
      </w:r>
      <w:r w:rsidRPr="00EF4E59">
        <w:tab/>
      </w:r>
      <w:r w:rsidRPr="00EF4E59">
        <w:rPr>
          <w:strike/>
        </w:rPr>
        <w:t>(5)</w:t>
      </w:r>
      <w:r w:rsidRPr="00EF4E59">
        <w:tab/>
      </w:r>
      <w:r w:rsidRPr="00EF4E59">
        <w:rPr>
          <w:strike/>
        </w:rPr>
        <w:t>Reside in, enter or remain in any place, structure, building, vehicle, trailer or conveyance for the purpose of lewdness, assignation or prostitution;</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F4E59">
        <w:tab/>
      </w:r>
      <w:r w:rsidRPr="00EF4E59">
        <w:tab/>
      </w:r>
      <w:r w:rsidRPr="00EF4E59">
        <w:rPr>
          <w:strike/>
        </w:rPr>
        <w:t>(6)</w:t>
      </w:r>
      <w:r w:rsidRPr="00EF4E59">
        <w:tab/>
      </w:r>
      <w:r w:rsidRPr="00EF4E59">
        <w:rPr>
          <w:strike/>
        </w:rPr>
        <w:t>Keep or set up a house of ill fame, brothel or bawdyhouse;</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F4E59">
        <w:tab/>
      </w:r>
      <w:r w:rsidRPr="00EF4E59">
        <w:tab/>
      </w:r>
      <w:r w:rsidRPr="00EF4E59">
        <w:rPr>
          <w:strike/>
        </w:rPr>
        <w:t>(7)</w:t>
      </w:r>
      <w:r w:rsidRPr="00EF4E59">
        <w:tab/>
      </w:r>
      <w:r w:rsidRPr="00EF4E59">
        <w:rPr>
          <w:strike/>
        </w:rPr>
        <w:t>Receive any person for purposes of lewdness, assignation or prostitution into any vehicle, conveyance, trailer, place, structure or building;</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F4E59">
        <w:lastRenderedPageBreak/>
        <w:tab/>
      </w:r>
      <w:r w:rsidRPr="00EF4E59">
        <w:tab/>
      </w:r>
      <w:r w:rsidRPr="00EF4E59">
        <w:rPr>
          <w:strike/>
        </w:rPr>
        <w:t>(8)</w:t>
      </w:r>
      <w:r w:rsidRPr="00EF4E59">
        <w:tab/>
      </w:r>
      <w:r w:rsidRPr="00EF4E59">
        <w:rPr>
          <w:strike/>
        </w:rPr>
        <w:t>Permit any person to remain for the purpose of lewdness, assignation or prostitution in any vehicle, conveyance, trailer, place, structure or building;</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F4E59">
        <w:tab/>
      </w:r>
      <w:r w:rsidRPr="00EF4E59">
        <w:tab/>
      </w:r>
      <w:r w:rsidRPr="00EF4E59">
        <w:rPr>
          <w:strike/>
        </w:rPr>
        <w:t>(9)</w:t>
      </w:r>
      <w:r w:rsidRPr="00EF4E59">
        <w:tab/>
      </w:r>
      <w:r w:rsidRPr="00EF4E59">
        <w:rPr>
          <w:strike/>
        </w:rPr>
        <w:t>Direct, take or transport, offer or agree to take or transport or aid or assist in transporting any person to any vehicle, conveyance, trailer, place, structure or building or to any other person with knowledge or having reasonable cause to believe that the purpose of such directing, taking or transporting is prostitution, lewdness or assignation;</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F4E59">
        <w:tab/>
      </w:r>
      <w:r w:rsidRPr="00EF4E59">
        <w:tab/>
      </w:r>
      <w:r w:rsidRPr="00EF4E59">
        <w:rPr>
          <w:strike/>
        </w:rPr>
        <w:t>(10)</w:t>
      </w:r>
      <w:r w:rsidRPr="00DE59B5">
        <w:tab/>
      </w:r>
      <w:r w:rsidRPr="00EF4E59">
        <w:rPr>
          <w:strike/>
        </w:rPr>
        <w:t>Lease or rent or contract to lease or rent any vehicle, conveyance, trailer, place, structure or building or part thereof believing or having reasonable cause to believe that it is intended to be used for any of the purposes herein prohibited; or</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F4E59">
        <w:tab/>
      </w:r>
      <w:r w:rsidRPr="00EF4E59">
        <w:tab/>
      </w:r>
      <w:r w:rsidRPr="00EF4E59">
        <w:rPr>
          <w:strike/>
        </w:rPr>
        <w:t>(11)</w:t>
      </w:r>
      <w:r w:rsidRPr="00EF4E59">
        <w:tab/>
      </w:r>
      <w:r w:rsidRPr="00EF4E59">
        <w:rPr>
          <w:strike/>
        </w:rPr>
        <w:t>Aid, abet, or participate knowingly in the doing of any of the acts herein prohibited</w:t>
      </w:r>
      <w:r w:rsidRPr="00EF4E59">
        <w:t>.</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F4E59">
        <w:tab/>
      </w:r>
      <w:r w:rsidRPr="00EF4E59">
        <w:rPr>
          <w:u w:val="single"/>
        </w:rPr>
        <w:t>(B)</w:t>
      </w:r>
      <w:r w:rsidRPr="00EF4E59">
        <w:tab/>
      </w:r>
      <w:r w:rsidRPr="00EF4E59">
        <w:rPr>
          <w:u w:val="single"/>
        </w:rPr>
        <w:t>A person who violates this section is guilty of a misdemeanor, and, upon conviction:</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F4E59">
        <w:tab/>
      </w:r>
      <w:r w:rsidRPr="00EF4E59">
        <w:tab/>
      </w:r>
      <w:r w:rsidRPr="00EF4E59">
        <w:rPr>
          <w:u w:val="single"/>
        </w:rPr>
        <w:t>(1)</w:t>
      </w:r>
      <w:r w:rsidRPr="00EF4E59">
        <w:tab/>
      </w:r>
      <w:r w:rsidRPr="00EF4E59">
        <w:rPr>
          <w:u w:val="single"/>
        </w:rPr>
        <w:t>for a first offense, must be fined not more than two hundred dollars or imprisoned not more than thirty days, or both;</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F4E59">
        <w:tab/>
      </w:r>
      <w:r w:rsidRPr="00EF4E59">
        <w:tab/>
      </w:r>
      <w:r w:rsidRPr="00EF4E59">
        <w:rPr>
          <w:u w:val="single"/>
        </w:rPr>
        <w:t>(2)</w:t>
      </w:r>
      <w:r w:rsidRPr="00EF4E59">
        <w:tab/>
      </w:r>
      <w:r w:rsidRPr="00EF4E59">
        <w:rPr>
          <w:u w:val="single"/>
        </w:rPr>
        <w:t>for a second offense, must be fined not more than one thousand dollars or imprisoned not more than six months, or both;</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F4E59">
        <w:tab/>
      </w:r>
      <w:r w:rsidRPr="00EF4E59">
        <w:tab/>
      </w:r>
      <w:r w:rsidRPr="00EF4E59">
        <w:rPr>
          <w:u w:val="single"/>
        </w:rPr>
        <w:t>(3)</w:t>
      </w:r>
      <w:r w:rsidRPr="00EF4E59">
        <w:tab/>
      </w:r>
      <w:r w:rsidRPr="00EF4E59">
        <w:rPr>
          <w:u w:val="single"/>
        </w:rPr>
        <w:t>for a third or subsequent offense, must be fined not more than three thousand dollars or imprisoned not more than one year, or both.</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F4E59">
        <w:tab/>
      </w:r>
      <w:r w:rsidRPr="00EF4E59">
        <w:rPr>
          <w:u w:val="single"/>
        </w:rPr>
        <w:t>(C)</w:t>
      </w:r>
      <w:r w:rsidRPr="00EF4E59">
        <w:tab/>
      </w:r>
      <w:r w:rsidRPr="00EF4E59">
        <w:rPr>
          <w:u w:val="single"/>
        </w:rPr>
        <w:t>It is an affirmative defense to a prosecution for a violation of this section that, during the commission of the offense, the defendant was a victim of trafficking in persons as defined by Section 16-3-2010(10).</w:t>
      </w:r>
      <w:r w:rsidRPr="00EF4E59">
        <w:t>”</w:t>
      </w:r>
      <w:r w:rsidRPr="00EF4E59">
        <w:tab/>
      </w:r>
      <w:r w:rsidRPr="00EF4E59">
        <w:tab/>
        <w:t>/</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EF4E59">
        <w:rPr>
          <w:rFonts w:eastAsia="Times New Roman"/>
          <w:snapToGrid w:val="0"/>
          <w:szCs w:val="20"/>
        </w:rPr>
        <w:t>Amend the bill further, as and if amended, by striking SECTION 2 and inserting:</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F4E59">
        <w:t>/</w:t>
      </w:r>
      <w:r w:rsidRPr="00EF4E59">
        <w:tab/>
      </w:r>
      <w:r w:rsidRPr="00EF4E59">
        <w:tab/>
        <w:t>SECTION</w:t>
      </w:r>
      <w:r w:rsidRPr="00EF4E59">
        <w:tab/>
        <w:t>2.</w:t>
      </w:r>
      <w:r w:rsidRPr="00EF4E59">
        <w:tab/>
        <w:t>Section 16-15-100 of the 1976 Code is amended to read:</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F4E59">
        <w:tab/>
        <w:t>“Section 16-15-100.</w:t>
      </w:r>
      <w:r w:rsidRPr="00EF4E59">
        <w:tab/>
      </w:r>
      <w:r w:rsidRPr="00EF4E59">
        <w:rPr>
          <w:u w:val="single"/>
        </w:rPr>
        <w:t>(A)</w:t>
      </w:r>
      <w:r w:rsidRPr="00EF4E59">
        <w:tab/>
        <w:t xml:space="preserve">It shall </w:t>
      </w:r>
      <w:r w:rsidRPr="00EF4E59">
        <w:rPr>
          <w:strike/>
        </w:rPr>
        <w:t>further</w:t>
      </w:r>
      <w:r w:rsidRPr="00EF4E59">
        <w:t xml:space="preserve"> be unlawful to:</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F4E59">
        <w:tab/>
      </w:r>
      <w:r w:rsidRPr="00EF4E59">
        <w:tab/>
      </w:r>
      <w:r w:rsidRPr="00EF4E59">
        <w:rPr>
          <w:u w:val="single"/>
        </w:rPr>
        <w:t>(1)</w:t>
      </w:r>
      <w:r w:rsidRPr="00EF4E59">
        <w:tab/>
      </w:r>
      <w:r w:rsidRPr="009C64DD">
        <w:rPr>
          <w:u w:val="single"/>
        </w:rPr>
        <w:t>pr</w:t>
      </w:r>
      <w:r w:rsidRPr="00EF4E59">
        <w:rPr>
          <w:u w:val="single"/>
        </w:rPr>
        <w:t>ocure or solicit for the purpose of prostitution;</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F4E59">
        <w:tab/>
      </w:r>
      <w:r w:rsidRPr="00EF4E59">
        <w:tab/>
      </w:r>
      <w:r w:rsidRPr="00EF4E59">
        <w:rPr>
          <w:strike/>
        </w:rPr>
        <w:t>(1)</w:t>
      </w:r>
      <w:r w:rsidRPr="00EF4E59">
        <w:rPr>
          <w:u w:val="single"/>
        </w:rPr>
        <w:t>(2)</w:t>
      </w:r>
      <w:r w:rsidRPr="00EF4E59">
        <w:tab/>
      </w:r>
      <w:r w:rsidRPr="00EF4E59">
        <w:rPr>
          <w:strike/>
        </w:rPr>
        <w:t>Procure</w:t>
      </w:r>
      <w:r w:rsidRPr="00EF4E59">
        <w:t xml:space="preserve"> </w:t>
      </w:r>
      <w:r w:rsidRPr="00EF4E59">
        <w:rPr>
          <w:u w:val="single"/>
        </w:rPr>
        <w:t>procure</w:t>
      </w:r>
      <w:r w:rsidRPr="00EF4E59">
        <w:t xml:space="preserve"> a </w:t>
      </w:r>
      <w:r w:rsidRPr="00EF4E59">
        <w:rPr>
          <w:strike/>
        </w:rPr>
        <w:t>female</w:t>
      </w:r>
      <w:r w:rsidRPr="00EF4E59">
        <w:t xml:space="preserve"> </w:t>
      </w:r>
      <w:r w:rsidRPr="00EF4E59">
        <w:rPr>
          <w:u w:val="single"/>
        </w:rPr>
        <w:t>person to be an</w:t>
      </w:r>
      <w:r w:rsidRPr="00EF4E59">
        <w:t xml:space="preserve"> inmate for a house of prostitution;</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F4E59">
        <w:tab/>
      </w:r>
      <w:r w:rsidRPr="00EF4E59">
        <w:tab/>
      </w:r>
      <w:r w:rsidRPr="00EF4E59">
        <w:rPr>
          <w:strike/>
        </w:rPr>
        <w:t>(2)</w:t>
      </w:r>
      <w:r w:rsidRPr="00EF4E59">
        <w:rPr>
          <w:u w:val="single"/>
        </w:rPr>
        <w:t>(3)</w:t>
      </w:r>
      <w:r w:rsidRPr="00EF4E59">
        <w:tab/>
      </w:r>
      <w:r w:rsidRPr="00EF4E59">
        <w:rPr>
          <w:strike/>
        </w:rPr>
        <w:t>Cause</w:t>
      </w:r>
      <w:r w:rsidRPr="00EF4E59">
        <w:t xml:space="preserve"> </w:t>
      </w:r>
      <w:r w:rsidRPr="00EF4E59">
        <w:rPr>
          <w:u w:val="single"/>
        </w:rPr>
        <w:t>cause</w:t>
      </w:r>
      <w:r w:rsidRPr="00EF4E59">
        <w:t>, induce, persuade</w:t>
      </w:r>
      <w:r w:rsidR="009C64DD">
        <w:rPr>
          <w:u w:val="single"/>
        </w:rPr>
        <w:t>,</w:t>
      </w:r>
      <w:r w:rsidRPr="00EF4E59">
        <w:t xml:space="preserve"> or encourage by promise, threat, violence</w:t>
      </w:r>
      <w:r w:rsidR="009C64DD">
        <w:rPr>
          <w:u w:val="single"/>
        </w:rPr>
        <w:t>,</w:t>
      </w:r>
      <w:r w:rsidRPr="00EF4E59">
        <w:t xml:space="preserve"> or by any scheme or device a </w:t>
      </w:r>
      <w:r w:rsidRPr="00EF4E59">
        <w:rPr>
          <w:strike/>
        </w:rPr>
        <w:t>female</w:t>
      </w:r>
      <w:r w:rsidRPr="00EF4E59">
        <w:t xml:space="preserve"> </w:t>
      </w:r>
      <w:r w:rsidRPr="00EF4E59">
        <w:rPr>
          <w:u w:val="single"/>
        </w:rPr>
        <w:t>person</w:t>
      </w:r>
      <w:r w:rsidRPr="00EF4E59">
        <w:t xml:space="preserve"> to become a prostitute or to remain an inmate of a house of prostitution;</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F4E59">
        <w:tab/>
      </w:r>
      <w:r w:rsidRPr="00EF4E59">
        <w:tab/>
      </w:r>
      <w:r w:rsidRPr="00EF4E59">
        <w:rPr>
          <w:strike/>
        </w:rPr>
        <w:t>(3)</w:t>
      </w:r>
      <w:r w:rsidRPr="00EF4E59">
        <w:rPr>
          <w:u w:val="single"/>
        </w:rPr>
        <w:t>(4)</w:t>
      </w:r>
      <w:r w:rsidRPr="00EF4E59">
        <w:tab/>
      </w:r>
      <w:r w:rsidRPr="00EF4E59">
        <w:rPr>
          <w:strike/>
        </w:rPr>
        <w:t>Induce</w:t>
      </w:r>
      <w:r w:rsidRPr="00EF4E59">
        <w:t xml:space="preserve"> </w:t>
      </w:r>
      <w:r w:rsidRPr="00EF4E59">
        <w:rPr>
          <w:u w:val="single"/>
        </w:rPr>
        <w:t>induce</w:t>
      </w:r>
      <w:r w:rsidRPr="00EF4E59">
        <w:t>, persuade</w:t>
      </w:r>
      <w:r w:rsidR="009C64DD">
        <w:rPr>
          <w:u w:val="single"/>
        </w:rPr>
        <w:t>,</w:t>
      </w:r>
      <w:r w:rsidRPr="00EF4E59">
        <w:t xml:space="preserve"> or encourage a </w:t>
      </w:r>
      <w:r w:rsidRPr="00EF4E59">
        <w:rPr>
          <w:strike/>
        </w:rPr>
        <w:t>female</w:t>
      </w:r>
      <w:r w:rsidRPr="00EF4E59">
        <w:t xml:space="preserve"> </w:t>
      </w:r>
      <w:r w:rsidRPr="00EF4E59">
        <w:rPr>
          <w:u w:val="single"/>
        </w:rPr>
        <w:t>person</w:t>
      </w:r>
      <w:r w:rsidRPr="00EF4E59">
        <w:t xml:space="preserve"> to come into or leave this State for the purpose of prostitution or to become an inmate in a house of prostitution;</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F4E59">
        <w:tab/>
      </w:r>
      <w:r w:rsidRPr="00EF4E59">
        <w:tab/>
      </w:r>
      <w:r w:rsidRPr="00EF4E59">
        <w:rPr>
          <w:strike/>
        </w:rPr>
        <w:t>(4)</w:t>
      </w:r>
      <w:r w:rsidRPr="00EF4E59">
        <w:rPr>
          <w:u w:val="single"/>
        </w:rPr>
        <w:t>(5)</w:t>
      </w:r>
      <w:r w:rsidRPr="00EF4E59">
        <w:tab/>
      </w:r>
      <w:r w:rsidRPr="00EF4E59">
        <w:rPr>
          <w:strike/>
        </w:rPr>
        <w:t>Receive</w:t>
      </w:r>
      <w:r w:rsidRPr="00EF4E59">
        <w:t xml:space="preserve"> </w:t>
      </w:r>
      <w:r w:rsidRPr="00EF4E59">
        <w:rPr>
          <w:u w:val="single"/>
        </w:rPr>
        <w:t>receive</w:t>
      </w:r>
      <w:r w:rsidRPr="00EF4E59">
        <w:t xml:space="preserve"> or give or agree to receive or give any money or thing of value for procuring or attempting to procure </w:t>
      </w:r>
      <w:r w:rsidRPr="00EF4E59">
        <w:rPr>
          <w:strike/>
        </w:rPr>
        <w:t>any female</w:t>
      </w:r>
      <w:r w:rsidRPr="00EF4E59">
        <w:t xml:space="preserve"> </w:t>
      </w:r>
      <w:r w:rsidRPr="00EF4E59">
        <w:rPr>
          <w:u w:val="single"/>
        </w:rPr>
        <w:t>a person</w:t>
      </w:r>
      <w:r w:rsidRPr="00EF4E59">
        <w:t xml:space="preserve"> to become a prostitute or an inmate in a house of prostitution;</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F4E59">
        <w:tab/>
      </w:r>
      <w:r w:rsidRPr="00EF4E59">
        <w:tab/>
      </w:r>
      <w:r w:rsidRPr="00EF4E59">
        <w:rPr>
          <w:strike/>
        </w:rPr>
        <w:t>(5)</w:t>
      </w:r>
      <w:r w:rsidRPr="00EF4E59">
        <w:rPr>
          <w:u w:val="single"/>
        </w:rPr>
        <w:t>(6)</w:t>
      </w:r>
      <w:r w:rsidRPr="00EF4E59">
        <w:tab/>
      </w:r>
      <w:r w:rsidRPr="00EF4E59">
        <w:rPr>
          <w:strike/>
        </w:rPr>
        <w:t>Accept</w:t>
      </w:r>
      <w:r w:rsidRPr="00EF4E59">
        <w:t xml:space="preserve"> </w:t>
      </w:r>
      <w:r w:rsidRPr="00EF4E59">
        <w:rPr>
          <w:u w:val="single"/>
        </w:rPr>
        <w:t>accept</w:t>
      </w:r>
      <w:r w:rsidRPr="00EF4E59">
        <w:t xml:space="preserve"> or receive knowingly any money or other thing of value without consideration from a prostitute; </w:t>
      </w:r>
      <w:r w:rsidRPr="00EF4E59">
        <w:rPr>
          <w:strike/>
        </w:rPr>
        <w:t>or</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F4E59">
        <w:tab/>
      </w:r>
      <w:r w:rsidRPr="00EF4E59">
        <w:tab/>
      </w:r>
      <w:r w:rsidRPr="00EF4E59">
        <w:rPr>
          <w:u w:val="single"/>
        </w:rPr>
        <w:t>(7)</w:t>
      </w:r>
      <w:r w:rsidRPr="00EF4E59">
        <w:tab/>
      </w:r>
      <w:r w:rsidRPr="00EF4E59">
        <w:rPr>
          <w:u w:val="single"/>
        </w:rPr>
        <w:t>expose indecently the private person for the purpose of prostitution or other indecency;</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F4E59">
        <w:tab/>
      </w:r>
      <w:r w:rsidRPr="00EF4E59">
        <w:tab/>
      </w:r>
      <w:r w:rsidRPr="00EF4E59">
        <w:rPr>
          <w:u w:val="single"/>
        </w:rPr>
        <w:t>(8)</w:t>
      </w:r>
      <w:r w:rsidRPr="00EF4E59">
        <w:tab/>
      </w:r>
      <w:r w:rsidRPr="00EF4E59">
        <w:rPr>
          <w:u w:val="single"/>
        </w:rPr>
        <w:t>reside in, enter, or remain in a place, structure, building, vehicle, trailer, or conveyance for the purpose of lewdness, assignation, or prostitution;</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F4E59">
        <w:tab/>
      </w:r>
      <w:r w:rsidRPr="00EF4E59">
        <w:tab/>
      </w:r>
      <w:r w:rsidRPr="00EF4E59">
        <w:rPr>
          <w:u w:val="single"/>
        </w:rPr>
        <w:t>(9)</w:t>
      </w:r>
      <w:r w:rsidRPr="00EF4E59">
        <w:tab/>
      </w:r>
      <w:r w:rsidRPr="00EF4E59">
        <w:rPr>
          <w:u w:val="single"/>
        </w:rPr>
        <w:t>keep or set up a house of ill fame, brothel, or bawdyhouse;</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F4E59">
        <w:tab/>
      </w:r>
      <w:r w:rsidRPr="00EF4E59">
        <w:tab/>
      </w:r>
      <w:r w:rsidRPr="00EF4E59">
        <w:rPr>
          <w:u w:val="single"/>
        </w:rPr>
        <w:t>(10)</w:t>
      </w:r>
      <w:r w:rsidRPr="00EF4E59">
        <w:tab/>
      </w:r>
      <w:r w:rsidRPr="00EF4E59">
        <w:rPr>
          <w:u w:val="single"/>
        </w:rPr>
        <w:t>receive a person for purposes of lewdness, assignation, or prostitution into a vehicle, conveyance, trailer, place, structure, or building;</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F4E59">
        <w:tab/>
      </w:r>
      <w:r w:rsidRPr="00EF4E59">
        <w:tab/>
      </w:r>
      <w:r w:rsidRPr="00EF4E59">
        <w:rPr>
          <w:u w:val="single"/>
        </w:rPr>
        <w:t>(11)</w:t>
      </w:r>
      <w:r w:rsidRPr="00EF4E59">
        <w:tab/>
      </w:r>
      <w:r w:rsidRPr="00EF4E59">
        <w:rPr>
          <w:u w:val="single"/>
        </w:rPr>
        <w:t>permit a person to remain for the purpose of lewdness, assignation, or prostitution in a vehicle, conveyance, trailer, place, structure, or building;</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F4E59">
        <w:tab/>
      </w:r>
      <w:r w:rsidRPr="00EF4E59">
        <w:tab/>
      </w:r>
      <w:r w:rsidRPr="00EF4E59">
        <w:rPr>
          <w:u w:val="single"/>
        </w:rPr>
        <w:t>(12)</w:t>
      </w:r>
      <w:r w:rsidRPr="00EF4E59">
        <w:tab/>
      </w:r>
      <w:r w:rsidRPr="00EF4E59">
        <w:rPr>
          <w:u w:val="single"/>
        </w:rPr>
        <w:t>direct, take, or transport, offer or agree to take or transport, or aid or assist in transporting a person to a vehicle, conveyance, trailer, place, structure, or building, or to another person with knowledge or having reasonable cause to believe that the purpose of such directing, taking, or transporting is prostitution, lewdness, or assignation;</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F4E59">
        <w:tab/>
      </w:r>
      <w:r w:rsidRPr="00EF4E59">
        <w:tab/>
      </w:r>
      <w:r w:rsidRPr="00EF4E59">
        <w:rPr>
          <w:u w:val="single"/>
        </w:rPr>
        <w:t>(13)</w:t>
      </w:r>
      <w:r w:rsidRPr="00EF4E59">
        <w:tab/>
      </w:r>
      <w:r w:rsidRPr="00EF4E59">
        <w:rPr>
          <w:u w:val="single"/>
        </w:rPr>
        <w:t>lease, rent, or contract to lease or rent a vehicle, conveyance, trailer, place, structure, building, or part thereof believing or having reasonable cause to believe that it is intended to be used for any of the purposes herein prohibited; or</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F4E59">
        <w:tab/>
      </w:r>
      <w:r w:rsidRPr="00EF4E59">
        <w:tab/>
      </w:r>
      <w:r w:rsidRPr="00EF4E59">
        <w:rPr>
          <w:strike/>
        </w:rPr>
        <w:t>(6)</w:t>
      </w:r>
      <w:r w:rsidRPr="00EF4E59">
        <w:rPr>
          <w:u w:val="single"/>
        </w:rPr>
        <w:t>(14)</w:t>
      </w:r>
      <w:r w:rsidRPr="00EF4E59">
        <w:tab/>
      </w:r>
      <w:r w:rsidRPr="00EF4E59">
        <w:rPr>
          <w:strike/>
        </w:rPr>
        <w:t>Aid</w:t>
      </w:r>
      <w:r w:rsidRPr="00EF4E59">
        <w:t xml:space="preserve"> </w:t>
      </w:r>
      <w:r w:rsidRPr="00EF4E59">
        <w:rPr>
          <w:u w:val="single"/>
        </w:rPr>
        <w:t>knowingly aid</w:t>
      </w:r>
      <w:r w:rsidRPr="00EF4E59">
        <w:t>, abet</w:t>
      </w:r>
      <w:r w:rsidR="009C64DD">
        <w:rPr>
          <w:u w:val="single"/>
        </w:rPr>
        <w:t>,</w:t>
      </w:r>
      <w:r w:rsidRPr="00EF4E59">
        <w:t xml:space="preserve"> or participate </w:t>
      </w:r>
      <w:r w:rsidRPr="00EF4E59">
        <w:rPr>
          <w:strike/>
        </w:rPr>
        <w:t>knowingly</w:t>
      </w:r>
      <w:r w:rsidRPr="00EF4E59">
        <w:t xml:space="preserve"> in the doing of any of the acts </w:t>
      </w:r>
      <w:r w:rsidRPr="00EF4E59">
        <w:rPr>
          <w:strike/>
        </w:rPr>
        <w:t>herein</w:t>
      </w:r>
      <w:r w:rsidRPr="00EF4E59">
        <w:t xml:space="preserve"> prohibited </w:t>
      </w:r>
      <w:r w:rsidRPr="00EF4E59">
        <w:rPr>
          <w:u w:val="single"/>
        </w:rPr>
        <w:t>in this section</w:t>
      </w:r>
      <w:r w:rsidRPr="00EF4E59">
        <w:t>.</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F4E59">
        <w:tab/>
      </w:r>
      <w:r w:rsidRPr="00EF4E59">
        <w:rPr>
          <w:u w:val="single"/>
        </w:rPr>
        <w:t>(B)(1)</w:t>
      </w:r>
      <w:r w:rsidRPr="00EF4E59">
        <w:tab/>
      </w:r>
      <w:r w:rsidRPr="00EF4E59">
        <w:rPr>
          <w:u w:val="single"/>
        </w:rPr>
        <w:t>A person who violates a provision of this section is guilty of a misdemeanor, and, upon conviction:</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F4E59">
        <w:tab/>
      </w:r>
      <w:r w:rsidRPr="00EF4E59">
        <w:tab/>
      </w:r>
      <w:r w:rsidRPr="00EF4E59">
        <w:tab/>
      </w:r>
      <w:r w:rsidRPr="00EF4E59">
        <w:rPr>
          <w:u w:val="single"/>
        </w:rPr>
        <w:t>(a)</w:t>
      </w:r>
      <w:r w:rsidRPr="00EF4E59">
        <w:tab/>
      </w:r>
      <w:r w:rsidRPr="00EF4E59">
        <w:rPr>
          <w:u w:val="single"/>
        </w:rPr>
        <w:t>for a first offense, must be fined not less than two hundred fifty dollars and not more than one thousand dollars or imprisoned not more than thirty days, or both;</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F4E59">
        <w:tab/>
      </w:r>
      <w:r w:rsidRPr="00EF4E59">
        <w:tab/>
      </w:r>
      <w:r w:rsidRPr="00EF4E59">
        <w:tab/>
      </w:r>
      <w:r w:rsidRPr="00EF4E59">
        <w:rPr>
          <w:u w:val="single"/>
        </w:rPr>
        <w:t>(b)</w:t>
      </w:r>
      <w:r w:rsidRPr="00EF4E59">
        <w:tab/>
      </w:r>
      <w:r w:rsidRPr="00EF4E59">
        <w:rPr>
          <w:u w:val="single"/>
        </w:rPr>
        <w:t>for a second offense, must be fined not less than five hundred dollars and not more than three thousand dollars or imprisoned not more than six months, or both.  If the court makes a specific finding on the record that based on the circumstances of the case the person should register as a sex offender, the person is required to register with the sex offender registry pursuant to Article 7, Chapter 3, Title 23.  Five years from the date the person originally registered, SLED shall remove the person’s name and other information concerning the person from the registry;</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F4E59">
        <w:tab/>
      </w:r>
      <w:r w:rsidRPr="00EF4E59">
        <w:tab/>
      </w:r>
      <w:r w:rsidRPr="00EF4E59">
        <w:tab/>
      </w:r>
      <w:r w:rsidRPr="00EF4E59">
        <w:rPr>
          <w:u w:val="single"/>
        </w:rPr>
        <w:t>(c)</w:t>
      </w:r>
      <w:r w:rsidRPr="00EF4E59">
        <w:tab/>
      </w:r>
      <w:r w:rsidRPr="00EF4E59">
        <w:rPr>
          <w:u w:val="single"/>
        </w:rPr>
        <w:t>for a third or subsequent offense, must be fined not less than one thousand five hundred dollars and not more than five thousand dollars or imprisoned not more than one year, or both.  The person is required to register with the sex offender registry pursuant to Article 7, Chapter 3, Title 23.  Five years from the date the person originally registered, the person may petition the court of conviction to remove the person’s name and other information concerning the person from the registry.  If the court, in its discretion, grants the person’s petition, SLED shall remove the person’s name and other information concerning the person from the registry.</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F4E59">
        <w:tab/>
      </w:r>
      <w:r w:rsidRPr="00EF4E59">
        <w:tab/>
      </w:r>
      <w:r w:rsidRPr="00EF4E59">
        <w:rPr>
          <w:u w:val="single"/>
        </w:rPr>
        <w:t>(2)</w:t>
      </w:r>
      <w:r w:rsidRPr="00EF4E59">
        <w:tab/>
      </w:r>
      <w:r w:rsidRPr="00EF4E59">
        <w:rPr>
          <w:u w:val="single"/>
        </w:rPr>
        <w:t>A person who violates a provision of this section where the prostitute is severely or profoundly mentally disabled, is guilty of a felony and, upon conviction, must be fined not less than one thousand five hundred dollars and not more than five thousand dollars or imprisoned not more than two years, or both.  The person is required to register with the sex offender registry pursuant to Article 7, Chapter 3, Title 23.  Five years from the date the person originally registered, the person may petition the court of conviction to remove the person’s name and other information concerning the person from the registry.  If the court, in its discretion, grants the person’s petition, SLED shall remove the person’s name and other information concerning the person from the registry.</w:t>
      </w:r>
      <w:r w:rsidRPr="00EF4E59">
        <w:t>”</w:t>
      </w:r>
      <w:r w:rsidRPr="00EF4E59">
        <w:tab/>
      </w:r>
      <w:r w:rsidRPr="00EF4E59">
        <w:tab/>
        <w:t>/</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F4E59">
        <w:rPr>
          <w:rFonts w:eastAsia="Times New Roman"/>
          <w:snapToGrid w:val="0"/>
          <w:szCs w:val="20"/>
        </w:rPr>
        <w:tab/>
        <w:t>Renumber sections to conform.</w:t>
      </w:r>
    </w:p>
    <w:p w:rsidR="00494821"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F4E59">
        <w:rPr>
          <w:rFonts w:eastAsia="Times New Roman"/>
          <w:snapToGrid w:val="0"/>
          <w:szCs w:val="20"/>
        </w:rPr>
        <w:tab/>
        <w:t>Amend title to conform.</w:t>
      </w:r>
    </w:p>
    <w:p w:rsidR="00494821" w:rsidRPr="00EF4E59"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94821" w:rsidRDefault="00494821" w:rsidP="00494821">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494821" w:rsidRDefault="00494821" w:rsidP="00494821">
      <w:pPr>
        <w:tabs>
          <w:tab w:val="left" w:pos="3024"/>
        </w:tabs>
        <w:suppressAutoHyphens/>
        <w:jc w:val="both"/>
        <w:rPr>
          <w:rFonts w:eastAsia="Times New Roman"/>
        </w:rPr>
      </w:pPr>
      <w:r>
        <w:rPr>
          <w:rFonts w:eastAsia="Times New Roman"/>
        </w:rPr>
        <w:t>BRAD HUTTO</w:t>
      </w:r>
      <w:r>
        <w:rPr>
          <w:rFonts w:eastAsia="Times New Roman"/>
        </w:rPr>
        <w:tab/>
        <w:t>GERALD MALLOY</w:t>
      </w:r>
    </w:p>
    <w:p w:rsidR="00494821" w:rsidRDefault="00494821" w:rsidP="00494821">
      <w:pPr>
        <w:tabs>
          <w:tab w:val="left" w:pos="3024"/>
        </w:tabs>
        <w:suppressAutoHyphens/>
        <w:jc w:val="both"/>
        <w:rPr>
          <w:rFonts w:eastAsia="Times New Roman"/>
        </w:rPr>
      </w:pPr>
      <w:r>
        <w:rPr>
          <w:rFonts w:eastAsia="Times New Roman"/>
        </w:rPr>
        <w:t>For Majority.</w:t>
      </w:r>
      <w:r>
        <w:rPr>
          <w:rFonts w:eastAsia="Times New Roman"/>
        </w:rPr>
        <w:tab/>
        <w:t>For Minority.</w:t>
      </w:r>
    </w:p>
    <w:p w:rsidR="00494821" w:rsidRPr="00494821"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821" w:rsidRPr="00494821"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494821" w:rsidRPr="002C449C"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C449C">
        <w:rPr>
          <w:b/>
        </w:rPr>
        <w:t>Fiscal Impact Summary</w:t>
      </w:r>
    </w:p>
    <w:p w:rsidR="00494821" w:rsidRPr="002C449C" w:rsidRDefault="00494821" w:rsidP="0049482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C449C">
        <w:rPr>
          <w:sz w:val="22"/>
        </w:rPr>
        <w:t xml:space="preserve">This bill would have no expenditure impact on the </w:t>
      </w:r>
      <w:r>
        <w:rPr>
          <w:sz w:val="22"/>
        </w:rPr>
        <w:t>general fund, federal funds, or other fund</w:t>
      </w:r>
      <w:r w:rsidRPr="002C449C">
        <w:rPr>
          <w:sz w:val="22"/>
        </w:rPr>
        <w:t>s.</w:t>
      </w:r>
    </w:p>
    <w:p w:rsidR="00494821" w:rsidRPr="002C449C"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2C449C">
        <w:rPr>
          <w:b/>
        </w:rPr>
        <w:t>Explanation of Fiscal Impact</w:t>
      </w:r>
    </w:p>
    <w:p w:rsidR="00494821" w:rsidRPr="002C449C" w:rsidRDefault="00494821" w:rsidP="0049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C449C">
        <w:rPr>
          <w:b/>
        </w:rPr>
        <w:t>State Expenditure</w:t>
      </w:r>
    </w:p>
    <w:p w:rsidR="00494821" w:rsidRPr="002C449C" w:rsidRDefault="00494821" w:rsidP="0049482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C449C">
        <w:rPr>
          <w:sz w:val="22"/>
        </w:rPr>
        <w:t>This bill increases the penalties for the solicitation of prostitution, for the establishment or keeping of a brothel or house of prostitution, and for causing or inducing another to participate in prostitution. It also establishes the affirmative defense of being a victim of human trafficking and further increases the penalties for soliciting, causing, or inducing another for prostitution where the prostitute has a mental disability.</w:t>
      </w:r>
    </w:p>
    <w:p w:rsidR="00494821" w:rsidRPr="002C449C" w:rsidRDefault="00494821" w:rsidP="0049482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C449C">
        <w:rPr>
          <w:sz w:val="22"/>
        </w:rPr>
        <w:t xml:space="preserve">The Judicial Department reports that this bill would have no expenditure impact on the </w:t>
      </w:r>
      <w:r>
        <w:rPr>
          <w:sz w:val="22"/>
        </w:rPr>
        <w:t>general fund, federal funds, or other fund</w:t>
      </w:r>
      <w:r w:rsidRPr="002C449C">
        <w:rPr>
          <w:sz w:val="22"/>
        </w:rPr>
        <w:t xml:space="preserve">s. </w:t>
      </w:r>
    </w:p>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494821" w:rsidRP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821" w:rsidRDefault="00494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94821" w:rsidSect="0049482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A4581" w:rsidRDefault="00BA45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A4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83F5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F6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SECTIONS 16-15-90 AND 16-15-100 SOUTH CAROLINA CODE OF LAWS, 1976, RELATING TO PROSTITUTION, TO INCREASE THE PENALTIES FOR SOLICITATION OF PROSTITUTION, ESTABLISHING OR KEEPING A BROTHEL OR HOUSE OF PROSTITUTION, OR CAUSING OR INDUCING ANOTHER TO PARTICIPATE IN PROSTITUTION; TO ESTABLISH THE AFFIRMATIVE DEFENSE OF BEING A VICTIM OF HUMAN TRAFFICKING; AND TO FURTHER INCREASE THE PENALTIES FOR SOLICITING, CAUSING, OR INDUCING ANOTHER FOR PROSTITUTION WHERE THE PROSTITUTE HAS A MENTAL DISABILITY.</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83F55" w:rsidRDefault="00E83F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83F55" w:rsidRDefault="00E83F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082" w:rsidRDefault="00E83F55"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rsidR="00336082">
        <w:t>Section 16-15-90 of the 1976 Code is amended to read:</w:t>
      </w:r>
    </w:p>
    <w:p w:rsidR="0033608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36082" w:rsidRPr="00C01E8B" w:rsidRDefault="005C003C"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336082" w:rsidRPr="00C01E8B">
        <w:t>S</w:t>
      </w:r>
      <w:r w:rsidR="00336082">
        <w:t>ection 16-15-90.</w:t>
      </w:r>
      <w:r w:rsidR="00336082" w:rsidRPr="00C01E8B">
        <w:tab/>
      </w:r>
      <w:r w:rsidR="00336082" w:rsidRPr="00C01E8B">
        <w:rPr>
          <w:u w:val="single"/>
        </w:rPr>
        <w:t>(A)</w:t>
      </w:r>
      <w:r w:rsidR="00336082">
        <w:tab/>
      </w:r>
      <w:r w:rsidR="00336082" w:rsidRPr="00C01E8B">
        <w:t>It shall be unlawful to</w:t>
      </w:r>
      <w:r w:rsidR="00336082" w:rsidRPr="00D77D95">
        <w:rPr>
          <w:strike/>
        </w:rPr>
        <w:t>:</w:t>
      </w:r>
    </w:p>
    <w:p w:rsidR="00336082" w:rsidRPr="003378F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000A2FDA">
        <w:tab/>
      </w:r>
      <w:r w:rsidRPr="00D77D95">
        <w:rPr>
          <w:strike/>
        </w:rPr>
        <w:t>(1)</w:t>
      </w:r>
      <w:r>
        <w:tab/>
      </w:r>
      <w:r w:rsidRPr="00D77D95">
        <w:rPr>
          <w:strike/>
        </w:rPr>
        <w:t>Engage</w:t>
      </w:r>
      <w:r w:rsidRPr="00C01E8B">
        <w:t xml:space="preserve"> </w:t>
      </w:r>
      <w:r w:rsidR="00D77D95" w:rsidRPr="00D77D95">
        <w:rPr>
          <w:u w:val="single"/>
        </w:rPr>
        <w:t>engage</w:t>
      </w:r>
      <w:r w:rsidR="00D77D95">
        <w:t xml:space="preserve"> </w:t>
      </w:r>
      <w:r w:rsidRPr="00C01E8B">
        <w:t>in prostitution</w:t>
      </w:r>
      <w:r w:rsidRPr="00D77D95">
        <w:rPr>
          <w:strike/>
        </w:rPr>
        <w:t>;</w:t>
      </w:r>
      <w:r>
        <w:t xml:space="preserve"> </w:t>
      </w:r>
      <w:r w:rsidRPr="003378F2">
        <w:rPr>
          <w:u w:val="single"/>
        </w:rPr>
        <w:t>or</w:t>
      </w:r>
    </w:p>
    <w:p w:rsidR="0033608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0A2FDA">
        <w:tab/>
      </w:r>
      <w:r w:rsidRPr="00D77D95">
        <w:rPr>
          <w:strike/>
        </w:rPr>
        <w:t>(2)</w:t>
      </w:r>
      <w:r>
        <w:tab/>
      </w:r>
      <w:r w:rsidRPr="00D77D95">
        <w:rPr>
          <w:strike/>
        </w:rPr>
        <w:t>Aid</w:t>
      </w:r>
      <w:r w:rsidRPr="00C01E8B">
        <w:t xml:space="preserve"> </w:t>
      </w:r>
      <w:r w:rsidR="00D77D95" w:rsidRPr="00D77D95">
        <w:rPr>
          <w:u w:val="single"/>
        </w:rPr>
        <w:t>knowingly aid</w:t>
      </w:r>
      <w:r w:rsidR="00D77D95">
        <w:t xml:space="preserve"> </w:t>
      </w:r>
      <w:r w:rsidRPr="00C01E8B">
        <w:t xml:space="preserve">or abet prostitution </w:t>
      </w:r>
      <w:r w:rsidRPr="00D77D95">
        <w:rPr>
          <w:strike/>
        </w:rPr>
        <w:t>knowingly;</w:t>
      </w:r>
      <w:r>
        <w:t xml:space="preserve"> </w:t>
      </w:r>
    </w:p>
    <w:p w:rsidR="00336082" w:rsidRPr="00CC0E2A"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0A2FDA">
        <w:tab/>
      </w:r>
      <w:r w:rsidRPr="00C02B91">
        <w:rPr>
          <w:strike/>
        </w:rPr>
        <w:t>(3)</w:t>
      </w:r>
      <w:r>
        <w:tab/>
      </w:r>
      <w:r w:rsidRPr="00CC0E2A">
        <w:rPr>
          <w:strike/>
        </w:rPr>
        <w:t>Procure or solicit for the purpose of prostitution;</w:t>
      </w:r>
    </w:p>
    <w:p w:rsidR="00336082" w:rsidRPr="003378F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0A2FDA">
        <w:tab/>
      </w:r>
      <w:r w:rsidRPr="003378F2">
        <w:rPr>
          <w:strike/>
        </w:rPr>
        <w:t>(4)</w:t>
      </w:r>
      <w:r w:rsidRPr="003378F2">
        <w:tab/>
      </w:r>
      <w:r w:rsidRPr="003378F2">
        <w:rPr>
          <w:strike/>
        </w:rPr>
        <w:t>Expose indecently the private person for the purpose of prostitution or other indecency;</w:t>
      </w:r>
    </w:p>
    <w:p w:rsidR="00336082" w:rsidRPr="003378F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3378F2">
        <w:tab/>
      </w:r>
      <w:r w:rsidR="000A2FDA">
        <w:tab/>
      </w:r>
      <w:r w:rsidRPr="003378F2">
        <w:rPr>
          <w:strike/>
        </w:rPr>
        <w:t>(5)</w:t>
      </w:r>
      <w:r w:rsidRPr="003378F2">
        <w:tab/>
      </w:r>
      <w:r w:rsidRPr="003378F2">
        <w:rPr>
          <w:strike/>
        </w:rPr>
        <w:t>Reside in, enter or remain in any place, structure, building, vehicle, trailer or conveyance for the purpose of lewdness, assignation or prostitution;</w:t>
      </w:r>
    </w:p>
    <w:p w:rsidR="00336082" w:rsidRPr="003378F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3378F2">
        <w:tab/>
      </w:r>
      <w:r w:rsidR="000A2FDA">
        <w:tab/>
      </w:r>
      <w:r w:rsidRPr="003378F2">
        <w:rPr>
          <w:strike/>
        </w:rPr>
        <w:t>(6)</w:t>
      </w:r>
      <w:r w:rsidRPr="003378F2">
        <w:tab/>
      </w:r>
      <w:r w:rsidRPr="003378F2">
        <w:rPr>
          <w:strike/>
        </w:rPr>
        <w:t>Keep or set up a house of ill fame, brothel or bawdyhouse;</w:t>
      </w:r>
    </w:p>
    <w:p w:rsidR="00336082" w:rsidRPr="003378F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3378F2">
        <w:tab/>
      </w:r>
      <w:r w:rsidR="000A2FDA">
        <w:tab/>
      </w:r>
      <w:r w:rsidRPr="003378F2">
        <w:rPr>
          <w:strike/>
        </w:rPr>
        <w:t>(7)</w:t>
      </w:r>
      <w:r w:rsidRPr="003378F2">
        <w:tab/>
      </w:r>
      <w:r w:rsidRPr="003378F2">
        <w:rPr>
          <w:strike/>
        </w:rPr>
        <w:t>Receive any person for purposes of lewdness, assignation or prostitution into any vehicle, conveyance, trailer, place, structure or building;</w:t>
      </w:r>
    </w:p>
    <w:p w:rsidR="00336082" w:rsidRPr="003378F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3378F2">
        <w:tab/>
      </w:r>
      <w:r w:rsidR="000A2FDA">
        <w:tab/>
      </w:r>
      <w:r w:rsidRPr="003378F2">
        <w:rPr>
          <w:strike/>
        </w:rPr>
        <w:t>(8)</w:t>
      </w:r>
      <w:r w:rsidRPr="003378F2">
        <w:tab/>
      </w:r>
      <w:r w:rsidRPr="003378F2">
        <w:rPr>
          <w:strike/>
        </w:rPr>
        <w:t>Permit any person to remain for the purpose of lewdness, assignation or prostitution in any vehicle, conveyance, trailer, place, structure or building;</w:t>
      </w:r>
    </w:p>
    <w:p w:rsidR="00336082" w:rsidRPr="003378F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3378F2">
        <w:tab/>
      </w:r>
      <w:r w:rsidR="000A2FDA">
        <w:tab/>
      </w:r>
      <w:r w:rsidRPr="003378F2">
        <w:rPr>
          <w:strike/>
        </w:rPr>
        <w:t>(9)</w:t>
      </w:r>
      <w:r w:rsidRPr="003378F2">
        <w:tab/>
      </w:r>
      <w:r w:rsidRPr="003378F2">
        <w:rPr>
          <w:strike/>
        </w:rPr>
        <w:t>Direct, take or transport, offer or agree to take or transport or aid or assist in transporting any person to any vehicle, conveyance, trailer, place, structure or building or to any other person with knowledge or having reasonable cause to believe that the purpose of such directing, taking or transporting is prostitution, lewdness or assignation;</w:t>
      </w:r>
    </w:p>
    <w:p w:rsidR="00336082" w:rsidRPr="003378F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3378F2">
        <w:tab/>
      </w:r>
      <w:r w:rsidR="000A2FDA">
        <w:tab/>
      </w:r>
      <w:r w:rsidRPr="003378F2">
        <w:rPr>
          <w:strike/>
        </w:rPr>
        <w:t>(10)</w:t>
      </w:r>
      <w:r w:rsidRPr="00422DBC">
        <w:tab/>
      </w:r>
      <w:r w:rsidRPr="003378F2">
        <w:rPr>
          <w:strike/>
        </w:rPr>
        <w:t>Lease or rent or contract to lease or rent any vehicle, conveyance, trailer, place, structure or building or part thereof believing or having reasonable cause to believe that it is intended to be used for any of the purposes herein prohibited; or</w:t>
      </w:r>
    </w:p>
    <w:p w:rsidR="0033608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3378F2">
        <w:rPr>
          <w:strike/>
        </w:rPr>
        <w:t>(11)</w:t>
      </w:r>
      <w:r w:rsidRPr="000A2FDA">
        <w:tab/>
      </w:r>
      <w:r w:rsidRPr="003378F2">
        <w:rPr>
          <w:strike/>
        </w:rPr>
        <w:t>Aid, abet, or participate knowingly in the doing of any of the acts herein prohibited</w:t>
      </w:r>
      <w:r w:rsidRPr="00D77D95">
        <w:t>.</w:t>
      </w:r>
    </w:p>
    <w:p w:rsidR="00336082" w:rsidRPr="00C02B91"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36082">
        <w:tab/>
      </w:r>
      <w:r w:rsidRPr="00C02B91">
        <w:rPr>
          <w:u w:val="single"/>
        </w:rPr>
        <w:t>(B)</w:t>
      </w:r>
      <w:r>
        <w:tab/>
      </w:r>
      <w:r w:rsidRPr="00C02B91">
        <w:rPr>
          <w:u w:val="single"/>
        </w:rPr>
        <w:t xml:space="preserve">A person </w:t>
      </w:r>
      <w:r w:rsidR="00D77D95">
        <w:rPr>
          <w:u w:val="single"/>
        </w:rPr>
        <w:t xml:space="preserve">who </w:t>
      </w:r>
      <w:r w:rsidRPr="00C02B91">
        <w:rPr>
          <w:u w:val="single"/>
        </w:rPr>
        <w:t>violat</w:t>
      </w:r>
      <w:r w:rsidR="00D77D95">
        <w:rPr>
          <w:u w:val="single"/>
        </w:rPr>
        <w:t>es</w:t>
      </w:r>
      <w:r w:rsidRPr="00C02B91">
        <w:rPr>
          <w:u w:val="single"/>
        </w:rPr>
        <w:t xml:space="preserve"> this section </w:t>
      </w:r>
      <w:r w:rsidR="000A2FDA">
        <w:rPr>
          <w:u w:val="single"/>
        </w:rPr>
        <w:t>is guilty of a misdemeanor and</w:t>
      </w:r>
      <w:r w:rsidR="00DE0A6E">
        <w:rPr>
          <w:u w:val="single"/>
        </w:rPr>
        <w:t>, upon conviction</w:t>
      </w:r>
      <w:r w:rsidRPr="00C02B91">
        <w:rPr>
          <w:u w:val="single"/>
        </w:rPr>
        <w:t>:</w:t>
      </w:r>
    </w:p>
    <w:p w:rsidR="00336082" w:rsidRPr="00C01E8B"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C02B91">
        <w:rPr>
          <w:u w:val="single"/>
        </w:rPr>
        <w:t>(1)</w:t>
      </w:r>
      <w:r>
        <w:tab/>
      </w:r>
      <w:r w:rsidRPr="00C02B91">
        <w:rPr>
          <w:u w:val="single"/>
        </w:rPr>
        <w:t xml:space="preserve">for </w:t>
      </w:r>
      <w:r w:rsidR="00D77D95">
        <w:rPr>
          <w:u w:val="single"/>
        </w:rPr>
        <w:t>a</w:t>
      </w:r>
      <w:r w:rsidRPr="00C02B91">
        <w:rPr>
          <w:u w:val="single"/>
        </w:rPr>
        <w:t xml:space="preserve"> first offense, </w:t>
      </w:r>
      <w:r w:rsidR="00DE0A6E">
        <w:rPr>
          <w:u w:val="single"/>
        </w:rPr>
        <w:t xml:space="preserve">must be </w:t>
      </w:r>
      <w:r w:rsidR="000A2FDA">
        <w:rPr>
          <w:u w:val="single"/>
        </w:rPr>
        <w:t>fined</w:t>
      </w:r>
      <w:r w:rsidRPr="00C02B91">
        <w:rPr>
          <w:u w:val="single"/>
        </w:rPr>
        <w:t xml:space="preserve"> not </w:t>
      </w:r>
      <w:r w:rsidR="000A2FDA">
        <w:rPr>
          <w:u w:val="single"/>
        </w:rPr>
        <w:t>more than</w:t>
      </w:r>
      <w:r w:rsidRPr="00C02B91">
        <w:rPr>
          <w:u w:val="single"/>
        </w:rPr>
        <w:t xml:space="preserve"> two hundred dollars or </w:t>
      </w:r>
      <w:r w:rsidR="000A2FDA">
        <w:rPr>
          <w:u w:val="single"/>
        </w:rPr>
        <w:t>imprisoned</w:t>
      </w:r>
      <w:r w:rsidRPr="00C02B91">
        <w:rPr>
          <w:u w:val="single"/>
        </w:rPr>
        <w:t xml:space="preserve"> not more than thirty days</w:t>
      </w:r>
      <w:r w:rsidR="000A2FDA">
        <w:rPr>
          <w:u w:val="single"/>
        </w:rPr>
        <w:t>, or both</w:t>
      </w:r>
      <w:r w:rsidRPr="00C02B91">
        <w:rPr>
          <w:u w:val="single"/>
        </w:rPr>
        <w:t>;</w:t>
      </w:r>
    </w:p>
    <w:p w:rsidR="00336082" w:rsidRPr="00C01E8B"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C02B91">
        <w:rPr>
          <w:u w:val="single"/>
        </w:rPr>
        <w:t>(2)</w:t>
      </w:r>
      <w:r>
        <w:tab/>
      </w:r>
      <w:r w:rsidRPr="00C02B91">
        <w:rPr>
          <w:u w:val="single"/>
        </w:rPr>
        <w:t xml:space="preserve">for </w:t>
      </w:r>
      <w:r w:rsidR="00D77D95">
        <w:rPr>
          <w:u w:val="single"/>
        </w:rPr>
        <w:t>a</w:t>
      </w:r>
      <w:r w:rsidRPr="00C02B91">
        <w:rPr>
          <w:u w:val="single"/>
        </w:rPr>
        <w:t xml:space="preserve"> second offense, </w:t>
      </w:r>
      <w:r w:rsidR="00DE0A6E">
        <w:rPr>
          <w:u w:val="single"/>
        </w:rPr>
        <w:t xml:space="preserve">must be </w:t>
      </w:r>
      <w:r w:rsidR="000A2FDA">
        <w:rPr>
          <w:u w:val="single"/>
        </w:rPr>
        <w:t>fined not more than</w:t>
      </w:r>
      <w:r w:rsidRPr="00C02B91">
        <w:rPr>
          <w:u w:val="single"/>
        </w:rPr>
        <w:t xml:space="preserve"> one thousand dollars or imprison</w:t>
      </w:r>
      <w:r w:rsidR="000A2FDA">
        <w:rPr>
          <w:u w:val="single"/>
        </w:rPr>
        <w:t>ed</w:t>
      </w:r>
      <w:r w:rsidRPr="00C02B91">
        <w:rPr>
          <w:u w:val="single"/>
        </w:rPr>
        <w:t xml:space="preserve"> not </w:t>
      </w:r>
      <w:r w:rsidR="000A2FDA">
        <w:rPr>
          <w:u w:val="single"/>
        </w:rPr>
        <w:t>more than</w:t>
      </w:r>
      <w:r w:rsidRPr="00C02B91">
        <w:rPr>
          <w:u w:val="single"/>
        </w:rPr>
        <w:t xml:space="preserve"> six months, or both;</w:t>
      </w:r>
    </w:p>
    <w:p w:rsidR="0033608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C02B91">
        <w:rPr>
          <w:u w:val="single"/>
        </w:rPr>
        <w:t>(3)</w:t>
      </w:r>
      <w:r>
        <w:tab/>
      </w:r>
      <w:r w:rsidRPr="00C02B91">
        <w:rPr>
          <w:u w:val="single"/>
        </w:rPr>
        <w:t xml:space="preserve">for </w:t>
      </w:r>
      <w:r w:rsidR="00D77D95">
        <w:rPr>
          <w:u w:val="single"/>
        </w:rPr>
        <w:t>a</w:t>
      </w:r>
      <w:r w:rsidRPr="00C02B91">
        <w:rPr>
          <w:u w:val="single"/>
        </w:rPr>
        <w:t xml:space="preserve"> third or any subsequent offense,</w:t>
      </w:r>
      <w:r w:rsidR="00E63F6C">
        <w:rPr>
          <w:u w:val="single"/>
        </w:rPr>
        <w:t xml:space="preserve"> </w:t>
      </w:r>
      <w:r w:rsidR="00DE0A6E">
        <w:rPr>
          <w:u w:val="single"/>
        </w:rPr>
        <w:t xml:space="preserve">must be </w:t>
      </w:r>
      <w:r w:rsidR="000A2FDA">
        <w:rPr>
          <w:u w:val="single"/>
        </w:rPr>
        <w:t>fined</w:t>
      </w:r>
      <w:r w:rsidRPr="00C02B91">
        <w:rPr>
          <w:u w:val="single"/>
        </w:rPr>
        <w:t xml:space="preserve"> not </w:t>
      </w:r>
      <w:r w:rsidR="000A2FDA">
        <w:rPr>
          <w:u w:val="single"/>
        </w:rPr>
        <w:t>more than</w:t>
      </w:r>
      <w:r w:rsidRPr="00C02B91">
        <w:rPr>
          <w:u w:val="single"/>
        </w:rPr>
        <w:t xml:space="preserve"> three thousand dollars or imprison</w:t>
      </w:r>
      <w:r w:rsidR="000A2FDA">
        <w:rPr>
          <w:u w:val="single"/>
        </w:rPr>
        <w:t>ed</w:t>
      </w:r>
      <w:r w:rsidRPr="00C02B91">
        <w:rPr>
          <w:u w:val="single"/>
        </w:rPr>
        <w:t xml:space="preserve"> </w:t>
      </w:r>
      <w:r w:rsidR="000A2FDA">
        <w:rPr>
          <w:u w:val="single"/>
        </w:rPr>
        <w:t>not more</w:t>
      </w:r>
      <w:r w:rsidRPr="00C02B91">
        <w:rPr>
          <w:u w:val="single"/>
        </w:rPr>
        <w:t xml:space="preserve"> than one year, or both.</w:t>
      </w:r>
    </w:p>
    <w:p w:rsidR="00336082" w:rsidRPr="00C01E8B"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36082">
        <w:tab/>
      </w:r>
      <w:r>
        <w:rPr>
          <w:u w:val="single"/>
        </w:rPr>
        <w:t>(C)</w:t>
      </w:r>
      <w:r w:rsidRPr="00336082">
        <w:tab/>
      </w:r>
      <w:r>
        <w:rPr>
          <w:u w:val="single"/>
        </w:rPr>
        <w:t xml:space="preserve">It is an affirmative defense to a prosecution for a violation of this section that, during the commission of the offense, the defendant was a victim of trafficking in persons as defined </w:t>
      </w:r>
      <w:r w:rsidR="00DE0A6E">
        <w:rPr>
          <w:u w:val="single"/>
        </w:rPr>
        <w:t>by</w:t>
      </w:r>
      <w:r w:rsidR="000F6BC3">
        <w:rPr>
          <w:u w:val="single"/>
        </w:rPr>
        <w:t xml:space="preserve"> S</w:t>
      </w:r>
      <w:r>
        <w:rPr>
          <w:u w:val="single"/>
        </w:rPr>
        <w:t>ection 16-3-2010(10).</w:t>
      </w:r>
      <w:r w:rsidR="005C003C" w:rsidRPr="005C003C">
        <w:t>”</w:t>
      </w:r>
    </w:p>
    <w:p w:rsidR="00336082" w:rsidRPr="00C01E8B"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3608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Section 16-15-100 of the 1976 Code is amended to read:</w:t>
      </w:r>
    </w:p>
    <w:p w:rsidR="00336082" w:rsidRPr="00C01E8B"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36082" w:rsidRDefault="005C003C"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336082">
        <w:t>Section 16-15-100.</w:t>
      </w:r>
      <w:r w:rsidR="00336082">
        <w:tab/>
      </w:r>
      <w:r w:rsidR="00336082" w:rsidRPr="000A2FDA">
        <w:rPr>
          <w:u w:val="single"/>
        </w:rPr>
        <w:t>(A)</w:t>
      </w:r>
      <w:r w:rsidR="00336082" w:rsidRPr="00C01E8B">
        <w:tab/>
        <w:t xml:space="preserve">It shall </w:t>
      </w:r>
      <w:r w:rsidR="00336082" w:rsidRPr="000A2FDA">
        <w:rPr>
          <w:strike/>
        </w:rPr>
        <w:t>further</w:t>
      </w:r>
      <w:r w:rsidR="00336082" w:rsidRPr="00C01E8B">
        <w:t xml:space="preserve"> be unlawful to:</w:t>
      </w:r>
    </w:p>
    <w:p w:rsidR="00336082" w:rsidRPr="00CC0E2A"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CC0E2A">
        <w:rPr>
          <w:u w:val="single"/>
        </w:rPr>
        <w:t>(1)</w:t>
      </w:r>
      <w:r>
        <w:tab/>
        <w:t>p</w:t>
      </w:r>
      <w:r w:rsidRPr="00CC0E2A">
        <w:rPr>
          <w:u w:val="single"/>
        </w:rPr>
        <w:t>rocure or solicit for the purpose of prostitution;</w:t>
      </w:r>
    </w:p>
    <w:p w:rsidR="00336082" w:rsidRPr="00C01E8B"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CC0E2A">
        <w:rPr>
          <w:strike/>
        </w:rPr>
        <w:t>(1)</w:t>
      </w:r>
      <w:r w:rsidRPr="00CC0E2A">
        <w:rPr>
          <w:u w:val="single"/>
        </w:rPr>
        <w:t>(2)</w:t>
      </w:r>
      <w:r>
        <w:tab/>
      </w:r>
      <w:r w:rsidRPr="00AD536B">
        <w:rPr>
          <w:strike/>
        </w:rPr>
        <w:t>Procure</w:t>
      </w:r>
      <w:r w:rsidRPr="00C01E8B">
        <w:t xml:space="preserve"> </w:t>
      </w:r>
      <w:r w:rsidRPr="00AD536B">
        <w:rPr>
          <w:u w:val="single"/>
        </w:rPr>
        <w:t>procure</w:t>
      </w:r>
      <w:r>
        <w:t xml:space="preserve"> </w:t>
      </w:r>
      <w:r w:rsidRPr="003378F2">
        <w:t xml:space="preserve">a </w:t>
      </w:r>
      <w:r w:rsidRPr="00C01E8B">
        <w:rPr>
          <w:strike/>
        </w:rPr>
        <w:t>female</w:t>
      </w:r>
      <w:r w:rsidRPr="00C01E8B">
        <w:t xml:space="preserve"> </w:t>
      </w:r>
      <w:r>
        <w:rPr>
          <w:u w:val="single"/>
        </w:rPr>
        <w:t>person to be an</w:t>
      </w:r>
      <w:r>
        <w:t xml:space="preserve"> </w:t>
      </w:r>
      <w:r w:rsidRPr="00C01E8B">
        <w:t>inmate for a house of prostitution;</w:t>
      </w:r>
    </w:p>
    <w:p w:rsidR="00336082" w:rsidRPr="00C01E8B"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01E8B">
        <w:tab/>
      </w:r>
      <w:r w:rsidRPr="00CC0E2A">
        <w:rPr>
          <w:strike/>
        </w:rPr>
        <w:t>(2)</w:t>
      </w:r>
      <w:r>
        <w:rPr>
          <w:u w:val="single"/>
        </w:rPr>
        <w:t>(3</w:t>
      </w:r>
      <w:r w:rsidRPr="00CC0E2A">
        <w:rPr>
          <w:u w:val="single"/>
        </w:rPr>
        <w:t>)</w:t>
      </w:r>
      <w:r w:rsidRPr="00CC0E2A">
        <w:tab/>
      </w:r>
      <w:r w:rsidRPr="00AD536B">
        <w:rPr>
          <w:strike/>
        </w:rPr>
        <w:t>Cause</w:t>
      </w:r>
      <w:r w:rsidRPr="00AD536B">
        <w:t xml:space="preserve"> </w:t>
      </w:r>
      <w:r w:rsidRPr="00AD536B">
        <w:rPr>
          <w:u w:val="single"/>
        </w:rPr>
        <w:t>cause</w:t>
      </w:r>
      <w:r w:rsidRPr="00C01E8B">
        <w:t xml:space="preserve">, induce, persuade or encourage by promise, threat, violence or by any scheme or device a </w:t>
      </w:r>
      <w:r w:rsidRPr="00C01E8B">
        <w:rPr>
          <w:strike/>
        </w:rPr>
        <w:t>female</w:t>
      </w:r>
      <w:r w:rsidRPr="00C01E8B">
        <w:t xml:space="preserve"> </w:t>
      </w:r>
      <w:r w:rsidRPr="00C01E8B">
        <w:rPr>
          <w:u w:val="single"/>
        </w:rPr>
        <w:t>person</w:t>
      </w:r>
      <w:r>
        <w:t xml:space="preserve"> </w:t>
      </w:r>
      <w:r w:rsidRPr="00C01E8B">
        <w:t>to become a prostitute or to remain an inmate of a house of prostitution;</w:t>
      </w:r>
    </w:p>
    <w:p w:rsidR="00336082" w:rsidRPr="00C01E8B"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01E8B">
        <w:tab/>
      </w:r>
      <w:r w:rsidRPr="00CC0E2A">
        <w:rPr>
          <w:strike/>
        </w:rPr>
        <w:t>(3)</w:t>
      </w:r>
      <w:r>
        <w:rPr>
          <w:u w:val="single"/>
        </w:rPr>
        <w:t>(4</w:t>
      </w:r>
      <w:r w:rsidRPr="00CC0E2A">
        <w:rPr>
          <w:u w:val="single"/>
        </w:rPr>
        <w:t>)</w:t>
      </w:r>
      <w:r>
        <w:tab/>
      </w:r>
      <w:r w:rsidRPr="00AD536B">
        <w:rPr>
          <w:strike/>
        </w:rPr>
        <w:t>Induce</w:t>
      </w:r>
      <w:r w:rsidRPr="00AD536B">
        <w:t xml:space="preserve"> </w:t>
      </w:r>
      <w:r w:rsidRPr="00AD536B">
        <w:rPr>
          <w:u w:val="single"/>
        </w:rPr>
        <w:t>induce</w:t>
      </w:r>
      <w:r w:rsidRPr="00C01E8B">
        <w:t xml:space="preserve">, persuade or encourage a </w:t>
      </w:r>
      <w:r w:rsidRPr="00C01E8B">
        <w:rPr>
          <w:strike/>
        </w:rPr>
        <w:t>female</w:t>
      </w:r>
      <w:r>
        <w:t xml:space="preserve"> </w:t>
      </w:r>
      <w:r w:rsidRPr="00C01E8B">
        <w:rPr>
          <w:u w:val="single"/>
        </w:rPr>
        <w:t>person</w:t>
      </w:r>
      <w:r w:rsidRPr="00C01E8B">
        <w:t xml:space="preserve"> to come into or leave this State for the purpose of prostitution or to become an inmate in a house of prostitution;</w:t>
      </w:r>
    </w:p>
    <w:p w:rsidR="00336082" w:rsidRPr="00C01E8B"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01E8B">
        <w:tab/>
      </w:r>
      <w:r w:rsidRPr="00CC0E2A">
        <w:rPr>
          <w:strike/>
        </w:rPr>
        <w:t>(4)</w:t>
      </w:r>
      <w:r>
        <w:rPr>
          <w:u w:val="single"/>
        </w:rPr>
        <w:t>(5</w:t>
      </w:r>
      <w:r w:rsidRPr="00CC0E2A">
        <w:rPr>
          <w:u w:val="single"/>
        </w:rPr>
        <w:t>)</w:t>
      </w:r>
      <w:r>
        <w:tab/>
      </w:r>
      <w:r w:rsidRPr="00AD536B">
        <w:rPr>
          <w:strike/>
        </w:rPr>
        <w:t>Receive</w:t>
      </w:r>
      <w:r w:rsidRPr="00C01E8B">
        <w:t xml:space="preserve"> </w:t>
      </w:r>
      <w:r w:rsidRPr="00AD536B">
        <w:rPr>
          <w:u w:val="single"/>
        </w:rPr>
        <w:t>receive</w:t>
      </w:r>
      <w:r>
        <w:t xml:space="preserve"> </w:t>
      </w:r>
      <w:r w:rsidRPr="00C01E8B">
        <w:t xml:space="preserve">or give or agree to receive or give any money or thing of value for procuring or attempting to procure </w:t>
      </w:r>
      <w:r w:rsidRPr="00C01E8B">
        <w:rPr>
          <w:strike/>
        </w:rPr>
        <w:t>any female</w:t>
      </w:r>
      <w:r w:rsidRPr="00C01E8B">
        <w:t xml:space="preserve"> </w:t>
      </w:r>
      <w:r w:rsidRPr="00C01E8B">
        <w:rPr>
          <w:u w:val="single"/>
        </w:rPr>
        <w:t>a person</w:t>
      </w:r>
      <w:r>
        <w:t xml:space="preserve"> </w:t>
      </w:r>
      <w:r w:rsidRPr="00C01E8B">
        <w:t>to become a prostitute or an inmate in a house of prostitution;</w:t>
      </w:r>
    </w:p>
    <w:p w:rsidR="0033608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01E8B">
        <w:tab/>
      </w:r>
      <w:r w:rsidRPr="00CC0E2A">
        <w:rPr>
          <w:strike/>
        </w:rPr>
        <w:t>(5)</w:t>
      </w:r>
      <w:r>
        <w:rPr>
          <w:u w:val="single"/>
        </w:rPr>
        <w:t>(6</w:t>
      </w:r>
      <w:r w:rsidRPr="00CC0E2A">
        <w:rPr>
          <w:u w:val="single"/>
        </w:rPr>
        <w:t>)</w:t>
      </w:r>
      <w:r>
        <w:tab/>
      </w:r>
      <w:r w:rsidRPr="00AD536B">
        <w:rPr>
          <w:strike/>
        </w:rPr>
        <w:t>Accept</w:t>
      </w:r>
      <w:r w:rsidRPr="00AD536B">
        <w:t xml:space="preserve"> </w:t>
      </w:r>
      <w:r w:rsidRPr="00AD536B">
        <w:rPr>
          <w:u w:val="single"/>
        </w:rPr>
        <w:t>accept</w:t>
      </w:r>
      <w:r>
        <w:t xml:space="preserve"> </w:t>
      </w:r>
      <w:r w:rsidRPr="00C01E8B">
        <w:t xml:space="preserve">or receive knowingly any money or other thing of value without consideration from a prostitute; </w:t>
      </w:r>
      <w:r w:rsidRPr="00D77D95">
        <w:rPr>
          <w:strike/>
        </w:rPr>
        <w:t>or</w:t>
      </w:r>
    </w:p>
    <w:p w:rsidR="00336082" w:rsidRPr="003378F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3378F2">
        <w:rPr>
          <w:u w:val="single"/>
        </w:rPr>
        <w:t>(</w:t>
      </w:r>
      <w:r>
        <w:rPr>
          <w:u w:val="single"/>
        </w:rPr>
        <w:t>7</w:t>
      </w:r>
      <w:r w:rsidRPr="003378F2">
        <w:rPr>
          <w:u w:val="single"/>
        </w:rPr>
        <w:t>)</w:t>
      </w:r>
      <w:r>
        <w:tab/>
      </w:r>
      <w:r>
        <w:rPr>
          <w:u w:val="single"/>
        </w:rPr>
        <w:t>e</w:t>
      </w:r>
      <w:r w:rsidRPr="003378F2">
        <w:rPr>
          <w:u w:val="single"/>
        </w:rPr>
        <w:t>xpose indecently the private person for the purpose of prostitution or other indecency;</w:t>
      </w:r>
    </w:p>
    <w:p w:rsidR="00336082" w:rsidRPr="003378F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3378F2">
        <w:rPr>
          <w:u w:val="single"/>
        </w:rPr>
        <w:t>(</w:t>
      </w:r>
      <w:r>
        <w:rPr>
          <w:u w:val="single"/>
        </w:rPr>
        <w:t>8</w:t>
      </w:r>
      <w:r w:rsidRPr="003378F2">
        <w:rPr>
          <w:u w:val="single"/>
        </w:rPr>
        <w:t>)</w:t>
      </w:r>
      <w:r>
        <w:tab/>
      </w:r>
      <w:r>
        <w:rPr>
          <w:u w:val="single"/>
        </w:rPr>
        <w:t>r</w:t>
      </w:r>
      <w:r w:rsidRPr="003378F2">
        <w:rPr>
          <w:u w:val="single"/>
        </w:rPr>
        <w:t>eside in, enter</w:t>
      </w:r>
      <w:r>
        <w:rPr>
          <w:u w:val="single"/>
        </w:rPr>
        <w:t>,</w:t>
      </w:r>
      <w:r w:rsidRPr="003378F2">
        <w:rPr>
          <w:u w:val="single"/>
        </w:rPr>
        <w:t xml:space="preserve"> or remain in any place, structure, building, vehicle, trailer</w:t>
      </w:r>
      <w:r>
        <w:rPr>
          <w:u w:val="single"/>
        </w:rPr>
        <w:t>,</w:t>
      </w:r>
      <w:r w:rsidRPr="003378F2">
        <w:rPr>
          <w:u w:val="single"/>
        </w:rPr>
        <w:t xml:space="preserve"> or conveyance for the purpose of lewdness, assignation</w:t>
      </w:r>
      <w:r>
        <w:rPr>
          <w:u w:val="single"/>
        </w:rPr>
        <w:t>,</w:t>
      </w:r>
      <w:r w:rsidRPr="003378F2">
        <w:rPr>
          <w:u w:val="single"/>
        </w:rPr>
        <w:t xml:space="preserve"> or prostitution;</w:t>
      </w:r>
    </w:p>
    <w:p w:rsidR="00336082" w:rsidRPr="003378F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3378F2">
        <w:tab/>
      </w:r>
      <w:r w:rsidRPr="003378F2">
        <w:rPr>
          <w:u w:val="single"/>
        </w:rPr>
        <w:t>(</w:t>
      </w:r>
      <w:r>
        <w:rPr>
          <w:u w:val="single"/>
        </w:rPr>
        <w:t>9</w:t>
      </w:r>
      <w:r w:rsidRPr="003378F2">
        <w:rPr>
          <w:u w:val="single"/>
        </w:rPr>
        <w:t>)</w:t>
      </w:r>
      <w:r w:rsidRPr="003378F2">
        <w:tab/>
      </w:r>
      <w:r>
        <w:rPr>
          <w:u w:val="single"/>
        </w:rPr>
        <w:t>k</w:t>
      </w:r>
      <w:r w:rsidRPr="003378F2">
        <w:rPr>
          <w:u w:val="single"/>
        </w:rPr>
        <w:t>eep or set up a house of ill fame, brothel</w:t>
      </w:r>
      <w:r>
        <w:rPr>
          <w:u w:val="single"/>
        </w:rPr>
        <w:t>,</w:t>
      </w:r>
      <w:r w:rsidRPr="003378F2">
        <w:rPr>
          <w:u w:val="single"/>
        </w:rPr>
        <w:t xml:space="preserve"> or bawdyhouse;</w:t>
      </w:r>
    </w:p>
    <w:p w:rsidR="00336082" w:rsidRPr="003378F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3378F2">
        <w:tab/>
      </w:r>
      <w:r w:rsidRPr="003378F2">
        <w:rPr>
          <w:u w:val="single"/>
        </w:rPr>
        <w:t>(</w:t>
      </w:r>
      <w:r>
        <w:rPr>
          <w:u w:val="single"/>
        </w:rPr>
        <w:t>10</w:t>
      </w:r>
      <w:r w:rsidRPr="003378F2">
        <w:rPr>
          <w:u w:val="single"/>
        </w:rPr>
        <w:t>)</w:t>
      </w:r>
      <w:r w:rsidRPr="003378F2">
        <w:tab/>
      </w:r>
      <w:r>
        <w:rPr>
          <w:u w:val="single"/>
        </w:rPr>
        <w:t>r</w:t>
      </w:r>
      <w:r w:rsidRPr="003378F2">
        <w:rPr>
          <w:u w:val="single"/>
        </w:rPr>
        <w:t>eceive any person for purposes of lewdness, assignation</w:t>
      </w:r>
      <w:r>
        <w:rPr>
          <w:u w:val="single"/>
        </w:rPr>
        <w:t>,</w:t>
      </w:r>
      <w:r w:rsidRPr="003378F2">
        <w:rPr>
          <w:u w:val="single"/>
        </w:rPr>
        <w:t xml:space="preserve"> or prostitution into any vehicle, conveyance, trailer, place, structure or building;</w:t>
      </w:r>
    </w:p>
    <w:p w:rsidR="00336082" w:rsidRPr="003378F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3378F2">
        <w:tab/>
      </w:r>
      <w:r w:rsidRPr="003378F2">
        <w:rPr>
          <w:u w:val="single"/>
        </w:rPr>
        <w:t>(</w:t>
      </w:r>
      <w:r>
        <w:rPr>
          <w:u w:val="single"/>
        </w:rPr>
        <w:t>11</w:t>
      </w:r>
      <w:r w:rsidRPr="003378F2">
        <w:rPr>
          <w:u w:val="single"/>
        </w:rPr>
        <w:t>)</w:t>
      </w:r>
      <w:r w:rsidRPr="003378F2">
        <w:tab/>
      </w:r>
      <w:r>
        <w:rPr>
          <w:u w:val="single"/>
        </w:rPr>
        <w:t>p</w:t>
      </w:r>
      <w:r w:rsidRPr="003378F2">
        <w:rPr>
          <w:u w:val="single"/>
        </w:rPr>
        <w:t>ermit any person to remain for the purpose of lewdness, assignation</w:t>
      </w:r>
      <w:r>
        <w:rPr>
          <w:u w:val="single"/>
        </w:rPr>
        <w:t>,</w:t>
      </w:r>
      <w:r w:rsidRPr="003378F2">
        <w:rPr>
          <w:u w:val="single"/>
        </w:rPr>
        <w:t xml:space="preserve"> or prostitution in any vehicle, conveyance, trailer, place, structure</w:t>
      </w:r>
      <w:r w:rsidR="000F6BC3">
        <w:rPr>
          <w:u w:val="single"/>
        </w:rPr>
        <w:t>,</w:t>
      </w:r>
      <w:r w:rsidRPr="003378F2">
        <w:rPr>
          <w:u w:val="single"/>
        </w:rPr>
        <w:t xml:space="preserve"> or building;</w:t>
      </w:r>
    </w:p>
    <w:p w:rsidR="00336082" w:rsidRPr="003378F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3378F2">
        <w:tab/>
      </w:r>
      <w:r w:rsidRPr="003378F2">
        <w:rPr>
          <w:u w:val="single"/>
        </w:rPr>
        <w:t>(</w:t>
      </w:r>
      <w:r>
        <w:rPr>
          <w:u w:val="single"/>
        </w:rPr>
        <w:t>12</w:t>
      </w:r>
      <w:r w:rsidRPr="003378F2">
        <w:rPr>
          <w:u w:val="single"/>
        </w:rPr>
        <w:t>)</w:t>
      </w:r>
      <w:r w:rsidRPr="003378F2">
        <w:tab/>
      </w:r>
      <w:r>
        <w:rPr>
          <w:u w:val="single"/>
        </w:rPr>
        <w:t>d</w:t>
      </w:r>
      <w:r w:rsidRPr="003378F2">
        <w:rPr>
          <w:u w:val="single"/>
        </w:rPr>
        <w:t>irect, take</w:t>
      </w:r>
      <w:r w:rsidR="0062517A">
        <w:rPr>
          <w:u w:val="single"/>
        </w:rPr>
        <w:t>,</w:t>
      </w:r>
      <w:r w:rsidRPr="003378F2">
        <w:rPr>
          <w:u w:val="single"/>
        </w:rPr>
        <w:t xml:space="preserve"> or transport, offer or agree to take or transport or aid or assist in transporting any person to any vehicle, conveyance, trailer, place, structure</w:t>
      </w:r>
      <w:r w:rsidR="0062517A">
        <w:rPr>
          <w:u w:val="single"/>
        </w:rPr>
        <w:t>,</w:t>
      </w:r>
      <w:r w:rsidRPr="003378F2">
        <w:rPr>
          <w:u w:val="single"/>
        </w:rPr>
        <w:t xml:space="preserve"> or building</w:t>
      </w:r>
      <w:r w:rsidR="000F6BC3">
        <w:rPr>
          <w:u w:val="single"/>
        </w:rPr>
        <w:t>,</w:t>
      </w:r>
      <w:r w:rsidRPr="003378F2">
        <w:rPr>
          <w:u w:val="single"/>
        </w:rPr>
        <w:t xml:space="preserve"> or to any other person with knowledge or having reasonable cause to believe that the purpose of such directing, taking or transporting is prostitution, lewdness or assignation;</w:t>
      </w:r>
    </w:p>
    <w:p w:rsidR="00336082" w:rsidRPr="00C01E8B"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378F2">
        <w:tab/>
      </w:r>
      <w:r w:rsidRPr="003378F2">
        <w:rPr>
          <w:u w:val="single"/>
        </w:rPr>
        <w:t>(1</w:t>
      </w:r>
      <w:r>
        <w:rPr>
          <w:u w:val="single"/>
        </w:rPr>
        <w:t>3</w:t>
      </w:r>
      <w:r w:rsidRPr="003378F2">
        <w:rPr>
          <w:u w:val="single"/>
        </w:rPr>
        <w:t>)</w:t>
      </w:r>
      <w:r w:rsidRPr="003378F2">
        <w:tab/>
      </w:r>
      <w:r>
        <w:rPr>
          <w:u w:val="single"/>
        </w:rPr>
        <w:t>l</w:t>
      </w:r>
      <w:r w:rsidRPr="003378F2">
        <w:rPr>
          <w:u w:val="single"/>
        </w:rPr>
        <w:t>ease or rent or contract to lease or rent any vehicle, conveyance, trailer, place, structure or building or part thereof believing or having reasonable cause to believe that it is intended to be used for any of the purposes herein prohibited; or</w:t>
      </w:r>
    </w:p>
    <w:p w:rsidR="0033608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01E8B">
        <w:tab/>
      </w:r>
      <w:r w:rsidRPr="00CC0E2A">
        <w:rPr>
          <w:strike/>
        </w:rPr>
        <w:t>(6)</w:t>
      </w:r>
      <w:r>
        <w:rPr>
          <w:u w:val="single"/>
        </w:rPr>
        <w:t>(14</w:t>
      </w:r>
      <w:r w:rsidRPr="00CC0E2A">
        <w:rPr>
          <w:u w:val="single"/>
        </w:rPr>
        <w:t>)</w:t>
      </w:r>
      <w:r>
        <w:tab/>
      </w:r>
      <w:r w:rsidRPr="003378F2">
        <w:rPr>
          <w:strike/>
        </w:rPr>
        <w:t>Aid</w:t>
      </w:r>
      <w:r>
        <w:t xml:space="preserve"> </w:t>
      </w:r>
      <w:r w:rsidR="00D77D95" w:rsidRPr="00D77D95">
        <w:rPr>
          <w:u w:val="single"/>
        </w:rPr>
        <w:t xml:space="preserve">knowingly </w:t>
      </w:r>
      <w:r w:rsidRPr="003378F2">
        <w:rPr>
          <w:u w:val="single"/>
        </w:rPr>
        <w:t>aid</w:t>
      </w:r>
      <w:r w:rsidRPr="00C01E8B">
        <w:t xml:space="preserve">, abet or participate </w:t>
      </w:r>
      <w:r w:rsidRPr="00D77D95">
        <w:rPr>
          <w:strike/>
        </w:rPr>
        <w:t>knowingly</w:t>
      </w:r>
      <w:r w:rsidRPr="00C01E8B">
        <w:t xml:space="preserve"> in the doing of any of the acts </w:t>
      </w:r>
      <w:r w:rsidRPr="00D77D95">
        <w:rPr>
          <w:strike/>
        </w:rPr>
        <w:t>herein</w:t>
      </w:r>
      <w:r w:rsidRPr="00C01E8B">
        <w:t xml:space="preserve"> prohibited</w:t>
      </w:r>
      <w:r w:rsidR="00D77D95">
        <w:t xml:space="preserve"> </w:t>
      </w:r>
      <w:r w:rsidR="00D77D95" w:rsidRPr="00D77D95">
        <w:rPr>
          <w:u w:val="single"/>
        </w:rPr>
        <w:t>in this section</w:t>
      </w:r>
      <w:r w:rsidRPr="00C01E8B">
        <w:t>.</w:t>
      </w:r>
    </w:p>
    <w:p w:rsidR="00336082" w:rsidRPr="00CC0E2A" w:rsidRDefault="00C766F1"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766F1">
        <w:tab/>
      </w:r>
      <w:r w:rsidR="00336082" w:rsidRPr="00CC0E2A">
        <w:rPr>
          <w:u w:val="single"/>
        </w:rPr>
        <w:t>(B)</w:t>
      </w:r>
      <w:r w:rsidR="0062517A">
        <w:rPr>
          <w:u w:val="single"/>
        </w:rPr>
        <w:t>(1)</w:t>
      </w:r>
      <w:r w:rsidR="00336082">
        <w:tab/>
      </w:r>
      <w:r w:rsidR="00336082" w:rsidRPr="00CC0E2A">
        <w:rPr>
          <w:u w:val="single"/>
        </w:rPr>
        <w:t xml:space="preserve">A person </w:t>
      </w:r>
      <w:r w:rsidR="00D77D95">
        <w:rPr>
          <w:u w:val="single"/>
        </w:rPr>
        <w:t xml:space="preserve">who </w:t>
      </w:r>
      <w:r w:rsidR="00336082" w:rsidRPr="00CC0E2A">
        <w:rPr>
          <w:u w:val="single"/>
        </w:rPr>
        <w:t>violat</w:t>
      </w:r>
      <w:r w:rsidR="00D77D95">
        <w:rPr>
          <w:u w:val="single"/>
        </w:rPr>
        <w:t>es</w:t>
      </w:r>
      <w:r w:rsidR="00336082" w:rsidRPr="00CC0E2A">
        <w:rPr>
          <w:u w:val="single"/>
        </w:rPr>
        <w:t xml:space="preserve"> a provision of </w:t>
      </w:r>
      <w:r w:rsidR="00336082">
        <w:rPr>
          <w:u w:val="single"/>
        </w:rPr>
        <w:t>this section</w:t>
      </w:r>
      <w:r w:rsidR="00336082" w:rsidRPr="00CC0E2A">
        <w:rPr>
          <w:u w:val="single"/>
        </w:rPr>
        <w:t xml:space="preserve"> </w:t>
      </w:r>
      <w:r w:rsidR="00E63F6C">
        <w:rPr>
          <w:u w:val="single"/>
        </w:rPr>
        <w:t>is guilty of a misdemeanor and</w:t>
      </w:r>
      <w:r w:rsidR="00336082" w:rsidRPr="00CC0E2A">
        <w:rPr>
          <w:u w:val="single"/>
        </w:rPr>
        <w:t>, upon conviction:</w:t>
      </w:r>
    </w:p>
    <w:p w:rsidR="00336082" w:rsidRPr="00CC0E2A"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C0E2A">
        <w:tab/>
      </w:r>
      <w:r w:rsidRPr="00CC0E2A">
        <w:tab/>
      </w:r>
      <w:r w:rsidR="0062517A">
        <w:tab/>
      </w:r>
      <w:r w:rsidRPr="00CC0E2A">
        <w:rPr>
          <w:u w:val="single"/>
        </w:rPr>
        <w:t>(</w:t>
      </w:r>
      <w:r w:rsidR="0062517A">
        <w:rPr>
          <w:u w:val="single"/>
        </w:rPr>
        <w:t>a</w:t>
      </w:r>
      <w:r w:rsidRPr="00CC0E2A">
        <w:rPr>
          <w:u w:val="single"/>
        </w:rPr>
        <w:t>)</w:t>
      </w:r>
      <w:r>
        <w:tab/>
      </w:r>
      <w:r w:rsidRPr="00CC0E2A">
        <w:rPr>
          <w:u w:val="single"/>
        </w:rPr>
        <w:t xml:space="preserve">for </w:t>
      </w:r>
      <w:r w:rsidR="00D77D95">
        <w:rPr>
          <w:u w:val="single"/>
        </w:rPr>
        <w:t>a</w:t>
      </w:r>
      <w:r w:rsidRPr="00CC0E2A">
        <w:rPr>
          <w:u w:val="single"/>
        </w:rPr>
        <w:t xml:space="preserve"> first offense, </w:t>
      </w:r>
      <w:r w:rsidR="00E63F6C">
        <w:rPr>
          <w:u w:val="single"/>
        </w:rPr>
        <w:t xml:space="preserve">must be </w:t>
      </w:r>
      <w:r w:rsidRPr="00CC0E2A">
        <w:rPr>
          <w:u w:val="single"/>
        </w:rPr>
        <w:t>fine</w:t>
      </w:r>
      <w:r w:rsidR="00E63F6C">
        <w:rPr>
          <w:u w:val="single"/>
        </w:rPr>
        <w:t>d</w:t>
      </w:r>
      <w:r w:rsidRPr="00CC0E2A">
        <w:rPr>
          <w:u w:val="single"/>
        </w:rPr>
        <w:t xml:space="preserve"> not </w:t>
      </w:r>
      <w:r>
        <w:rPr>
          <w:u w:val="single"/>
        </w:rPr>
        <w:t>less than two hundred fifty dollars and not more than</w:t>
      </w:r>
      <w:r w:rsidRPr="00CC0E2A">
        <w:rPr>
          <w:u w:val="single"/>
        </w:rPr>
        <w:t xml:space="preserve"> </w:t>
      </w:r>
      <w:r>
        <w:rPr>
          <w:u w:val="single"/>
        </w:rPr>
        <w:t>five</w:t>
      </w:r>
      <w:r w:rsidRPr="00CC0E2A">
        <w:rPr>
          <w:u w:val="single"/>
        </w:rPr>
        <w:t xml:space="preserve"> hundred dollars or </w:t>
      </w:r>
      <w:r w:rsidR="00E63F6C">
        <w:rPr>
          <w:u w:val="single"/>
        </w:rPr>
        <w:t>imprisoned for</w:t>
      </w:r>
      <w:r w:rsidRPr="00CC0E2A">
        <w:rPr>
          <w:u w:val="single"/>
        </w:rPr>
        <w:t xml:space="preserve"> not more than thirty days</w:t>
      </w:r>
      <w:r w:rsidR="00E63F6C">
        <w:rPr>
          <w:u w:val="single"/>
        </w:rPr>
        <w:t>, or both</w:t>
      </w:r>
      <w:r w:rsidRPr="00CC0E2A">
        <w:rPr>
          <w:u w:val="single"/>
        </w:rPr>
        <w:t>;</w:t>
      </w:r>
    </w:p>
    <w:p w:rsidR="00336082" w:rsidRPr="00CC0E2A"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C0E2A">
        <w:tab/>
      </w:r>
      <w:r w:rsidR="0062517A">
        <w:tab/>
      </w:r>
      <w:r w:rsidRPr="00CC0E2A">
        <w:tab/>
      </w:r>
      <w:r w:rsidRPr="00CC0E2A">
        <w:rPr>
          <w:u w:val="single"/>
        </w:rPr>
        <w:t>(</w:t>
      </w:r>
      <w:r w:rsidR="0062517A">
        <w:rPr>
          <w:u w:val="single"/>
        </w:rPr>
        <w:t>b</w:t>
      </w:r>
      <w:r w:rsidRPr="00CC0E2A">
        <w:rPr>
          <w:u w:val="single"/>
        </w:rPr>
        <w:t>)</w:t>
      </w:r>
      <w:r>
        <w:tab/>
      </w:r>
      <w:r w:rsidRPr="00CC0E2A">
        <w:rPr>
          <w:u w:val="single"/>
        </w:rPr>
        <w:t xml:space="preserve">for </w:t>
      </w:r>
      <w:r w:rsidR="00D77D95">
        <w:rPr>
          <w:u w:val="single"/>
        </w:rPr>
        <w:t>a</w:t>
      </w:r>
      <w:r w:rsidRPr="00CC0E2A">
        <w:rPr>
          <w:u w:val="single"/>
        </w:rPr>
        <w:t xml:space="preserve"> second offense, </w:t>
      </w:r>
      <w:r w:rsidR="00E63F6C">
        <w:rPr>
          <w:u w:val="single"/>
        </w:rPr>
        <w:t>must be</w:t>
      </w:r>
      <w:r w:rsidRPr="00CC0E2A">
        <w:rPr>
          <w:u w:val="single"/>
        </w:rPr>
        <w:t xml:space="preserve"> fine</w:t>
      </w:r>
      <w:r w:rsidR="00E63F6C">
        <w:rPr>
          <w:u w:val="single"/>
        </w:rPr>
        <w:t>d</w:t>
      </w:r>
      <w:r w:rsidRPr="00CC0E2A">
        <w:rPr>
          <w:u w:val="single"/>
        </w:rPr>
        <w:t xml:space="preserve"> </w:t>
      </w:r>
      <w:r>
        <w:rPr>
          <w:u w:val="single"/>
        </w:rPr>
        <w:t xml:space="preserve">not less than five hundred dollars and </w:t>
      </w:r>
      <w:r w:rsidRPr="00CC0E2A">
        <w:rPr>
          <w:u w:val="single"/>
        </w:rPr>
        <w:t xml:space="preserve">not </w:t>
      </w:r>
      <w:r>
        <w:rPr>
          <w:u w:val="single"/>
        </w:rPr>
        <w:t>more than</w:t>
      </w:r>
      <w:r w:rsidRPr="00CC0E2A">
        <w:rPr>
          <w:u w:val="single"/>
        </w:rPr>
        <w:t xml:space="preserve"> one thousand</w:t>
      </w:r>
      <w:r>
        <w:rPr>
          <w:u w:val="single"/>
        </w:rPr>
        <w:t xml:space="preserve"> five hundred</w:t>
      </w:r>
      <w:r w:rsidRPr="00CC0E2A">
        <w:rPr>
          <w:u w:val="single"/>
        </w:rPr>
        <w:t xml:space="preserve"> dollars or impriso</w:t>
      </w:r>
      <w:r w:rsidR="00E63F6C">
        <w:rPr>
          <w:u w:val="single"/>
        </w:rPr>
        <w:t>ned</w:t>
      </w:r>
      <w:r w:rsidRPr="00CC0E2A">
        <w:rPr>
          <w:u w:val="single"/>
        </w:rPr>
        <w:t xml:space="preserve"> for not </w:t>
      </w:r>
      <w:r w:rsidR="00E63F6C">
        <w:rPr>
          <w:u w:val="single"/>
        </w:rPr>
        <w:t>more than</w:t>
      </w:r>
      <w:r w:rsidRPr="00CC0E2A">
        <w:rPr>
          <w:u w:val="single"/>
        </w:rPr>
        <w:t xml:space="preserve"> six months, or both;</w:t>
      </w:r>
    </w:p>
    <w:p w:rsidR="0033608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C0E2A">
        <w:tab/>
      </w:r>
      <w:r w:rsidRPr="00CC0E2A">
        <w:tab/>
      </w:r>
      <w:r w:rsidR="0062517A">
        <w:tab/>
      </w:r>
      <w:r w:rsidR="0062517A">
        <w:rPr>
          <w:u w:val="single"/>
        </w:rPr>
        <w:t>(c</w:t>
      </w:r>
      <w:r w:rsidRPr="00CC0E2A">
        <w:rPr>
          <w:u w:val="single"/>
        </w:rPr>
        <w:t>)</w:t>
      </w:r>
      <w:r w:rsidRPr="00CC0E2A">
        <w:tab/>
      </w:r>
      <w:r w:rsidRPr="00CC0E2A">
        <w:rPr>
          <w:u w:val="single"/>
        </w:rPr>
        <w:t xml:space="preserve">for </w:t>
      </w:r>
      <w:r w:rsidR="00D77D95">
        <w:rPr>
          <w:u w:val="single"/>
        </w:rPr>
        <w:t>a</w:t>
      </w:r>
      <w:r w:rsidRPr="00CC0E2A">
        <w:rPr>
          <w:u w:val="single"/>
        </w:rPr>
        <w:t xml:space="preserve"> third or any subsequent offense, </w:t>
      </w:r>
      <w:r w:rsidR="00E63F6C">
        <w:rPr>
          <w:u w:val="single"/>
        </w:rPr>
        <w:t>must be fined</w:t>
      </w:r>
      <w:r w:rsidRPr="00CC0E2A">
        <w:rPr>
          <w:u w:val="single"/>
        </w:rPr>
        <w:t xml:space="preserve"> not </w:t>
      </w:r>
      <w:r>
        <w:rPr>
          <w:u w:val="single"/>
        </w:rPr>
        <w:t>less than one thousand five hundred dollars and not more than</w:t>
      </w:r>
      <w:r w:rsidRPr="00CC0E2A">
        <w:rPr>
          <w:u w:val="single"/>
        </w:rPr>
        <w:t xml:space="preserve"> three thousand dollars or imprison</w:t>
      </w:r>
      <w:r w:rsidR="00DE0A6E">
        <w:rPr>
          <w:u w:val="single"/>
        </w:rPr>
        <w:t>ed</w:t>
      </w:r>
      <w:r w:rsidRPr="00CC0E2A">
        <w:rPr>
          <w:u w:val="single"/>
        </w:rPr>
        <w:t xml:space="preserve"> for not </w:t>
      </w:r>
      <w:r w:rsidR="00DE0A6E">
        <w:rPr>
          <w:u w:val="single"/>
        </w:rPr>
        <w:t>more</w:t>
      </w:r>
      <w:r w:rsidRPr="00CC0E2A">
        <w:rPr>
          <w:u w:val="single"/>
        </w:rPr>
        <w:t xml:space="preserve"> than one year, or both.</w:t>
      </w:r>
    </w:p>
    <w:p w:rsidR="0062517A" w:rsidRDefault="0062517A"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2517A">
        <w:tab/>
      </w:r>
      <w:r w:rsidRPr="0062517A">
        <w:tab/>
      </w:r>
      <w:r>
        <w:rPr>
          <w:u w:val="single"/>
        </w:rPr>
        <w:t>(2)</w:t>
      </w:r>
      <w:r>
        <w:rPr>
          <w:u w:val="single"/>
        </w:rPr>
        <w:tab/>
        <w:t xml:space="preserve">A person </w:t>
      </w:r>
      <w:r w:rsidR="00D77D95">
        <w:rPr>
          <w:u w:val="single"/>
        </w:rPr>
        <w:t xml:space="preserve">who </w:t>
      </w:r>
      <w:r>
        <w:rPr>
          <w:u w:val="single"/>
        </w:rPr>
        <w:t>violat</w:t>
      </w:r>
      <w:r w:rsidR="00D77D95">
        <w:rPr>
          <w:u w:val="single"/>
        </w:rPr>
        <w:t>es</w:t>
      </w:r>
      <w:r>
        <w:rPr>
          <w:u w:val="single"/>
        </w:rPr>
        <w:t xml:space="preserve"> a provision of this section where the prostitute has a mental disability, </w:t>
      </w:r>
      <w:r w:rsidR="00DE0A6E">
        <w:rPr>
          <w:u w:val="single"/>
        </w:rPr>
        <w:t>is guilty of a misdemeanor and,</w:t>
      </w:r>
      <w:r>
        <w:rPr>
          <w:u w:val="single"/>
        </w:rPr>
        <w:t xml:space="preserve"> upon conviction:</w:t>
      </w:r>
    </w:p>
    <w:p w:rsidR="0062517A" w:rsidRPr="00CC0E2A" w:rsidRDefault="0062517A"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C0E2A">
        <w:tab/>
      </w:r>
      <w:r w:rsidRPr="00CC0E2A">
        <w:tab/>
      </w:r>
      <w:r>
        <w:tab/>
      </w:r>
      <w:r w:rsidRPr="00CC0E2A">
        <w:rPr>
          <w:u w:val="single"/>
        </w:rPr>
        <w:t>(</w:t>
      </w:r>
      <w:r>
        <w:rPr>
          <w:u w:val="single"/>
        </w:rPr>
        <w:t>a</w:t>
      </w:r>
      <w:r w:rsidRPr="00CC0E2A">
        <w:rPr>
          <w:u w:val="single"/>
        </w:rPr>
        <w:t>)</w:t>
      </w:r>
      <w:r>
        <w:tab/>
      </w:r>
      <w:r w:rsidRPr="00CC0E2A">
        <w:rPr>
          <w:u w:val="single"/>
        </w:rPr>
        <w:t xml:space="preserve">for </w:t>
      </w:r>
      <w:r w:rsidR="00D77D95">
        <w:rPr>
          <w:u w:val="single"/>
        </w:rPr>
        <w:t>a</w:t>
      </w:r>
      <w:r w:rsidRPr="00CC0E2A">
        <w:rPr>
          <w:u w:val="single"/>
        </w:rPr>
        <w:t xml:space="preserve"> first offense, </w:t>
      </w:r>
      <w:r w:rsidR="00DE0A6E">
        <w:rPr>
          <w:u w:val="single"/>
        </w:rPr>
        <w:t xml:space="preserve">must be </w:t>
      </w:r>
      <w:r w:rsidRPr="00CC0E2A">
        <w:rPr>
          <w:u w:val="single"/>
        </w:rPr>
        <w:t>fine</w:t>
      </w:r>
      <w:r w:rsidR="00DE0A6E">
        <w:rPr>
          <w:u w:val="single"/>
        </w:rPr>
        <w:t>d</w:t>
      </w:r>
      <w:r w:rsidRPr="00CC0E2A">
        <w:rPr>
          <w:u w:val="single"/>
        </w:rPr>
        <w:t xml:space="preserve"> not </w:t>
      </w:r>
      <w:r>
        <w:rPr>
          <w:u w:val="single"/>
        </w:rPr>
        <w:t>less than five hundred dollars and not more than</w:t>
      </w:r>
      <w:r w:rsidRPr="00CC0E2A">
        <w:rPr>
          <w:u w:val="single"/>
        </w:rPr>
        <w:t xml:space="preserve"> </w:t>
      </w:r>
      <w:r>
        <w:rPr>
          <w:u w:val="single"/>
        </w:rPr>
        <w:t>one thousand</w:t>
      </w:r>
      <w:r w:rsidRPr="00CC0E2A">
        <w:rPr>
          <w:u w:val="single"/>
        </w:rPr>
        <w:t xml:space="preserve"> dollars or </w:t>
      </w:r>
      <w:r w:rsidR="00DE0A6E">
        <w:rPr>
          <w:u w:val="single"/>
        </w:rPr>
        <w:t xml:space="preserve">imprisoned </w:t>
      </w:r>
      <w:r w:rsidRPr="00CC0E2A">
        <w:rPr>
          <w:u w:val="single"/>
        </w:rPr>
        <w:t xml:space="preserve">not more than </w:t>
      </w:r>
      <w:r>
        <w:rPr>
          <w:u w:val="single"/>
        </w:rPr>
        <w:t>sixty</w:t>
      </w:r>
      <w:r w:rsidRPr="00CC0E2A">
        <w:rPr>
          <w:u w:val="single"/>
        </w:rPr>
        <w:t xml:space="preserve"> days</w:t>
      </w:r>
      <w:r w:rsidR="00DE0A6E">
        <w:rPr>
          <w:u w:val="single"/>
        </w:rPr>
        <w:t>, or both</w:t>
      </w:r>
      <w:r w:rsidRPr="00CC0E2A">
        <w:rPr>
          <w:u w:val="single"/>
        </w:rPr>
        <w:t>;</w:t>
      </w:r>
    </w:p>
    <w:p w:rsidR="0062517A" w:rsidRPr="00CC0E2A" w:rsidRDefault="0062517A"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C0E2A">
        <w:tab/>
      </w:r>
      <w:r>
        <w:tab/>
      </w:r>
      <w:r w:rsidRPr="00CC0E2A">
        <w:tab/>
      </w:r>
      <w:r w:rsidRPr="00CC0E2A">
        <w:rPr>
          <w:u w:val="single"/>
        </w:rPr>
        <w:t>(</w:t>
      </w:r>
      <w:r>
        <w:rPr>
          <w:u w:val="single"/>
        </w:rPr>
        <w:t>b</w:t>
      </w:r>
      <w:r w:rsidRPr="00CC0E2A">
        <w:rPr>
          <w:u w:val="single"/>
        </w:rPr>
        <w:t>)</w:t>
      </w:r>
      <w:r>
        <w:tab/>
      </w:r>
      <w:r w:rsidRPr="00CC0E2A">
        <w:rPr>
          <w:u w:val="single"/>
        </w:rPr>
        <w:t xml:space="preserve">for </w:t>
      </w:r>
      <w:r w:rsidR="00D77D95">
        <w:rPr>
          <w:u w:val="single"/>
        </w:rPr>
        <w:t>a</w:t>
      </w:r>
      <w:r w:rsidRPr="00CC0E2A">
        <w:rPr>
          <w:u w:val="single"/>
        </w:rPr>
        <w:t xml:space="preserve"> second offense, </w:t>
      </w:r>
      <w:r w:rsidR="00DE0A6E">
        <w:rPr>
          <w:u w:val="single"/>
        </w:rPr>
        <w:t>must be fined</w:t>
      </w:r>
      <w:r w:rsidRPr="00CC0E2A">
        <w:rPr>
          <w:u w:val="single"/>
        </w:rPr>
        <w:t xml:space="preserve"> </w:t>
      </w:r>
      <w:r>
        <w:rPr>
          <w:u w:val="single"/>
        </w:rPr>
        <w:t xml:space="preserve">not less than </w:t>
      </w:r>
      <w:r w:rsidRPr="00CC0E2A">
        <w:rPr>
          <w:u w:val="single"/>
        </w:rPr>
        <w:t>one thousand</w:t>
      </w:r>
      <w:r>
        <w:rPr>
          <w:u w:val="single"/>
        </w:rPr>
        <w:t xml:space="preserve"> dollars and </w:t>
      </w:r>
      <w:r w:rsidRPr="00CC0E2A">
        <w:rPr>
          <w:u w:val="single"/>
        </w:rPr>
        <w:t xml:space="preserve">not </w:t>
      </w:r>
      <w:r>
        <w:rPr>
          <w:u w:val="single"/>
        </w:rPr>
        <w:t>more than</w:t>
      </w:r>
      <w:r w:rsidRPr="00CC0E2A">
        <w:rPr>
          <w:u w:val="single"/>
        </w:rPr>
        <w:t xml:space="preserve"> </w:t>
      </w:r>
      <w:r>
        <w:rPr>
          <w:u w:val="single"/>
        </w:rPr>
        <w:t>three</w:t>
      </w:r>
      <w:r w:rsidRPr="00CC0E2A">
        <w:rPr>
          <w:u w:val="single"/>
        </w:rPr>
        <w:t xml:space="preserve"> thousand</w:t>
      </w:r>
      <w:r>
        <w:rPr>
          <w:u w:val="single"/>
        </w:rPr>
        <w:t xml:space="preserve"> </w:t>
      </w:r>
      <w:r w:rsidRPr="00CC0E2A">
        <w:rPr>
          <w:u w:val="single"/>
        </w:rPr>
        <w:t>dollars or imprison</w:t>
      </w:r>
      <w:r w:rsidR="00DE0A6E">
        <w:rPr>
          <w:u w:val="single"/>
        </w:rPr>
        <w:t>ed</w:t>
      </w:r>
      <w:r w:rsidRPr="00CC0E2A">
        <w:rPr>
          <w:u w:val="single"/>
        </w:rPr>
        <w:t xml:space="preserve"> not </w:t>
      </w:r>
      <w:r w:rsidR="00DE0A6E">
        <w:rPr>
          <w:u w:val="single"/>
        </w:rPr>
        <w:t>more than</w:t>
      </w:r>
      <w:r w:rsidRPr="00CC0E2A">
        <w:rPr>
          <w:u w:val="single"/>
        </w:rPr>
        <w:t xml:space="preserve"> </w:t>
      </w:r>
      <w:r>
        <w:rPr>
          <w:u w:val="single"/>
        </w:rPr>
        <w:t>one year</w:t>
      </w:r>
      <w:r w:rsidRPr="00CC0E2A">
        <w:rPr>
          <w:u w:val="single"/>
        </w:rPr>
        <w:t>, or both;</w:t>
      </w:r>
    </w:p>
    <w:p w:rsidR="0062517A" w:rsidRDefault="0062517A"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C0E2A">
        <w:tab/>
      </w:r>
      <w:r w:rsidRPr="00CC0E2A">
        <w:tab/>
      </w:r>
      <w:r>
        <w:tab/>
      </w:r>
      <w:r>
        <w:rPr>
          <w:u w:val="single"/>
        </w:rPr>
        <w:t>(c</w:t>
      </w:r>
      <w:r w:rsidRPr="00CC0E2A">
        <w:rPr>
          <w:u w:val="single"/>
        </w:rPr>
        <w:t>)</w:t>
      </w:r>
      <w:r w:rsidRPr="00CC0E2A">
        <w:tab/>
      </w:r>
      <w:r w:rsidRPr="00CC0E2A">
        <w:rPr>
          <w:u w:val="single"/>
        </w:rPr>
        <w:t xml:space="preserve">for </w:t>
      </w:r>
      <w:r w:rsidR="00D77D95">
        <w:rPr>
          <w:u w:val="single"/>
        </w:rPr>
        <w:t>a</w:t>
      </w:r>
      <w:r w:rsidRPr="00CC0E2A">
        <w:rPr>
          <w:u w:val="single"/>
        </w:rPr>
        <w:t xml:space="preserve"> third or any subsequent offense, </w:t>
      </w:r>
      <w:r w:rsidR="00DE0A6E">
        <w:rPr>
          <w:u w:val="single"/>
        </w:rPr>
        <w:t>must be fined</w:t>
      </w:r>
      <w:r w:rsidRPr="00CC0E2A">
        <w:rPr>
          <w:u w:val="single"/>
        </w:rPr>
        <w:t xml:space="preserve"> not </w:t>
      </w:r>
      <w:r>
        <w:rPr>
          <w:u w:val="single"/>
        </w:rPr>
        <w:t>less than three thousand dollars and not more than</w:t>
      </w:r>
      <w:r w:rsidRPr="00CC0E2A">
        <w:rPr>
          <w:u w:val="single"/>
        </w:rPr>
        <w:t xml:space="preserve"> </w:t>
      </w:r>
      <w:r>
        <w:rPr>
          <w:u w:val="single"/>
        </w:rPr>
        <w:t>six</w:t>
      </w:r>
      <w:r w:rsidRPr="00CC0E2A">
        <w:rPr>
          <w:u w:val="single"/>
        </w:rPr>
        <w:t xml:space="preserve"> thousand dollars or imprison</w:t>
      </w:r>
      <w:r w:rsidR="00DE0A6E">
        <w:rPr>
          <w:u w:val="single"/>
        </w:rPr>
        <w:t>ed</w:t>
      </w:r>
      <w:r w:rsidRPr="00CC0E2A">
        <w:rPr>
          <w:u w:val="single"/>
        </w:rPr>
        <w:t xml:space="preserve"> not </w:t>
      </w:r>
      <w:r w:rsidR="00DE0A6E">
        <w:rPr>
          <w:u w:val="single"/>
        </w:rPr>
        <w:t>more</w:t>
      </w:r>
      <w:r w:rsidRPr="00CC0E2A">
        <w:rPr>
          <w:u w:val="single"/>
        </w:rPr>
        <w:t xml:space="preserve"> than </w:t>
      </w:r>
      <w:r>
        <w:rPr>
          <w:u w:val="single"/>
        </w:rPr>
        <w:t>two</w:t>
      </w:r>
      <w:r w:rsidRPr="00CC0E2A">
        <w:rPr>
          <w:u w:val="single"/>
        </w:rPr>
        <w:t xml:space="preserve"> year</w:t>
      </w:r>
      <w:r>
        <w:rPr>
          <w:u w:val="single"/>
        </w:rPr>
        <w:t>s</w:t>
      </w:r>
      <w:r w:rsidRPr="00CC0E2A">
        <w:rPr>
          <w:u w:val="single"/>
        </w:rPr>
        <w:t>, or both.</w:t>
      </w:r>
      <w:r w:rsidR="005C003C" w:rsidRPr="005C003C">
        <w:t>”</w:t>
      </w:r>
    </w:p>
    <w:p w:rsidR="00336082" w:rsidRPr="00C01E8B"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36082"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t xml:space="preserve">Section 16-15-110 </w:t>
      </w:r>
      <w:r w:rsidR="005C003C">
        <w:t xml:space="preserve">of the 1976 Code </w:t>
      </w:r>
      <w:r>
        <w:t>is repealed.</w:t>
      </w:r>
    </w:p>
    <w:p w:rsidR="00336082" w:rsidRPr="00C01E8B" w:rsidRDefault="00336082"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83F55" w:rsidRPr="00522CE0" w:rsidRDefault="00E83F55" w:rsidP="002E0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36082">
        <w:rPr>
          <w:rFonts w:eastAsia="Times New Roman"/>
        </w:rPr>
        <w:t>4</w:t>
      </w:r>
      <w:r>
        <w:rPr>
          <w:rFonts w:eastAsia="Times New Roman"/>
        </w:rPr>
        <w:t>.</w:t>
      </w:r>
      <w:r>
        <w:rPr>
          <w:rFonts w:eastAsia="Times New Roman"/>
        </w:rPr>
        <w:tab/>
        <w:t>This act takes effect upon approval by the Governor.</w:t>
      </w:r>
    </w:p>
    <w:p w:rsidR="009504B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96BA5" w:rsidRDefault="00396BA5" w:rsidP="00396BA5">
      <w:pPr>
        <w:suppressAutoHyphens/>
        <w:jc w:val="both"/>
        <w:rPr>
          <w:rFonts w:eastAsia="Times New Roman"/>
        </w:rPr>
      </w:pPr>
    </w:p>
    <w:sectPr w:rsidR="00396BA5" w:rsidSect="0049482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3F6C" w:rsidRDefault="00E63F6C" w:rsidP="00522CE0">
      <w:r>
        <w:separator/>
      </w:r>
    </w:p>
  </w:endnote>
  <w:endnote w:type="continuationSeparator" w:id="0">
    <w:p w:rsidR="00E63F6C" w:rsidRDefault="00E63F6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1F1BFE5-B6DC-4734-86FC-36B3EFFFDB7D}"/>
    <w:embedBold r:id="rId2" w:fontKey="{AD7DC81D-6681-431C-A9C9-FA8C0C5C5576}"/>
  </w:font>
  <w:font w:name="Calibri">
    <w:panose1 w:val="020F0502020204030204"/>
    <w:charset w:val="00"/>
    <w:family w:val="swiss"/>
    <w:pitch w:val="variable"/>
    <w:sig w:usb0="E00002FF" w:usb1="4000ACFF" w:usb2="00000001" w:usb3="00000000" w:csb0="0000019F" w:csb1="00000000"/>
    <w:embedRegular r:id="rId3" w:fontKey="{B415C9BC-A410-414B-87C0-1F8D3D2E21DB}"/>
    <w:embedBold r:id="rId4" w:fontKey="{4EC32437-6FA3-4A49-890B-1DC3229C4F23}"/>
  </w:font>
  <w:font w:name="Segoe UI">
    <w:panose1 w:val="020B0502040204020203"/>
    <w:charset w:val="00"/>
    <w:family w:val="swiss"/>
    <w:pitch w:val="variable"/>
    <w:sig w:usb0="E10022FF" w:usb1="C000E47F" w:usb2="00000029" w:usb3="00000000" w:csb0="000001DF" w:csb1="00000000"/>
    <w:embedRegular r:id="rId5" w:fontKey="{12E1E67D-7555-4D41-8AFC-807DCC5AC865}"/>
  </w:font>
  <w:font w:name="Cambria">
    <w:panose1 w:val="02040503050406030204"/>
    <w:charset w:val="00"/>
    <w:family w:val="roman"/>
    <w:pitch w:val="variable"/>
    <w:sig w:usb0="E00002FF" w:usb1="400004FF" w:usb2="00000000" w:usb3="00000000" w:csb0="0000019F" w:csb1="00000000"/>
    <w:embedRegular r:id="rId6" w:fontKey="{0182AEFA-8881-4FBC-8FA9-A93A39A47A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4B8" w:rsidRPr="00BA4581" w:rsidRDefault="00BA4581" w:rsidP="00BA4581">
    <w:pPr>
      <w:pStyle w:val="Footer"/>
      <w:tabs>
        <w:tab w:val="clear" w:pos="4680"/>
        <w:tab w:val="clear" w:pos="9360"/>
        <w:tab w:val="center" w:pos="2995"/>
      </w:tabs>
      <w:spacing w:before="120"/>
    </w:pPr>
    <w:r>
      <w:t>[986</w:t>
    </w:r>
    <w:r w:rsidR="00494821">
      <w:t>-</w:t>
    </w:r>
    <w:r w:rsidR="00494821">
      <w:fldChar w:fldCharType="begin"/>
    </w:r>
    <w:r w:rsidR="00494821">
      <w:instrText xml:space="preserve"> PAGE  \* MERGEFORMAT </w:instrText>
    </w:r>
    <w:r w:rsidR="00494821">
      <w:fldChar w:fldCharType="separate"/>
    </w:r>
    <w:r w:rsidR="00396BA5">
      <w:rPr>
        <w:noProof/>
      </w:rPr>
      <w:t>5</w:t>
    </w:r>
    <w:r w:rsidR="00494821">
      <w:fldChar w:fldCharType="end"/>
    </w:r>
    <w:r w:rsidR="0049482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821" w:rsidRPr="00BA4581" w:rsidRDefault="00494821" w:rsidP="00BA4581">
    <w:pPr>
      <w:pStyle w:val="Footer"/>
      <w:tabs>
        <w:tab w:val="clear" w:pos="4680"/>
        <w:tab w:val="clear" w:pos="9360"/>
        <w:tab w:val="center" w:pos="2995"/>
      </w:tabs>
      <w:spacing w:before="120"/>
    </w:pPr>
    <w:r>
      <w:t>[986]</w:t>
    </w:r>
    <w:r>
      <w:tab/>
    </w:r>
    <w:r>
      <w:fldChar w:fldCharType="begin"/>
    </w:r>
    <w:r>
      <w:instrText xml:space="preserve"> PAGE  \* MERGEFORMAT </w:instrText>
    </w:r>
    <w:r>
      <w:fldChar w:fldCharType="separate"/>
    </w:r>
    <w:r w:rsidR="00396BA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3F6C" w:rsidRDefault="00E63F6C" w:rsidP="00522CE0">
      <w:r>
        <w:separator/>
      </w:r>
    </w:p>
  </w:footnote>
  <w:footnote w:type="continuationSeparator" w:id="0">
    <w:p w:rsidR="00E63F6C" w:rsidRDefault="00E63F6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6.REM"/>
    <w:docVar w:name="CoverAttorneyInitials" w:val="REM"/>
    <w:docVar w:name="CoverAttorneyLastName" w:val="Maldonado"/>
    <w:docVar w:name="CoverBillType" w:val="b"/>
    <w:docVar w:name="DraftFileName" w:val="JUD0076.REM.DOCX"/>
    <w:docVar w:name="DraftStenoName" w:val="Knipp"/>
    <w:docVar w:name="dvBillNumber" w:val="986"/>
    <w:docVar w:name="dvBillNumberPrefix" w:val="S. "/>
    <w:docVar w:name="dvOriginalBody" w:val="Senate"/>
    <w:docVar w:name="fulldraftpath" w:val="L:\S-JUD\BILLS\Shealy\JUD0076.REM.DOCX"/>
    <w:docVar w:name="NameofBody" w:val="S"/>
    <w:docVar w:name="SenatorFolderName" w:val="Shealy"/>
    <w:docVar w:name="VGROUP2" w:val="S-JUD"/>
  </w:docVars>
  <w:rsids>
    <w:rsidRoot w:val="00E83F55"/>
    <w:rsid w:val="000141EB"/>
    <w:rsid w:val="00042AC1"/>
    <w:rsid w:val="00046516"/>
    <w:rsid w:val="000A2FDA"/>
    <w:rsid w:val="000A4D08"/>
    <w:rsid w:val="000A6988"/>
    <w:rsid w:val="000B0720"/>
    <w:rsid w:val="000B5EAF"/>
    <w:rsid w:val="000D50C2"/>
    <w:rsid w:val="000E473B"/>
    <w:rsid w:val="000F002B"/>
    <w:rsid w:val="000F6BC3"/>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D197C"/>
    <w:rsid w:val="002E0DBB"/>
    <w:rsid w:val="00307C2B"/>
    <w:rsid w:val="0031409E"/>
    <w:rsid w:val="0032109A"/>
    <w:rsid w:val="00333DF1"/>
    <w:rsid w:val="0033541C"/>
    <w:rsid w:val="00336082"/>
    <w:rsid w:val="00364389"/>
    <w:rsid w:val="00396BA5"/>
    <w:rsid w:val="003D6A5D"/>
    <w:rsid w:val="003D6E2B"/>
    <w:rsid w:val="003E7597"/>
    <w:rsid w:val="00412C9E"/>
    <w:rsid w:val="0042257B"/>
    <w:rsid w:val="00422DBC"/>
    <w:rsid w:val="00450668"/>
    <w:rsid w:val="00451E69"/>
    <w:rsid w:val="00452CD7"/>
    <w:rsid w:val="00477696"/>
    <w:rsid w:val="00494821"/>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704CD"/>
    <w:rsid w:val="00581497"/>
    <w:rsid w:val="00586B30"/>
    <w:rsid w:val="0058748C"/>
    <w:rsid w:val="00593361"/>
    <w:rsid w:val="005A5017"/>
    <w:rsid w:val="005A648C"/>
    <w:rsid w:val="005C003C"/>
    <w:rsid w:val="005F15E4"/>
    <w:rsid w:val="00600221"/>
    <w:rsid w:val="00606D23"/>
    <w:rsid w:val="0062517A"/>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504B8"/>
    <w:rsid w:val="00983951"/>
    <w:rsid w:val="00984124"/>
    <w:rsid w:val="00984640"/>
    <w:rsid w:val="00995C37"/>
    <w:rsid w:val="009A7B72"/>
    <w:rsid w:val="009C118A"/>
    <w:rsid w:val="009C64DD"/>
    <w:rsid w:val="00A02011"/>
    <w:rsid w:val="00A35165"/>
    <w:rsid w:val="00A4011E"/>
    <w:rsid w:val="00A41565"/>
    <w:rsid w:val="00A86015"/>
    <w:rsid w:val="00AD1006"/>
    <w:rsid w:val="00AE59C8"/>
    <w:rsid w:val="00B030B6"/>
    <w:rsid w:val="00B10098"/>
    <w:rsid w:val="00B10E10"/>
    <w:rsid w:val="00B35389"/>
    <w:rsid w:val="00B36534"/>
    <w:rsid w:val="00B43327"/>
    <w:rsid w:val="00B450FF"/>
    <w:rsid w:val="00B47304"/>
    <w:rsid w:val="00B66C95"/>
    <w:rsid w:val="00B67A46"/>
    <w:rsid w:val="00B945C5"/>
    <w:rsid w:val="00BA20EA"/>
    <w:rsid w:val="00BA4581"/>
    <w:rsid w:val="00BB754E"/>
    <w:rsid w:val="00BC0A56"/>
    <w:rsid w:val="00C23348"/>
    <w:rsid w:val="00C6454A"/>
    <w:rsid w:val="00C74052"/>
    <w:rsid w:val="00C766F1"/>
    <w:rsid w:val="00CB187A"/>
    <w:rsid w:val="00CD1843"/>
    <w:rsid w:val="00CD7C71"/>
    <w:rsid w:val="00D1088B"/>
    <w:rsid w:val="00D156D2"/>
    <w:rsid w:val="00D77D95"/>
    <w:rsid w:val="00D77EC0"/>
    <w:rsid w:val="00D86943"/>
    <w:rsid w:val="00DA47B9"/>
    <w:rsid w:val="00DE0A6E"/>
    <w:rsid w:val="00DE59B5"/>
    <w:rsid w:val="00E63F6C"/>
    <w:rsid w:val="00E677A1"/>
    <w:rsid w:val="00E83F55"/>
    <w:rsid w:val="00E91E2F"/>
    <w:rsid w:val="00EA3546"/>
    <w:rsid w:val="00EB1AAC"/>
    <w:rsid w:val="00EB47AE"/>
    <w:rsid w:val="00EC34E1"/>
    <w:rsid w:val="00ED0AE1"/>
    <w:rsid w:val="00ED43B9"/>
    <w:rsid w:val="00F0234A"/>
    <w:rsid w:val="00F52959"/>
    <w:rsid w:val="00F532D4"/>
    <w:rsid w:val="00F55884"/>
    <w:rsid w:val="00FB5399"/>
    <w:rsid w:val="00FC0450"/>
    <w:rsid w:val="00FC0D36"/>
    <w:rsid w:val="00FC536C"/>
    <w:rsid w:val="00FC6D4F"/>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AA4E16CD-A5D7-40B2-83B2-0EE515216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6251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517A"/>
    <w:rPr>
      <w:rFonts w:ascii="Segoe UI" w:hAnsi="Segoe UI" w:cs="Segoe UI"/>
      <w:sz w:val="18"/>
      <w:szCs w:val="18"/>
    </w:rPr>
  </w:style>
  <w:style w:type="paragraph" w:styleId="NoSpacing">
    <w:name w:val="No Spacing"/>
    <w:uiPriority w:val="1"/>
    <w:qFormat/>
    <w:rsid w:val="00494821"/>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BCB5F6B3.dotm</Template>
  <TotalTime>0</TotalTime>
  <Pages>9</Pages>
  <Words>2516</Words>
  <Characters>12751</Characters>
  <Application>Microsoft Office Word</Application>
  <DocSecurity>0</DocSecurity>
  <Lines>322</Lines>
  <Paragraphs>115</Paragraphs>
  <ScaleCrop>false</ScaleCrop>
  <HeadingPairs>
    <vt:vector size="2" baseType="variant">
      <vt:variant>
        <vt:lpstr>Title</vt:lpstr>
      </vt:variant>
      <vt:variant>
        <vt:i4>1</vt:i4>
      </vt:variant>
    </vt:vector>
  </HeadingPairs>
  <TitlesOfParts>
    <vt:vector size="1" baseType="lpstr">
      <vt:lpstr>2015-2016 Bill 986 Text of Previous Version (Jan. 13, 2016) - South Carolina Legislature Online</vt:lpstr>
    </vt:vector>
  </TitlesOfParts>
  <Company> </Company>
  <LinksUpToDate>false</LinksUpToDate>
  <CharactersWithSpaces>15353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986 Text of Previous Version (Mar. 24, 2016) - South Carolina Legislature Online</dc:title>
  <dc:subject/>
  <dc:creator>%USERNAME%</dc:creator>
  <cp:keywords/>
  <dc:description/>
  <cp:lastModifiedBy>Artie Braswell</cp:lastModifiedBy>
  <cp:revision>2</cp:revision>
  <cp:lastPrinted>2016-03-23T22:56:00Z</cp:lastPrinted>
  <dcterms:created xsi:type="dcterms:W3CDTF">2016-03-24T19:25:00Z</dcterms:created>
  <dcterms:modified xsi:type="dcterms:W3CDTF">2016-03-24T19:25:00Z</dcterms:modified>
</cp:coreProperties>
</file>