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C0872" w:rsidRDefault="00AC0872" w:rsidP="00AC0872">
      <w:pPr>
        <w:widowControl w:val="0"/>
        <w:jc w:val="center"/>
      </w:pPr>
      <w:r w:rsidRPr="00AC0872">
        <w:rPr>
          <w:b/>
        </w:rPr>
        <w:t>South Carolina General Assembly</w:t>
      </w:r>
    </w:p>
    <w:p w:rsidR="00AC0872" w:rsidRDefault="00AC0872" w:rsidP="00AC0872">
      <w:pPr>
        <w:widowControl w:val="0"/>
        <w:jc w:val="center"/>
      </w:pPr>
      <w:r>
        <w:t>122nd Session, 2017-2018</w:t>
      </w:r>
    </w:p>
    <w:p w:rsidR="00AC0872" w:rsidRDefault="00AC0872" w:rsidP="00AC0872">
      <w:pPr>
        <w:widowControl w:val="0"/>
        <w:jc w:val="left"/>
      </w:pPr>
    </w:p>
    <w:p w:rsidR="00AC0872" w:rsidRDefault="00AC0872" w:rsidP="00AC0872">
      <w:pPr>
        <w:widowControl w:val="0"/>
        <w:jc w:val="left"/>
        <w:rPr>
          <w:b/>
        </w:rPr>
      </w:pPr>
      <w:r w:rsidRPr="00AC0872">
        <w:rPr>
          <w:b/>
        </w:rPr>
        <w:t>S.</w:t>
      </w:r>
      <w:r>
        <w:rPr>
          <w:b/>
        </w:rPr>
        <w:t xml:space="preserve"> </w:t>
      </w:r>
      <w:r w:rsidRPr="00AC0872">
        <w:rPr>
          <w:b/>
        </w:rPr>
        <w:t>1055</w:t>
      </w:r>
    </w:p>
    <w:p w:rsidR="00AC0872" w:rsidRDefault="00AC0872" w:rsidP="00AC0872">
      <w:pPr>
        <w:widowControl w:val="0"/>
        <w:jc w:val="left"/>
        <w:rPr>
          <w:b/>
        </w:rPr>
      </w:pPr>
    </w:p>
    <w:p w:rsidR="00AC0872" w:rsidRDefault="00AC0872" w:rsidP="00AC0872">
      <w:pPr>
        <w:widowControl w:val="0"/>
        <w:jc w:val="left"/>
      </w:pPr>
      <w:r w:rsidRPr="00AC0872">
        <w:rPr>
          <w:b/>
        </w:rPr>
        <w:t>STATUS INFORMATION</w:t>
      </w:r>
    </w:p>
    <w:p w:rsidR="00AC0872" w:rsidRDefault="00AC0872" w:rsidP="00AC0872">
      <w:pPr>
        <w:widowControl w:val="0"/>
        <w:jc w:val="left"/>
      </w:pPr>
    </w:p>
    <w:p w:rsidR="00AC0872" w:rsidRDefault="00AC0872" w:rsidP="00AC0872">
      <w:pPr>
        <w:widowControl w:val="0"/>
        <w:jc w:val="left"/>
      </w:pPr>
      <w:r>
        <w:t>Concurrent Resolution</w:t>
      </w:r>
    </w:p>
    <w:p w:rsidR="00AC0872" w:rsidRDefault="00AC0872" w:rsidP="00AC0872">
      <w:pPr>
        <w:widowControl w:val="0"/>
        <w:jc w:val="left"/>
      </w:pPr>
      <w:r>
        <w:t>Sponsors: Senators Peeler, Alexander, Scott and Verdin</w:t>
      </w:r>
    </w:p>
    <w:p w:rsidR="00AC0872" w:rsidRDefault="00AC0872" w:rsidP="00AC0872">
      <w:pPr>
        <w:widowControl w:val="0"/>
        <w:jc w:val="left"/>
      </w:pPr>
      <w:r>
        <w:t>Document Path: l:\council\bills\agm\19330wab18.docx</w:t>
      </w:r>
    </w:p>
    <w:p w:rsidR="00AC0872" w:rsidRDefault="00AC0872" w:rsidP="00AC0872">
      <w:pPr>
        <w:widowControl w:val="0"/>
        <w:jc w:val="left"/>
      </w:pPr>
    </w:p>
    <w:p w:rsidR="000332FB" w:rsidRDefault="000332FB" w:rsidP="00AC0872">
      <w:pPr>
        <w:widowControl w:val="0"/>
        <w:jc w:val="left"/>
      </w:pPr>
      <w:r>
        <w:t>Introduced in the Senate on February 27, 2018</w:t>
      </w:r>
    </w:p>
    <w:p w:rsidR="000332FB" w:rsidRDefault="000332FB" w:rsidP="00AC0872">
      <w:pPr>
        <w:widowControl w:val="0"/>
        <w:jc w:val="left"/>
      </w:pPr>
      <w:r>
        <w:t>Introduced in the House on February 28, 2018</w:t>
      </w:r>
    </w:p>
    <w:p w:rsidR="000332FB" w:rsidRDefault="000332FB" w:rsidP="00AC0872">
      <w:pPr>
        <w:widowControl w:val="0"/>
        <w:jc w:val="left"/>
      </w:pPr>
      <w:r>
        <w:t>Adopted by the General Assembly on February 28, 2018</w:t>
      </w:r>
    </w:p>
    <w:p w:rsidR="000332FB" w:rsidRDefault="000332FB" w:rsidP="00AC0872">
      <w:pPr>
        <w:widowControl w:val="0"/>
        <w:jc w:val="left"/>
      </w:pPr>
    </w:p>
    <w:p w:rsidR="00AC0872" w:rsidRDefault="00AC0872" w:rsidP="00AC0872">
      <w:pPr>
        <w:widowControl w:val="0"/>
        <w:jc w:val="left"/>
      </w:pPr>
      <w:r>
        <w:t xml:space="preserve">Summary: </w:t>
      </w:r>
      <w:r w:rsidR="00057E1F">
        <w:t>Board of Trustees</w:t>
      </w:r>
    </w:p>
    <w:p w:rsidR="00AC0872" w:rsidRDefault="00AC0872" w:rsidP="00AC0872">
      <w:pPr>
        <w:widowControl w:val="0"/>
        <w:jc w:val="left"/>
      </w:pPr>
    </w:p>
    <w:p w:rsidR="00AC0872" w:rsidRDefault="00AC0872" w:rsidP="00AC0872">
      <w:pPr>
        <w:widowControl w:val="0"/>
        <w:jc w:val="left"/>
      </w:pPr>
    </w:p>
    <w:p w:rsidR="00AC0872" w:rsidRDefault="00AC0872" w:rsidP="00AC087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C0872">
        <w:rPr>
          <w:b/>
        </w:rPr>
        <w:t>HISTORY OF LEGISLATIVE ACTIONS</w:t>
      </w:r>
    </w:p>
    <w:p w:rsidR="00AC0872" w:rsidRDefault="00AC0872" w:rsidP="00AC087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AC0872" w:rsidRPr="00AC0872" w:rsidRDefault="00AC0872" w:rsidP="00AC087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C0872">
        <w:rPr>
          <w:u w:val="single"/>
        </w:rPr>
        <w:tab/>
        <w:t>Date</w:t>
      </w:r>
      <w:r w:rsidRPr="00AC0872">
        <w:rPr>
          <w:u w:val="single"/>
        </w:rPr>
        <w:tab/>
        <w:t>Body</w:t>
      </w:r>
      <w:r w:rsidRPr="00AC0872">
        <w:rPr>
          <w:u w:val="single"/>
        </w:rPr>
        <w:tab/>
        <w:t>Action Description with journal page number</w:t>
      </w:r>
      <w:r w:rsidRPr="00AC0872">
        <w:rPr>
          <w:u w:val="single"/>
        </w:rPr>
        <w:tab/>
      </w:r>
    </w:p>
    <w:p w:rsidR="002943CA" w:rsidRDefault="002943CA" w:rsidP="002943C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2/27/2018</w:t>
      </w:r>
      <w:r>
        <w:tab/>
        <w:t>Senate</w:t>
      </w:r>
      <w:r>
        <w:tab/>
      </w:r>
      <w:r w:rsidRPr="009D0B1B">
        <w:t>Int</w:t>
      </w:r>
      <w:r>
        <w:t xml:space="preserve">roduced, adopted, sent to House </w:t>
      </w:r>
      <w:r w:rsidRPr="009D0B1B">
        <w:t>(</w:t>
      </w:r>
      <w:hyperlink r:id="rId7" w:history="1">
        <w:r w:rsidRPr="009D0B1B">
          <w:rPr>
            <w:rStyle w:val="Hyperlink"/>
          </w:rPr>
          <w:t>Senate Journal</w:t>
        </w:r>
        <w:r w:rsidRPr="009D0B1B">
          <w:rPr>
            <w:rStyle w:val="Hyperlink"/>
          </w:rPr>
          <w:noBreakHyphen/>
          <w:t>page 5</w:t>
        </w:r>
      </w:hyperlink>
      <w:r w:rsidRPr="009D0B1B">
        <w:t>)</w:t>
      </w:r>
    </w:p>
    <w:p w:rsidR="002943CA" w:rsidRDefault="002943CA" w:rsidP="002943C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2/28/2018</w:t>
      </w:r>
      <w:r>
        <w:tab/>
        <w:t>House</w:t>
      </w:r>
      <w:r>
        <w:tab/>
      </w:r>
      <w:r w:rsidRPr="009D0B1B">
        <w:t>Introduced, ado</w:t>
      </w:r>
      <w:r>
        <w:t xml:space="preserve">pted, returned with concurrence </w:t>
      </w:r>
      <w:r w:rsidRPr="009D0B1B">
        <w:t>(</w:t>
      </w:r>
      <w:hyperlink r:id="rId8" w:history="1">
        <w:r w:rsidRPr="009D0B1B">
          <w:rPr>
            <w:rStyle w:val="Hyperlink"/>
          </w:rPr>
          <w:t>House Journal</w:t>
        </w:r>
        <w:r w:rsidRPr="009D0B1B">
          <w:rPr>
            <w:rStyle w:val="Hyperlink"/>
          </w:rPr>
          <w:noBreakHyphen/>
          <w:t>page 2</w:t>
        </w:r>
      </w:hyperlink>
      <w:r w:rsidRPr="009D0B1B">
        <w:t>)</w:t>
      </w:r>
    </w:p>
    <w:p w:rsidR="002943CA" w:rsidRDefault="002943CA" w:rsidP="002943C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C0872" w:rsidRDefault="00AC0872" w:rsidP="00AC087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AC0872">
          <w:rPr>
            <w:rStyle w:val="Hyperlink"/>
          </w:rPr>
          <w:t>legislative information</w:t>
        </w:r>
      </w:hyperlink>
      <w:r>
        <w:t xml:space="preserve"> at the website</w:t>
      </w:r>
    </w:p>
    <w:p w:rsidR="00AC0872" w:rsidRDefault="00AC0872" w:rsidP="00AC087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C0872" w:rsidRPr="00AC0872" w:rsidRDefault="00AC0872" w:rsidP="00AC087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C0872" w:rsidRDefault="00AC0872" w:rsidP="00AC0872">
      <w:r w:rsidRPr="00AC0872">
        <w:rPr>
          <w:b/>
        </w:rPr>
        <w:t>VERSIONS OF THIS BILL</w:t>
      </w:r>
    </w:p>
    <w:p w:rsidR="00AC0872" w:rsidRDefault="00AC0872" w:rsidP="00AC0872"/>
    <w:p w:rsidR="00AC0872" w:rsidRDefault="00936788" w:rsidP="00AC0872">
      <w:hyperlink r:id="rId10" w:history="1">
        <w:r w:rsidR="00AC0872">
          <w:rPr>
            <w:rStyle w:val="Hyperlink"/>
          </w:rPr>
          <w:t>2/27/2018</w:t>
        </w:r>
      </w:hyperlink>
    </w:p>
    <w:p w:rsidR="00AC0872" w:rsidRDefault="00AC0872" w:rsidP="00AC0872"/>
    <w:p w:rsidR="00AC0872" w:rsidRDefault="00AC0872" w:rsidP="00AC0872">
      <w:pPr>
        <w:sectPr w:rsidR="00AC0872" w:rsidSect="00AC0872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9C2301" w:rsidRDefault="009C2301" w:rsidP="00DE75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E75BA" w:rsidRDefault="00DE75BA" w:rsidP="00DE75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E75BA" w:rsidRDefault="00DE75BA" w:rsidP="00DE75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E75BA" w:rsidRDefault="00DE75BA" w:rsidP="00DE75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E75BA" w:rsidRDefault="00DE75BA" w:rsidP="00DE75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E75BA" w:rsidRDefault="00DE75BA" w:rsidP="00DE75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E75BA" w:rsidRDefault="00DE75BA" w:rsidP="00DE75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C23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01737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03C71" w:rsidRDefault="00003C71" w:rsidP="009C23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 w:rsidRPr="00592F6A">
        <w:t xml:space="preserve">TO FIX NOON ON WEDNESDAY, APRIL 11, 2018, AS THE TIME </w:t>
      </w:r>
      <w:r w:rsidRPr="0063417C">
        <w:rPr>
          <w:color w:val="000000"/>
          <w:u w:color="000000"/>
        </w:rPr>
        <w:t>T</w:t>
      </w:r>
      <w:r w:rsidRPr="0063417C">
        <w:t xml:space="preserve">O ELECT </w:t>
      </w:r>
      <w:r>
        <w:t>AN AT</w:t>
      </w:r>
      <w:r w:rsidR="00DC3A6D">
        <w:noBreakHyphen/>
      </w:r>
      <w:r>
        <w:t>LARGE</w:t>
      </w:r>
      <w:r w:rsidRPr="00592F6A">
        <w:t xml:space="preserve"> MEMBER TO THE </w:t>
      </w:r>
      <w:r>
        <w:t>B</w:t>
      </w:r>
      <w:r w:rsidRPr="00592F6A">
        <w:t xml:space="preserve">OARD OF </w:t>
      </w:r>
      <w:r>
        <w:t>T</w:t>
      </w:r>
      <w:r w:rsidRPr="00592F6A">
        <w:t xml:space="preserve">RUSTEES FOR THE </w:t>
      </w:r>
      <w:r>
        <w:t>W</w:t>
      </w:r>
      <w:r w:rsidRPr="00592F6A">
        <w:t xml:space="preserve">IL </w:t>
      </w:r>
      <w:r>
        <w:t>L</w:t>
      </w:r>
      <w:r w:rsidRPr="00592F6A">
        <w:t xml:space="preserve">OU </w:t>
      </w:r>
      <w:r>
        <w:t>G</w:t>
      </w:r>
      <w:r w:rsidRPr="00592F6A">
        <w:t xml:space="preserve">RAY </w:t>
      </w:r>
      <w:r>
        <w:t>O</w:t>
      </w:r>
      <w:r w:rsidRPr="00592F6A">
        <w:t xml:space="preserve">PPORTUNITY </w:t>
      </w:r>
      <w:r>
        <w:t>S</w:t>
      </w:r>
      <w:r w:rsidRPr="00592F6A">
        <w:t>CHOOL</w:t>
      </w:r>
      <w:r>
        <w:t xml:space="preserve"> </w:t>
      </w:r>
      <w:r w:rsidRPr="00592F6A">
        <w:t xml:space="preserve">FOR A TERM </w:t>
      </w:r>
      <w:r>
        <w:t>TO</w:t>
      </w:r>
      <w:r w:rsidRPr="00592F6A">
        <w:t xml:space="preserve"> EXPIRE </w:t>
      </w:r>
      <w:r>
        <w:t>J</w:t>
      </w:r>
      <w:r w:rsidRPr="00592F6A">
        <w:t>UNE 30, 2021</w:t>
      </w:r>
      <w:r>
        <w:t>, AND</w:t>
      </w:r>
      <w:r w:rsidRPr="00592F6A">
        <w:t xml:space="preserve"> TWO </w:t>
      </w:r>
      <w:r>
        <w:t>AT</w:t>
      </w:r>
      <w:r w:rsidR="00DC3A6D">
        <w:noBreakHyphen/>
      </w:r>
      <w:r>
        <w:t>LARGE MEMBERS</w:t>
      </w:r>
      <w:r w:rsidRPr="00592F6A">
        <w:t xml:space="preserve"> WHOSE TERMS WILL EXPIRE </w:t>
      </w:r>
      <w:r>
        <w:t>J</w:t>
      </w:r>
      <w:r w:rsidRPr="00592F6A">
        <w:t xml:space="preserve">UNE 30, 2022; FOR THE PURPOSE OF ELECTING TWO </w:t>
      </w:r>
      <w:r>
        <w:t>A</w:t>
      </w:r>
      <w:r w:rsidRPr="00592F6A">
        <w:t>T</w:t>
      </w:r>
      <w:r w:rsidR="00DC3A6D">
        <w:noBreakHyphen/>
      </w:r>
      <w:r>
        <w:t>L</w:t>
      </w:r>
      <w:r w:rsidRPr="00592F6A">
        <w:t xml:space="preserve">ARGE MEMBERS </w:t>
      </w:r>
      <w:r>
        <w:t>TO</w:t>
      </w:r>
      <w:r w:rsidRPr="00592F6A">
        <w:t xml:space="preserve"> THE </w:t>
      </w:r>
      <w:r>
        <w:t>B</w:t>
      </w:r>
      <w:r w:rsidRPr="00592F6A">
        <w:t xml:space="preserve">OARD OF </w:t>
      </w:r>
      <w:r>
        <w:t>V</w:t>
      </w:r>
      <w:r w:rsidRPr="00592F6A">
        <w:t xml:space="preserve">ISITORS </w:t>
      </w:r>
      <w:r>
        <w:t>FOR</w:t>
      </w:r>
      <w:r w:rsidRPr="00592F6A">
        <w:t xml:space="preserve"> </w:t>
      </w:r>
      <w:r>
        <w:t>T</w:t>
      </w:r>
      <w:r w:rsidRPr="00592F6A">
        <w:t xml:space="preserve">HE </w:t>
      </w:r>
      <w:r>
        <w:t>C</w:t>
      </w:r>
      <w:r w:rsidRPr="00592F6A">
        <w:t xml:space="preserve">ITADEL </w:t>
      </w:r>
      <w:r>
        <w:t>FOR TERMS TO</w:t>
      </w:r>
      <w:r w:rsidRPr="00592F6A">
        <w:t xml:space="preserve"> EXPIRE </w:t>
      </w:r>
      <w:r>
        <w:t>J</w:t>
      </w:r>
      <w:r w:rsidRPr="00592F6A">
        <w:t xml:space="preserve">UNE 30, 2024; FOR THE PURPOSE OF ELECTING A MEMBER </w:t>
      </w:r>
      <w:r>
        <w:t>TO</w:t>
      </w:r>
      <w:r w:rsidRPr="00592F6A">
        <w:t xml:space="preserve"> THE </w:t>
      </w:r>
      <w:r>
        <w:t>B</w:t>
      </w:r>
      <w:r w:rsidRPr="00592F6A">
        <w:t xml:space="preserve">OARD OF </w:t>
      </w:r>
      <w:r>
        <w:t>T</w:t>
      </w:r>
      <w:r w:rsidRPr="00592F6A">
        <w:t xml:space="preserve">RUSTEES </w:t>
      </w:r>
      <w:r>
        <w:t>FOR</w:t>
      </w:r>
      <w:r w:rsidRPr="00592F6A">
        <w:t xml:space="preserve"> </w:t>
      </w:r>
      <w:r>
        <w:t>F</w:t>
      </w:r>
      <w:r w:rsidRPr="00592F6A">
        <w:t xml:space="preserve">RANCIS </w:t>
      </w:r>
      <w:r>
        <w:t>M</w:t>
      </w:r>
      <w:r w:rsidRPr="00592F6A">
        <w:t xml:space="preserve">ARION </w:t>
      </w:r>
      <w:r>
        <w:t>U</w:t>
      </w:r>
      <w:r w:rsidRPr="00592F6A">
        <w:t xml:space="preserve">NIVERSITY FROM THE </w:t>
      </w:r>
      <w:r>
        <w:t>F</w:t>
      </w:r>
      <w:r w:rsidRPr="00592F6A">
        <w:t xml:space="preserve">IRST </w:t>
      </w:r>
      <w:r>
        <w:t>C</w:t>
      </w:r>
      <w:r w:rsidRPr="00592F6A">
        <w:t xml:space="preserve">ONGRESSIONAL </w:t>
      </w:r>
      <w:r>
        <w:t>D</w:t>
      </w:r>
      <w:r w:rsidRPr="00592F6A">
        <w:t xml:space="preserve">ISTRICT, </w:t>
      </w:r>
      <w:r>
        <w:t>S</w:t>
      </w:r>
      <w:r w:rsidRPr="00592F6A">
        <w:t xml:space="preserve">EAT 1, FOR A TERM TO EXPIRE </w:t>
      </w:r>
      <w:r>
        <w:t>J</w:t>
      </w:r>
      <w:r w:rsidRPr="00592F6A">
        <w:t>UNE 30, 2022</w:t>
      </w:r>
      <w:r>
        <w:t>,</w:t>
      </w:r>
      <w:r w:rsidRPr="00592F6A">
        <w:t xml:space="preserve"> A MEMBER FROM THE </w:t>
      </w:r>
      <w:r>
        <w:t>F</w:t>
      </w:r>
      <w:r w:rsidRPr="00592F6A">
        <w:t xml:space="preserve">IFTH </w:t>
      </w:r>
      <w:r>
        <w:t>C</w:t>
      </w:r>
      <w:r w:rsidRPr="00592F6A">
        <w:t xml:space="preserve">ONGRESSIONAL </w:t>
      </w:r>
      <w:r>
        <w:t>D</w:t>
      </w:r>
      <w:r w:rsidRPr="00592F6A">
        <w:t xml:space="preserve">ISTRICT, </w:t>
      </w:r>
      <w:r>
        <w:t>S</w:t>
      </w:r>
      <w:r w:rsidRPr="00592F6A">
        <w:t xml:space="preserve">EAT </w:t>
      </w:r>
      <w:r>
        <w:t>5</w:t>
      </w:r>
      <w:r w:rsidRPr="00592F6A">
        <w:t xml:space="preserve">, FOR A TERM TO EXPIRE </w:t>
      </w:r>
      <w:r>
        <w:t>J</w:t>
      </w:r>
      <w:r w:rsidRPr="00592F6A">
        <w:t>UNE 30, 2022</w:t>
      </w:r>
      <w:r>
        <w:t>,</w:t>
      </w:r>
      <w:r w:rsidRPr="00592F6A">
        <w:t xml:space="preserve"> </w:t>
      </w:r>
      <w:r>
        <w:t xml:space="preserve">A MEMBER </w:t>
      </w:r>
      <w:r w:rsidRPr="00592F6A">
        <w:t xml:space="preserve">FROM THE </w:t>
      </w:r>
      <w:r>
        <w:t>S</w:t>
      </w:r>
      <w:r w:rsidRPr="00592F6A">
        <w:t xml:space="preserve">IXTH </w:t>
      </w:r>
      <w:r>
        <w:t>C</w:t>
      </w:r>
      <w:r w:rsidRPr="00592F6A">
        <w:t xml:space="preserve">ONGRESSIONAL </w:t>
      </w:r>
      <w:r>
        <w:t>D</w:t>
      </w:r>
      <w:r w:rsidRPr="00592F6A">
        <w:t xml:space="preserve">ISTRICT, SEAT 6, FOR A TERM TO EXPIRE </w:t>
      </w:r>
      <w:r>
        <w:t>J</w:t>
      </w:r>
      <w:r w:rsidRPr="00592F6A">
        <w:t xml:space="preserve">UNE 30, 2022, AND </w:t>
      </w:r>
      <w:r>
        <w:t>AT</w:t>
      </w:r>
      <w:r w:rsidR="00DC3A6D">
        <w:noBreakHyphen/>
      </w:r>
      <w:r>
        <w:t>LARGE</w:t>
      </w:r>
      <w:r w:rsidRPr="00592F6A">
        <w:t xml:space="preserve"> </w:t>
      </w:r>
      <w:r>
        <w:t>MEMBERS TO</w:t>
      </w:r>
      <w:r w:rsidRPr="00592F6A">
        <w:t xml:space="preserve"> SEATS 8, 10, 12, 13, AND 14, RESPECTIVELY, ALL FOR TERMS TO EXPIRE </w:t>
      </w:r>
      <w:r>
        <w:t>J</w:t>
      </w:r>
      <w:r w:rsidRPr="00592F6A">
        <w:t xml:space="preserve">UNE 30, 2022; FOR THE PURPOSE OF ELECTING A MEMBER </w:t>
      </w:r>
      <w:r>
        <w:t>TO</w:t>
      </w:r>
      <w:r w:rsidRPr="00592F6A">
        <w:t xml:space="preserve"> THE </w:t>
      </w:r>
      <w:r>
        <w:t>B</w:t>
      </w:r>
      <w:r w:rsidRPr="00592F6A">
        <w:t xml:space="preserve">OARD OF </w:t>
      </w:r>
      <w:r>
        <w:t>T</w:t>
      </w:r>
      <w:r w:rsidRPr="00592F6A">
        <w:t xml:space="preserve">RUSTEES </w:t>
      </w:r>
      <w:r>
        <w:t>FOR</w:t>
      </w:r>
      <w:r w:rsidRPr="00592F6A">
        <w:t xml:space="preserve"> </w:t>
      </w:r>
      <w:r>
        <w:t>WINTHROP UNIVERSITY</w:t>
      </w:r>
      <w:r w:rsidRPr="00592F6A">
        <w:t xml:space="preserve"> FROM THE </w:t>
      </w:r>
      <w:r>
        <w:t>F</w:t>
      </w:r>
      <w:r w:rsidRPr="00592F6A">
        <w:t xml:space="preserve">IRST </w:t>
      </w:r>
      <w:r>
        <w:t>C</w:t>
      </w:r>
      <w:r w:rsidRPr="00592F6A">
        <w:t xml:space="preserve">ONGRESSIONAL </w:t>
      </w:r>
      <w:r>
        <w:t>D</w:t>
      </w:r>
      <w:r w:rsidRPr="00592F6A">
        <w:t xml:space="preserve">ISTRICT, </w:t>
      </w:r>
      <w:r>
        <w:t>S</w:t>
      </w:r>
      <w:r w:rsidRPr="00592F6A">
        <w:t xml:space="preserve">EAT 1, FOR A TERM TO EXPIRE </w:t>
      </w:r>
      <w:r>
        <w:t>J</w:t>
      </w:r>
      <w:r w:rsidRPr="00592F6A">
        <w:t>UNE 30, 202</w:t>
      </w:r>
      <w:r>
        <w:t>4,</w:t>
      </w:r>
      <w:r w:rsidRPr="00592F6A">
        <w:t xml:space="preserve"> A MEMBER FROM THE </w:t>
      </w:r>
      <w:r>
        <w:t>F</w:t>
      </w:r>
      <w:r w:rsidRPr="00592F6A">
        <w:t xml:space="preserve">IFTH </w:t>
      </w:r>
      <w:r>
        <w:t>C</w:t>
      </w:r>
      <w:r w:rsidRPr="00592F6A">
        <w:t xml:space="preserve">ONGRESSIONAL </w:t>
      </w:r>
      <w:r>
        <w:t>D</w:t>
      </w:r>
      <w:r w:rsidRPr="00592F6A">
        <w:t xml:space="preserve">ISTRICT, </w:t>
      </w:r>
      <w:r>
        <w:t>S</w:t>
      </w:r>
      <w:r w:rsidRPr="00592F6A">
        <w:t xml:space="preserve">EAT </w:t>
      </w:r>
      <w:r>
        <w:t>5</w:t>
      </w:r>
      <w:r w:rsidRPr="00592F6A">
        <w:t xml:space="preserve">, FOR A TERM TO EXPIRE </w:t>
      </w:r>
      <w:r>
        <w:t>J</w:t>
      </w:r>
      <w:r w:rsidRPr="00592F6A">
        <w:t>UNE 30, 202</w:t>
      </w:r>
      <w:r>
        <w:t>4,</w:t>
      </w:r>
      <w:r w:rsidRPr="00592F6A">
        <w:t xml:space="preserve"> </w:t>
      </w:r>
      <w:r>
        <w:t xml:space="preserve">AND A MEMBER </w:t>
      </w:r>
      <w:r w:rsidRPr="00592F6A">
        <w:t xml:space="preserve">FROM THE </w:t>
      </w:r>
      <w:r>
        <w:t>SEVENTH</w:t>
      </w:r>
      <w:r w:rsidRPr="00592F6A">
        <w:t xml:space="preserve"> </w:t>
      </w:r>
      <w:r>
        <w:t>C</w:t>
      </w:r>
      <w:r w:rsidRPr="00592F6A">
        <w:t xml:space="preserve">ONGRESSIONAL </w:t>
      </w:r>
      <w:r>
        <w:t>D</w:t>
      </w:r>
      <w:r w:rsidRPr="00592F6A">
        <w:t xml:space="preserve">ISTRICT, </w:t>
      </w:r>
      <w:r>
        <w:t>S</w:t>
      </w:r>
      <w:r w:rsidRPr="00592F6A">
        <w:t xml:space="preserve">EAT </w:t>
      </w:r>
      <w:r>
        <w:t>7</w:t>
      </w:r>
      <w:r w:rsidRPr="00592F6A">
        <w:t xml:space="preserve">, FOR A TERM TO EXPIRE </w:t>
      </w:r>
      <w:r>
        <w:t>J</w:t>
      </w:r>
      <w:r w:rsidRPr="00592F6A">
        <w:t>UNE 30, 2022</w:t>
      </w:r>
      <w:r>
        <w:t>; AND TO ELECT THREE MEMBERS TO THE BOARD OF TRUSTEES FOR CLEMSON UNIVERSITY, AT</w:t>
      </w:r>
      <w:r w:rsidR="00480064">
        <w:t xml:space="preserve"> L</w:t>
      </w:r>
      <w:r>
        <w:t>ARGE, FOR TERMS TO EXPIRE JUNE 30, 2022.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01737" w:rsidRDefault="0010173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Senate, the House of Representatives concurring:</w:t>
      </w:r>
    </w:p>
    <w:p w:rsidR="00003C71" w:rsidRDefault="00003C7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03C71" w:rsidRDefault="00003C71" w:rsidP="009C23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/>
          <w:u w:color="000000"/>
        </w:rPr>
        <w:t xml:space="preserve">That </w:t>
      </w:r>
      <w:r w:rsidRPr="0063417C">
        <w:rPr>
          <w:color w:val="000000"/>
          <w:u w:color="000000"/>
        </w:rPr>
        <w:t xml:space="preserve">the </w:t>
      </w:r>
      <w:r>
        <w:rPr>
          <w:color w:val="000000"/>
          <w:u w:color="000000"/>
        </w:rPr>
        <w:t xml:space="preserve">Senate and the </w:t>
      </w:r>
      <w:r w:rsidRPr="0063417C">
        <w:rPr>
          <w:color w:val="000000"/>
          <w:u w:color="000000"/>
        </w:rPr>
        <w:t xml:space="preserve">House of Representatives shall meet in joint assembly in the Hall of the House of Representatives </w:t>
      </w:r>
      <w:r>
        <w:rPr>
          <w:color w:val="000000"/>
          <w:u w:color="000000"/>
        </w:rPr>
        <w:t>Wednesday</w:t>
      </w:r>
      <w:r w:rsidRPr="0063417C">
        <w:rPr>
          <w:color w:val="000000"/>
          <w:u w:color="000000"/>
        </w:rPr>
        <w:t xml:space="preserve">, </w:t>
      </w:r>
      <w:r>
        <w:rPr>
          <w:color w:val="000000"/>
          <w:u w:color="000000"/>
        </w:rPr>
        <w:t>April 11, 2018</w:t>
      </w:r>
      <w:r w:rsidRPr="0063417C">
        <w:rPr>
          <w:color w:val="000000"/>
          <w:u w:color="000000"/>
        </w:rPr>
        <w:t>, at noon t</w:t>
      </w:r>
      <w:r w:rsidRPr="0063417C">
        <w:t xml:space="preserve">o elect </w:t>
      </w:r>
      <w:r w:rsidR="00480064">
        <w:t>an a</w:t>
      </w:r>
      <w:r>
        <w:t>t</w:t>
      </w:r>
      <w:r w:rsidR="00DC3A6D">
        <w:noBreakHyphen/>
      </w:r>
      <w:r w:rsidR="00480064">
        <w:t>l</w:t>
      </w:r>
      <w:r>
        <w:t>arge</w:t>
      </w:r>
      <w:r w:rsidRPr="00592F6A">
        <w:t xml:space="preserve"> member to the </w:t>
      </w:r>
      <w:r>
        <w:t>B</w:t>
      </w:r>
      <w:r w:rsidRPr="00592F6A">
        <w:t xml:space="preserve">oard of </w:t>
      </w:r>
      <w:r>
        <w:t>T</w:t>
      </w:r>
      <w:r w:rsidRPr="00592F6A">
        <w:t xml:space="preserve">rustees for the </w:t>
      </w:r>
      <w:r>
        <w:t>W</w:t>
      </w:r>
      <w:r w:rsidRPr="00592F6A">
        <w:t xml:space="preserve">il </w:t>
      </w:r>
      <w:r>
        <w:t>L</w:t>
      </w:r>
      <w:r w:rsidRPr="00592F6A">
        <w:t xml:space="preserve">ou </w:t>
      </w:r>
      <w:r>
        <w:t>G</w:t>
      </w:r>
      <w:r w:rsidRPr="00592F6A">
        <w:t xml:space="preserve">ray </w:t>
      </w:r>
      <w:r>
        <w:t>O</w:t>
      </w:r>
      <w:r w:rsidRPr="00592F6A">
        <w:t xml:space="preserve">pportunity </w:t>
      </w:r>
      <w:r>
        <w:t>S</w:t>
      </w:r>
      <w:r w:rsidRPr="00592F6A">
        <w:t>chool</w:t>
      </w:r>
      <w:r>
        <w:t xml:space="preserve"> </w:t>
      </w:r>
      <w:r w:rsidRPr="00592F6A">
        <w:t xml:space="preserve">for a term </w:t>
      </w:r>
      <w:r>
        <w:t>to</w:t>
      </w:r>
      <w:r w:rsidRPr="00592F6A">
        <w:t xml:space="preserve"> expire </w:t>
      </w:r>
      <w:r>
        <w:t>J</w:t>
      </w:r>
      <w:r w:rsidRPr="00592F6A">
        <w:t>une 30, 2021</w:t>
      </w:r>
      <w:r>
        <w:t>, and</w:t>
      </w:r>
      <w:r w:rsidRPr="00592F6A">
        <w:t xml:space="preserve"> two </w:t>
      </w:r>
      <w:r>
        <w:t>At</w:t>
      </w:r>
      <w:r w:rsidR="00DC3A6D">
        <w:noBreakHyphen/>
      </w:r>
      <w:r>
        <w:t>Large members</w:t>
      </w:r>
      <w:r w:rsidRPr="00592F6A">
        <w:t xml:space="preserve"> whose terms will expire </w:t>
      </w:r>
      <w:r>
        <w:t>J</w:t>
      </w:r>
      <w:r w:rsidRPr="00592F6A">
        <w:t xml:space="preserve">une 30, 2022; for the purpose of electing two </w:t>
      </w:r>
      <w:r w:rsidR="00480064">
        <w:t>a</w:t>
      </w:r>
      <w:r w:rsidRPr="00592F6A">
        <w:t>t</w:t>
      </w:r>
      <w:r w:rsidR="00DC3A6D">
        <w:noBreakHyphen/>
      </w:r>
      <w:r w:rsidR="00480064">
        <w:t>l</w:t>
      </w:r>
      <w:r w:rsidRPr="00592F6A">
        <w:t xml:space="preserve">arge members </w:t>
      </w:r>
      <w:r>
        <w:t>to</w:t>
      </w:r>
      <w:r w:rsidRPr="00592F6A">
        <w:t xml:space="preserve"> the </w:t>
      </w:r>
      <w:r>
        <w:t>B</w:t>
      </w:r>
      <w:r w:rsidRPr="00592F6A">
        <w:t xml:space="preserve">oard of </w:t>
      </w:r>
      <w:r>
        <w:t>V</w:t>
      </w:r>
      <w:r w:rsidRPr="00592F6A">
        <w:t xml:space="preserve">isitors </w:t>
      </w:r>
      <w:r>
        <w:t>for</w:t>
      </w:r>
      <w:r w:rsidRPr="00592F6A">
        <w:t xml:space="preserve"> </w:t>
      </w:r>
      <w:r>
        <w:t>T</w:t>
      </w:r>
      <w:r w:rsidRPr="00592F6A">
        <w:t xml:space="preserve">he </w:t>
      </w:r>
      <w:r>
        <w:t>C</w:t>
      </w:r>
      <w:r w:rsidRPr="00592F6A">
        <w:t xml:space="preserve">itadel </w:t>
      </w:r>
      <w:r>
        <w:t>for terms to</w:t>
      </w:r>
      <w:r w:rsidRPr="00592F6A">
        <w:t xml:space="preserve"> expire </w:t>
      </w:r>
      <w:r>
        <w:t>J</w:t>
      </w:r>
      <w:r w:rsidRPr="00592F6A">
        <w:t xml:space="preserve">une 30, 2024; for the purpose of electing a member </w:t>
      </w:r>
      <w:r>
        <w:t>to</w:t>
      </w:r>
      <w:r w:rsidRPr="00592F6A">
        <w:t xml:space="preserve"> the </w:t>
      </w:r>
      <w:r>
        <w:t>B</w:t>
      </w:r>
      <w:r w:rsidRPr="00592F6A">
        <w:t xml:space="preserve">oard of </w:t>
      </w:r>
      <w:r>
        <w:t>T</w:t>
      </w:r>
      <w:r w:rsidRPr="00592F6A">
        <w:t xml:space="preserve">rustees </w:t>
      </w:r>
      <w:r>
        <w:t>for</w:t>
      </w:r>
      <w:r w:rsidRPr="00592F6A">
        <w:t xml:space="preserve"> </w:t>
      </w:r>
      <w:r>
        <w:t>F</w:t>
      </w:r>
      <w:r w:rsidRPr="00592F6A">
        <w:t xml:space="preserve">rancis </w:t>
      </w:r>
      <w:r>
        <w:t>M</w:t>
      </w:r>
      <w:r w:rsidRPr="00592F6A">
        <w:t xml:space="preserve">arion </w:t>
      </w:r>
      <w:r>
        <w:t>U</w:t>
      </w:r>
      <w:r w:rsidRPr="00592F6A">
        <w:t xml:space="preserve">niversity from the </w:t>
      </w:r>
      <w:r>
        <w:t>F</w:t>
      </w:r>
      <w:r w:rsidRPr="00592F6A">
        <w:t xml:space="preserve">irst </w:t>
      </w:r>
      <w:r>
        <w:t>C</w:t>
      </w:r>
      <w:r w:rsidRPr="00592F6A">
        <w:t xml:space="preserve">ongressional </w:t>
      </w:r>
      <w:r>
        <w:t>D</w:t>
      </w:r>
      <w:r w:rsidRPr="00592F6A">
        <w:t xml:space="preserve">istrict, </w:t>
      </w:r>
      <w:r>
        <w:t>S</w:t>
      </w:r>
      <w:r w:rsidRPr="00592F6A">
        <w:t xml:space="preserve">eat 1, for a term to expire </w:t>
      </w:r>
      <w:r>
        <w:t>J</w:t>
      </w:r>
      <w:r w:rsidRPr="00592F6A">
        <w:t>une 30, 2022</w:t>
      </w:r>
      <w:r>
        <w:t>,</w:t>
      </w:r>
      <w:r w:rsidRPr="00592F6A">
        <w:t xml:space="preserve"> a member from the </w:t>
      </w:r>
      <w:r>
        <w:t>F</w:t>
      </w:r>
      <w:r w:rsidRPr="00592F6A">
        <w:t xml:space="preserve">ifth </w:t>
      </w:r>
      <w:r>
        <w:t>C</w:t>
      </w:r>
      <w:r w:rsidRPr="00592F6A">
        <w:t xml:space="preserve">ongressional </w:t>
      </w:r>
      <w:r>
        <w:t>D</w:t>
      </w:r>
      <w:r w:rsidRPr="00592F6A">
        <w:t xml:space="preserve">istrict, </w:t>
      </w:r>
      <w:r>
        <w:t>S</w:t>
      </w:r>
      <w:r w:rsidRPr="00592F6A">
        <w:t xml:space="preserve">eat </w:t>
      </w:r>
      <w:r>
        <w:t>5</w:t>
      </w:r>
      <w:r w:rsidRPr="00592F6A">
        <w:t xml:space="preserve">, for a term to expire </w:t>
      </w:r>
      <w:r>
        <w:t>J</w:t>
      </w:r>
      <w:r w:rsidRPr="00592F6A">
        <w:t>une 30, 2022</w:t>
      </w:r>
      <w:r>
        <w:t>,</w:t>
      </w:r>
      <w:r w:rsidRPr="00592F6A">
        <w:t xml:space="preserve"> </w:t>
      </w:r>
      <w:r>
        <w:t xml:space="preserve">a member </w:t>
      </w:r>
      <w:r w:rsidRPr="00592F6A">
        <w:t xml:space="preserve">from the </w:t>
      </w:r>
      <w:r>
        <w:t>S</w:t>
      </w:r>
      <w:r w:rsidRPr="00592F6A">
        <w:t xml:space="preserve">ixth </w:t>
      </w:r>
      <w:r>
        <w:t>C</w:t>
      </w:r>
      <w:r w:rsidRPr="00592F6A">
        <w:t xml:space="preserve">ongressional </w:t>
      </w:r>
      <w:r>
        <w:t>D</w:t>
      </w:r>
      <w:r w:rsidRPr="00592F6A">
        <w:t xml:space="preserve">istrict, seat 6, for a term to expire </w:t>
      </w:r>
      <w:r>
        <w:t>J</w:t>
      </w:r>
      <w:r w:rsidRPr="00592F6A">
        <w:t xml:space="preserve">une 30, 2022, and </w:t>
      </w:r>
      <w:r w:rsidR="00480064">
        <w:t>a</w:t>
      </w:r>
      <w:r>
        <w:t>t</w:t>
      </w:r>
      <w:r w:rsidR="00DC3A6D">
        <w:noBreakHyphen/>
      </w:r>
      <w:r w:rsidR="00480064">
        <w:t>l</w:t>
      </w:r>
      <w:r>
        <w:t>arge</w:t>
      </w:r>
      <w:r w:rsidRPr="00592F6A">
        <w:t xml:space="preserve"> </w:t>
      </w:r>
      <w:r>
        <w:t>members to</w:t>
      </w:r>
      <w:r w:rsidRPr="00592F6A">
        <w:t xml:space="preserve"> seats 8, 10, 12, 13, and 14, respectively, all for terms to expire </w:t>
      </w:r>
      <w:r>
        <w:t>J</w:t>
      </w:r>
      <w:r w:rsidRPr="00592F6A">
        <w:t xml:space="preserve">une 30, 2022; for the purpose of electing a member </w:t>
      </w:r>
      <w:r>
        <w:t>to</w:t>
      </w:r>
      <w:r w:rsidRPr="00592F6A">
        <w:t xml:space="preserve"> the </w:t>
      </w:r>
      <w:r>
        <w:t>B</w:t>
      </w:r>
      <w:r w:rsidRPr="00592F6A">
        <w:t xml:space="preserve">oard of </w:t>
      </w:r>
      <w:r>
        <w:t>T</w:t>
      </w:r>
      <w:r w:rsidRPr="00592F6A">
        <w:t xml:space="preserve">rustees </w:t>
      </w:r>
      <w:r>
        <w:t>for</w:t>
      </w:r>
      <w:r w:rsidRPr="00592F6A">
        <w:t xml:space="preserve"> </w:t>
      </w:r>
      <w:r>
        <w:t>Winthrop University</w:t>
      </w:r>
      <w:r w:rsidRPr="00592F6A">
        <w:t xml:space="preserve"> from the </w:t>
      </w:r>
      <w:r>
        <w:t>F</w:t>
      </w:r>
      <w:r w:rsidRPr="00592F6A">
        <w:t xml:space="preserve">irst </w:t>
      </w:r>
      <w:r>
        <w:t>C</w:t>
      </w:r>
      <w:r w:rsidRPr="00592F6A">
        <w:t xml:space="preserve">ongressional </w:t>
      </w:r>
      <w:r>
        <w:t>D</w:t>
      </w:r>
      <w:r w:rsidRPr="00592F6A">
        <w:t xml:space="preserve">istrict, </w:t>
      </w:r>
      <w:r>
        <w:t>S</w:t>
      </w:r>
      <w:r w:rsidRPr="00592F6A">
        <w:t xml:space="preserve">eat 1, for a term to expire </w:t>
      </w:r>
      <w:r>
        <w:t>J</w:t>
      </w:r>
      <w:r w:rsidRPr="00592F6A">
        <w:t>une 30, 202</w:t>
      </w:r>
      <w:r>
        <w:t>4,</w:t>
      </w:r>
      <w:r w:rsidRPr="00592F6A">
        <w:t xml:space="preserve"> a member from the </w:t>
      </w:r>
      <w:r>
        <w:t>F</w:t>
      </w:r>
      <w:r w:rsidRPr="00592F6A">
        <w:t xml:space="preserve">ifth </w:t>
      </w:r>
      <w:r>
        <w:t>C</w:t>
      </w:r>
      <w:r w:rsidRPr="00592F6A">
        <w:t xml:space="preserve">ongressional </w:t>
      </w:r>
      <w:r>
        <w:t>D</w:t>
      </w:r>
      <w:r w:rsidRPr="00592F6A">
        <w:t xml:space="preserve">istrict, </w:t>
      </w:r>
      <w:r>
        <w:t>S</w:t>
      </w:r>
      <w:r w:rsidRPr="00592F6A">
        <w:t xml:space="preserve">eat </w:t>
      </w:r>
      <w:r>
        <w:t>5</w:t>
      </w:r>
      <w:r w:rsidRPr="00592F6A">
        <w:t xml:space="preserve">, for a term to expire </w:t>
      </w:r>
      <w:r>
        <w:t>J</w:t>
      </w:r>
      <w:r w:rsidRPr="00592F6A">
        <w:t>une 30, 202</w:t>
      </w:r>
      <w:r>
        <w:t>4,</w:t>
      </w:r>
      <w:r w:rsidRPr="00592F6A">
        <w:t xml:space="preserve"> </w:t>
      </w:r>
      <w:r>
        <w:t xml:space="preserve">and a member </w:t>
      </w:r>
      <w:r w:rsidRPr="00592F6A">
        <w:t xml:space="preserve">from the </w:t>
      </w:r>
      <w:r>
        <w:t>Seventh</w:t>
      </w:r>
      <w:r w:rsidRPr="00592F6A">
        <w:t xml:space="preserve"> </w:t>
      </w:r>
      <w:r>
        <w:t>C</w:t>
      </w:r>
      <w:r w:rsidRPr="00592F6A">
        <w:t xml:space="preserve">ongressional </w:t>
      </w:r>
      <w:r>
        <w:t>D</w:t>
      </w:r>
      <w:r w:rsidRPr="00592F6A">
        <w:t xml:space="preserve">istrict, </w:t>
      </w:r>
      <w:r>
        <w:t>S</w:t>
      </w:r>
      <w:r w:rsidRPr="00592F6A">
        <w:t xml:space="preserve">eat </w:t>
      </w:r>
      <w:r>
        <w:t>7</w:t>
      </w:r>
      <w:r w:rsidRPr="00592F6A">
        <w:t xml:space="preserve">, for a term to expire </w:t>
      </w:r>
      <w:r>
        <w:t>J</w:t>
      </w:r>
      <w:r w:rsidRPr="00592F6A">
        <w:t>une 30, 2022</w:t>
      </w:r>
      <w:r>
        <w:t>; and to elect three members to the Board of Trustees for Clemson University, at</w:t>
      </w:r>
      <w:r w:rsidR="00480064">
        <w:t xml:space="preserve"> </w:t>
      </w:r>
      <w:r>
        <w:t>large, for terms to expire June 30, 2022.</w:t>
      </w:r>
    </w:p>
    <w:p w:rsidR="00003C71" w:rsidRDefault="00003C71" w:rsidP="009C23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003C71" w:rsidRDefault="00003C71" w:rsidP="00003C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63417C">
        <w:rPr>
          <w:color w:val="000000"/>
          <w:u w:color="000000"/>
        </w:rPr>
        <w:t xml:space="preserve">Be it further resolved that all nominations must be made by the chairman of the </w:t>
      </w:r>
      <w:r>
        <w:rPr>
          <w:color w:val="000000"/>
          <w:u w:color="000000"/>
        </w:rPr>
        <w:t xml:space="preserve">Joint Legislative Committee to Screen Candidates for College and University Boards of Trustees and </w:t>
      </w:r>
      <w:r w:rsidRPr="0063417C">
        <w:rPr>
          <w:color w:val="000000"/>
          <w:u w:color="000000"/>
        </w:rPr>
        <w:t xml:space="preserve">that no </w:t>
      </w:r>
      <w:r w:rsidRPr="0063417C">
        <w:t>further nominating or seconding speeches may be made by members of the General Assembly on behalf of any candidate.</w:t>
      </w:r>
    </w:p>
    <w:p w:rsidR="005476D3" w:rsidRDefault="00DC3A6D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C0872" w:rsidRDefault="00AC0872" w:rsidP="00AC0872">
      <w:pPr>
        <w:suppressAutoHyphens/>
      </w:pPr>
    </w:p>
    <w:sectPr w:rsidR="00AC0872" w:rsidSect="00AC0872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01737" w:rsidRDefault="00101737" w:rsidP="009F0C77">
      <w:r>
        <w:separator/>
      </w:r>
    </w:p>
  </w:endnote>
  <w:endnote w:type="continuationSeparator" w:id="0">
    <w:p w:rsidR="00101737" w:rsidRDefault="0010173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749A0096-D7FE-4017-934A-CA709EA7B1C7}"/>
    <w:embedBold r:id="rId2" w:fontKey="{372ED9C8-0CA8-4144-93D9-C02935A24121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CB6CF33F-56BF-465B-BA2D-9413115B43F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2BA10ECB-C2EC-4CE6-B8F9-26397E8A77E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C0872" w:rsidRPr="009C2301" w:rsidRDefault="00AC0872" w:rsidP="009C230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[1055]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057E1F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01737" w:rsidRDefault="00101737" w:rsidP="009F0C77">
      <w:r>
        <w:separator/>
      </w:r>
    </w:p>
  </w:footnote>
  <w:footnote w:type="continuationSeparator" w:id="0">
    <w:p w:rsidR="00101737" w:rsidRDefault="0010173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9330WAB18"/>
    <w:docVar w:name="CoverBillType" w:val="c"/>
    <w:docVar w:name="DocPath" w:val="L:\Council\bills\AGM\19330WAB18.DOCX"/>
    <w:docVar w:name="dvBillNumber" w:val="1055"/>
    <w:docVar w:name="dvBillNumberPrefix" w:val="S. "/>
    <w:docVar w:name="dvOriginalBody" w:val="Senate"/>
    <w:docVar w:name="dvSteno" w:val="AGM"/>
    <w:docVar w:name="NameofBody" w:val="s"/>
    <w:docVar w:name="vGroup2" w:val="Council"/>
  </w:docVars>
  <w:rsids>
    <w:rsidRoot w:val="00101737"/>
    <w:rsid w:val="00003C71"/>
    <w:rsid w:val="000263D9"/>
    <w:rsid w:val="00026C9A"/>
    <w:rsid w:val="000332FB"/>
    <w:rsid w:val="00057E1F"/>
    <w:rsid w:val="000965A1"/>
    <w:rsid w:val="000C487D"/>
    <w:rsid w:val="000E1785"/>
    <w:rsid w:val="000F39F2"/>
    <w:rsid w:val="00101737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3CA"/>
    <w:rsid w:val="00294ABE"/>
    <w:rsid w:val="002A3EB4"/>
    <w:rsid w:val="00325348"/>
    <w:rsid w:val="00352E00"/>
    <w:rsid w:val="00393688"/>
    <w:rsid w:val="003B200F"/>
    <w:rsid w:val="003D411E"/>
    <w:rsid w:val="003E3C1E"/>
    <w:rsid w:val="003E6148"/>
    <w:rsid w:val="003E7D04"/>
    <w:rsid w:val="00400EAA"/>
    <w:rsid w:val="0041760A"/>
    <w:rsid w:val="004203D7"/>
    <w:rsid w:val="00480064"/>
    <w:rsid w:val="004809EE"/>
    <w:rsid w:val="004B2A8B"/>
    <w:rsid w:val="00511EE9"/>
    <w:rsid w:val="00521E00"/>
    <w:rsid w:val="005476D3"/>
    <w:rsid w:val="00577C6C"/>
    <w:rsid w:val="0058501B"/>
    <w:rsid w:val="005C5AC4"/>
    <w:rsid w:val="0061228A"/>
    <w:rsid w:val="006215AA"/>
    <w:rsid w:val="006340D9"/>
    <w:rsid w:val="00643B8E"/>
    <w:rsid w:val="00653ECC"/>
    <w:rsid w:val="00665EBC"/>
    <w:rsid w:val="00680479"/>
    <w:rsid w:val="0069470D"/>
    <w:rsid w:val="006A476C"/>
    <w:rsid w:val="006C6A93"/>
    <w:rsid w:val="006E02F9"/>
    <w:rsid w:val="006F3F76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F4429"/>
    <w:rsid w:val="009208E9"/>
    <w:rsid w:val="00932670"/>
    <w:rsid w:val="009352BB"/>
    <w:rsid w:val="00990668"/>
    <w:rsid w:val="009B397B"/>
    <w:rsid w:val="009C2301"/>
    <w:rsid w:val="009C6C9E"/>
    <w:rsid w:val="009F0C77"/>
    <w:rsid w:val="009F4DD1"/>
    <w:rsid w:val="00A64E80"/>
    <w:rsid w:val="00A741D9"/>
    <w:rsid w:val="00A85589"/>
    <w:rsid w:val="00A9741D"/>
    <w:rsid w:val="00AB0576"/>
    <w:rsid w:val="00AC0872"/>
    <w:rsid w:val="00AD4B17"/>
    <w:rsid w:val="00B26FA6"/>
    <w:rsid w:val="00B741CB"/>
    <w:rsid w:val="00B87AF8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87805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C3A6D"/>
    <w:rsid w:val="00DC6813"/>
    <w:rsid w:val="00DE68F0"/>
    <w:rsid w:val="00DE75BA"/>
    <w:rsid w:val="00DF3845"/>
    <w:rsid w:val="00DF7E17"/>
    <w:rsid w:val="00EB00A2"/>
    <w:rsid w:val="00EB1BF3"/>
    <w:rsid w:val="00EF3EEE"/>
    <w:rsid w:val="00F149A7"/>
    <w:rsid w:val="00F50BAF"/>
    <w:rsid w:val="00F52C10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5D3AB2E-1260-4097-8D9B-44D6C6410D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AC087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180228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sj\20180227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7-18\1055_20180227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1055&amp;session=122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248F8A-E026-447D-B332-C04A975B60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B4FFA975.dotm</Template>
  <TotalTime>0</TotalTime>
  <Pages>3</Pages>
  <Words>663</Words>
  <Characters>3202</Characters>
  <Application>Microsoft Office Word</Application>
  <DocSecurity>0</DocSecurity>
  <Lines>104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3843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1055: Board of Trustees - South Carolina Legislature Online</dc:title>
  <dc:subject/>
  <dc:creator>angiemorgan</dc:creator>
  <cp:keywords/>
  <dc:description/>
  <cp:lastModifiedBy>S Volk</cp:lastModifiedBy>
  <cp:revision>2</cp:revision>
  <cp:lastPrinted>2018-02-27T18:24:00Z</cp:lastPrinted>
  <dcterms:created xsi:type="dcterms:W3CDTF">2018-03-05T20:50:00Z</dcterms:created>
  <dcterms:modified xsi:type="dcterms:W3CDTF">2018-03-05T20:50:00Z</dcterms:modified>
</cp:coreProperties>
</file>