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7E4" w:rsidRDefault="008A27E4" w:rsidP="008A27E4">
      <w:pPr>
        <w:widowControl w:val="0"/>
        <w:jc w:val="center"/>
      </w:pPr>
      <w:r w:rsidRPr="008A27E4">
        <w:rPr>
          <w:b/>
        </w:rPr>
        <w:t>South Carolina General Assembly</w:t>
      </w:r>
    </w:p>
    <w:p w:rsidR="008A27E4" w:rsidRDefault="008A27E4" w:rsidP="008A27E4">
      <w:pPr>
        <w:widowControl w:val="0"/>
        <w:jc w:val="center"/>
      </w:pPr>
      <w:r>
        <w:t>122nd Session, 2017-2018</w:t>
      </w:r>
    </w:p>
    <w:p w:rsidR="008A27E4" w:rsidRDefault="008A27E4" w:rsidP="008A27E4">
      <w:pPr>
        <w:widowControl w:val="0"/>
      </w:pPr>
    </w:p>
    <w:p w:rsidR="008A27E4" w:rsidRDefault="008A27E4" w:rsidP="008A27E4">
      <w:pPr>
        <w:widowControl w:val="0"/>
        <w:rPr>
          <w:b/>
        </w:rPr>
      </w:pPr>
      <w:r w:rsidRPr="008A27E4">
        <w:rPr>
          <w:b/>
        </w:rPr>
        <w:t>S.</w:t>
      </w:r>
      <w:r>
        <w:rPr>
          <w:b/>
        </w:rPr>
        <w:t xml:space="preserve"> </w:t>
      </w:r>
      <w:r w:rsidRPr="008A27E4">
        <w:rPr>
          <w:b/>
        </w:rPr>
        <w:t>1084</w:t>
      </w:r>
    </w:p>
    <w:p w:rsidR="008A27E4" w:rsidRDefault="008A27E4" w:rsidP="008A27E4">
      <w:pPr>
        <w:widowControl w:val="0"/>
        <w:rPr>
          <w:b/>
        </w:rPr>
      </w:pPr>
    </w:p>
    <w:p w:rsidR="008A27E4" w:rsidRDefault="008A27E4" w:rsidP="008A27E4">
      <w:pPr>
        <w:widowControl w:val="0"/>
      </w:pPr>
      <w:r w:rsidRPr="008A27E4">
        <w:rPr>
          <w:b/>
        </w:rPr>
        <w:t>STATUS INFORMATION</w:t>
      </w:r>
    </w:p>
    <w:p w:rsidR="008A27E4" w:rsidRDefault="008A27E4" w:rsidP="008A27E4">
      <w:pPr>
        <w:widowControl w:val="0"/>
      </w:pPr>
    </w:p>
    <w:p w:rsidR="008A27E4" w:rsidRDefault="008A27E4" w:rsidP="008A27E4">
      <w:pPr>
        <w:widowControl w:val="0"/>
      </w:pPr>
      <w:r>
        <w:t>Senate Resolution</w:t>
      </w:r>
    </w:p>
    <w:p w:rsidR="008A27E4" w:rsidRDefault="008A27E4" w:rsidP="008A27E4">
      <w:pPr>
        <w:widowControl w:val="0"/>
      </w:pPr>
      <w:r>
        <w:t>Sponsors: Senator McLeod</w:t>
      </w:r>
    </w:p>
    <w:p w:rsidR="008A27E4" w:rsidRDefault="008A27E4" w:rsidP="008A27E4">
      <w:pPr>
        <w:widowControl w:val="0"/>
      </w:pPr>
      <w:r>
        <w:t>Document Path: l:\s-res\msm\004skip.kmm.msm.docx</w:t>
      </w:r>
    </w:p>
    <w:p w:rsidR="008A27E4" w:rsidRDefault="008A27E4" w:rsidP="008A27E4">
      <w:pPr>
        <w:widowControl w:val="0"/>
      </w:pPr>
    </w:p>
    <w:p w:rsidR="008A27E4" w:rsidRDefault="008A27E4" w:rsidP="008A27E4">
      <w:pPr>
        <w:widowControl w:val="0"/>
      </w:pPr>
      <w:r>
        <w:t>Introduced in the Senate on March 6, 2018</w:t>
      </w:r>
    </w:p>
    <w:p w:rsidR="008A27E4" w:rsidRDefault="008A27E4" w:rsidP="008A27E4">
      <w:pPr>
        <w:widowControl w:val="0"/>
      </w:pPr>
      <w:r>
        <w:t>Adopted by the Senate on March 6, 2018</w:t>
      </w:r>
    </w:p>
    <w:p w:rsidR="008A27E4" w:rsidRDefault="008A27E4" w:rsidP="008A27E4">
      <w:pPr>
        <w:widowControl w:val="0"/>
      </w:pPr>
    </w:p>
    <w:p w:rsidR="008A27E4" w:rsidRDefault="008A27E4" w:rsidP="008A27E4">
      <w:pPr>
        <w:widowControl w:val="0"/>
      </w:pPr>
      <w:r>
        <w:t xml:space="preserve">Summary: </w:t>
      </w:r>
      <w:r w:rsidR="009C43EB">
        <w:t>Skip Pearson</w:t>
      </w:r>
    </w:p>
    <w:p w:rsidR="008A27E4" w:rsidRDefault="008A27E4" w:rsidP="008A27E4">
      <w:pPr>
        <w:widowControl w:val="0"/>
      </w:pPr>
    </w:p>
    <w:p w:rsidR="008A27E4" w:rsidRDefault="008A27E4" w:rsidP="008A27E4">
      <w:pPr>
        <w:widowControl w:val="0"/>
      </w:pPr>
    </w:p>
    <w:p w:rsidR="008A27E4" w:rsidRDefault="008A27E4" w:rsidP="008A27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A27E4">
        <w:rPr>
          <w:b/>
        </w:rPr>
        <w:t>HISTORY OF LEGISLATIVE ACTIONS</w:t>
      </w:r>
    </w:p>
    <w:p w:rsidR="008A27E4" w:rsidRDefault="008A27E4" w:rsidP="008A27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A27E4" w:rsidRPr="008A27E4" w:rsidRDefault="008A27E4" w:rsidP="008A27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A27E4">
        <w:rPr>
          <w:u w:val="single"/>
        </w:rPr>
        <w:tab/>
        <w:t>Date</w:t>
      </w:r>
      <w:r w:rsidRPr="008A27E4">
        <w:rPr>
          <w:u w:val="single"/>
        </w:rPr>
        <w:tab/>
        <w:t>Body</w:t>
      </w:r>
      <w:r w:rsidRPr="008A27E4">
        <w:rPr>
          <w:u w:val="single"/>
        </w:rPr>
        <w:tab/>
        <w:t>Action Description with journal page number</w:t>
      </w:r>
      <w:r w:rsidRPr="008A27E4">
        <w:rPr>
          <w:u w:val="single"/>
        </w:rPr>
        <w:tab/>
      </w:r>
    </w:p>
    <w:p w:rsidR="005B2DD5" w:rsidRDefault="005B2DD5" w:rsidP="005B2D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3/6/2018</w:t>
      </w:r>
      <w:r>
        <w:tab/>
        <w:t>Senate</w:t>
      </w:r>
      <w:r>
        <w:tab/>
      </w:r>
      <w:r w:rsidRPr="00314DD0">
        <w:t>Introduced and adopted (</w:t>
      </w:r>
      <w:hyperlink r:id="rId6" w:history="1">
        <w:r w:rsidRPr="00314DD0">
          <w:rPr>
            <w:rStyle w:val="Hyperlink"/>
          </w:rPr>
          <w:t>Senate Journal</w:t>
        </w:r>
        <w:r w:rsidRPr="00314DD0">
          <w:rPr>
            <w:rStyle w:val="Hyperlink"/>
          </w:rPr>
          <w:noBreakHyphen/>
          <w:t>page 12</w:t>
        </w:r>
      </w:hyperlink>
      <w:r w:rsidRPr="00314DD0">
        <w:t>)</w:t>
      </w:r>
    </w:p>
    <w:p w:rsidR="005B2DD5" w:rsidRDefault="005B2DD5" w:rsidP="005B2D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27E4" w:rsidRDefault="008A27E4" w:rsidP="008A2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A27E4">
          <w:rPr>
            <w:rStyle w:val="Hyperlink"/>
          </w:rPr>
          <w:t>legislative information</w:t>
        </w:r>
      </w:hyperlink>
      <w:r>
        <w:t xml:space="preserve"> at the website</w:t>
      </w:r>
    </w:p>
    <w:p w:rsidR="008A27E4" w:rsidRDefault="008A27E4" w:rsidP="008A2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27E4" w:rsidRPr="008A27E4" w:rsidRDefault="008A27E4" w:rsidP="008A2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27E4" w:rsidRDefault="008A27E4" w:rsidP="008A27E4">
      <w:r w:rsidRPr="008A27E4">
        <w:rPr>
          <w:b/>
        </w:rPr>
        <w:t>VERSIONS OF THIS BILL</w:t>
      </w:r>
    </w:p>
    <w:p w:rsidR="008A27E4" w:rsidRDefault="008A27E4" w:rsidP="008A27E4"/>
    <w:p w:rsidR="008A27E4" w:rsidRDefault="00904FC3" w:rsidP="008A27E4">
      <w:hyperlink r:id="rId8" w:history="1">
        <w:r w:rsidR="008A27E4">
          <w:rPr>
            <w:rStyle w:val="Hyperlink"/>
          </w:rPr>
          <w:t>3/6/2018</w:t>
        </w:r>
      </w:hyperlink>
    </w:p>
    <w:p w:rsidR="008A27E4" w:rsidRDefault="008A27E4" w:rsidP="008A27E4"/>
    <w:p w:rsidR="008A27E4" w:rsidRDefault="008A27E4" w:rsidP="008A27E4">
      <w:pPr>
        <w:sectPr w:rsidR="008A27E4" w:rsidSect="008A27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72A2" w:rsidRPr="004F752C" w:rsidRDefault="000272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0061B5" w:rsidRDefault="00522CE0" w:rsidP="000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0061B5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4D20" w:rsidRPr="000061B5">
        <w:rPr>
          <w:rFonts w:eastAsia="Times New Roman"/>
          <w:b/>
          <w:sz w:val="30"/>
          <w:szCs w:val="30"/>
        </w:rPr>
        <w:t>SENATE RESOLUTION</w:t>
      </w: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F752C" w:rsidRDefault="004D58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F752C">
        <w:rPr>
          <w:rFonts w:eastAsia="Times New Roman"/>
        </w:rPr>
        <w:t>TO POSTHUMOUSLY RECOGNIZE SKIP</w:t>
      </w:r>
      <w:r w:rsidR="008544E2" w:rsidRPr="004F752C">
        <w:rPr>
          <w:rFonts w:eastAsia="Times New Roman"/>
        </w:rPr>
        <w:t>P</w:t>
      </w:r>
      <w:r w:rsidRPr="004F752C">
        <w:rPr>
          <w:rFonts w:eastAsia="Times New Roman"/>
        </w:rPr>
        <w:t xml:space="preserve"> PEARSON AS THE AMBASSADOR OF JAZZ</w:t>
      </w:r>
      <w:r w:rsidR="004D31AA">
        <w:rPr>
          <w:rFonts w:eastAsia="Times New Roman"/>
        </w:rPr>
        <w:t xml:space="preserve"> FOR </w:t>
      </w:r>
      <w:r w:rsidR="0092662F">
        <w:rPr>
          <w:rFonts w:eastAsia="Times New Roman"/>
        </w:rPr>
        <w:t xml:space="preserve">SOUTH CAROLINA IN HONOR OF </w:t>
      </w:r>
      <w:r w:rsidR="004D31AA">
        <w:rPr>
          <w:rFonts w:eastAsia="Times New Roman"/>
        </w:rPr>
        <w:t xml:space="preserve">HIS </w:t>
      </w:r>
      <w:r w:rsidR="006728F8">
        <w:rPr>
          <w:rFonts w:eastAsia="Times New Roman"/>
        </w:rPr>
        <w:t>EXTRAORDINARY CONTRIBUTIONS TO THE WORLD OF JAZZ MUSIC.</w:t>
      </w:r>
    </w:p>
    <w:p w:rsidR="00522CE0" w:rsidRPr="004F752C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544E2" w:rsidRPr="004F752C" w:rsidRDefault="008544E2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Thales Thomas “Skipp” Pearson, the beloved Columbia saxophonist known to many as Pops, </w:t>
      </w:r>
      <w:r w:rsidR="00581265">
        <w:rPr>
          <w:color w:val="000000" w:themeColor="text1"/>
          <w:sz w:val="22"/>
          <w:szCs w:val="22"/>
          <w:u w:color="000000" w:themeColor="text1"/>
        </w:rPr>
        <w:t>beg</w:t>
      </w:r>
      <w:r w:rsidR="00EE6458">
        <w:rPr>
          <w:color w:val="000000" w:themeColor="text1"/>
          <w:sz w:val="22"/>
          <w:szCs w:val="22"/>
          <w:u w:color="000000" w:themeColor="text1"/>
        </w:rPr>
        <w:t>an</w:t>
      </w:r>
      <w:r w:rsidR="00581265">
        <w:rPr>
          <w:color w:val="000000" w:themeColor="text1"/>
          <w:sz w:val="22"/>
          <w:szCs w:val="22"/>
          <w:u w:color="000000" w:themeColor="text1"/>
        </w:rPr>
        <w:t xml:space="preserve"> his life-long musical career at the age of eight. </w:t>
      </w:r>
      <w:r w:rsidR="00EE6458">
        <w:rPr>
          <w:color w:val="000000" w:themeColor="text1"/>
          <w:sz w:val="22"/>
          <w:szCs w:val="22"/>
          <w:u w:color="000000" w:themeColor="text1"/>
        </w:rPr>
        <w:t>Showing an extraordinary aptitude for learning and playing music, h</w:t>
      </w:r>
      <w:r w:rsidR="006C7315">
        <w:rPr>
          <w:color w:val="000000" w:themeColor="text1"/>
          <w:sz w:val="22"/>
          <w:szCs w:val="22"/>
          <w:u w:color="000000" w:themeColor="text1"/>
        </w:rPr>
        <w:t>e</w:t>
      </w:r>
      <w:r w:rsidR="000468F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D02566">
        <w:rPr>
          <w:color w:val="000000" w:themeColor="text1"/>
          <w:sz w:val="22"/>
          <w:szCs w:val="22"/>
          <w:u w:color="000000" w:themeColor="text1"/>
        </w:rPr>
        <w:t xml:space="preserve">initially </w:t>
      </w:r>
      <w:r w:rsidR="00FB498A">
        <w:rPr>
          <w:color w:val="000000" w:themeColor="text1"/>
          <w:sz w:val="22"/>
          <w:szCs w:val="22"/>
          <w:u w:color="000000" w:themeColor="text1"/>
        </w:rPr>
        <w:t>played</w:t>
      </w:r>
      <w:r w:rsidR="00EE6458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80057">
        <w:rPr>
          <w:color w:val="000000" w:themeColor="text1"/>
          <w:sz w:val="22"/>
          <w:szCs w:val="22"/>
          <w:u w:color="000000" w:themeColor="text1"/>
        </w:rPr>
        <w:t>the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drums</w:t>
      </w:r>
      <w:r w:rsidR="000468F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80057">
        <w:rPr>
          <w:color w:val="000000" w:themeColor="text1"/>
          <w:sz w:val="22"/>
          <w:szCs w:val="22"/>
          <w:u w:color="000000" w:themeColor="text1"/>
        </w:rPr>
        <w:t>and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the sax</w:t>
      </w:r>
      <w:r w:rsidR="000468FB">
        <w:rPr>
          <w:color w:val="000000" w:themeColor="text1"/>
          <w:sz w:val="22"/>
          <w:szCs w:val="22"/>
          <w:u w:color="000000" w:themeColor="text1"/>
        </w:rPr>
        <w:t>ophone</w:t>
      </w:r>
      <w:r w:rsidR="004201D8">
        <w:rPr>
          <w:color w:val="000000" w:themeColor="text1"/>
          <w:sz w:val="22"/>
          <w:szCs w:val="22"/>
          <w:u w:color="000000" w:themeColor="text1"/>
        </w:rPr>
        <w:t>, and b</w:t>
      </w:r>
      <w:r w:rsidR="000468FB">
        <w:rPr>
          <w:color w:val="000000" w:themeColor="text1"/>
          <w:sz w:val="22"/>
          <w:szCs w:val="22"/>
          <w:u w:color="000000" w:themeColor="text1"/>
        </w:rPr>
        <w:t>y fifteen, h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e was leading </w:t>
      </w:r>
      <w:r w:rsidR="000468FB">
        <w:rPr>
          <w:color w:val="000000" w:themeColor="text1"/>
          <w:sz w:val="22"/>
          <w:szCs w:val="22"/>
          <w:u w:color="000000" w:themeColor="text1"/>
        </w:rPr>
        <w:t xml:space="preserve">a five-piece orchestra,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The Rhythm Artists</w:t>
      </w:r>
      <w:r w:rsidRPr="004F752C">
        <w:rPr>
          <w:sz w:val="22"/>
          <w:szCs w:val="22"/>
        </w:rPr>
        <w:t>; and</w:t>
      </w:r>
    </w:p>
    <w:p w:rsidR="008544E2" w:rsidRPr="004F752C" w:rsidRDefault="008544E2" w:rsidP="0085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CEA" w:rsidRPr="004F752C" w:rsidRDefault="00E14CEA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>Whereas,</w:t>
      </w:r>
      <w:r w:rsidR="00EE6458">
        <w:rPr>
          <w:sz w:val="22"/>
          <w:szCs w:val="22"/>
        </w:rPr>
        <w:t xml:space="preserve"> j</w:t>
      </w:r>
      <w:r w:rsidR="00EE6458" w:rsidRPr="004F752C">
        <w:rPr>
          <w:color w:val="000000" w:themeColor="text1"/>
          <w:sz w:val="22"/>
          <w:szCs w:val="22"/>
          <w:u w:color="000000" w:themeColor="text1"/>
        </w:rPr>
        <w:t xml:space="preserve">azz </w:t>
      </w:r>
      <w:r w:rsidR="00EE6458">
        <w:rPr>
          <w:color w:val="000000" w:themeColor="text1"/>
          <w:sz w:val="22"/>
          <w:szCs w:val="22"/>
          <w:u w:color="000000" w:themeColor="text1"/>
        </w:rPr>
        <w:t>m</w:t>
      </w:r>
      <w:r w:rsidR="00EE6458" w:rsidRPr="004F752C">
        <w:rPr>
          <w:color w:val="000000" w:themeColor="text1"/>
          <w:sz w:val="22"/>
          <w:szCs w:val="22"/>
          <w:u w:color="000000" w:themeColor="text1"/>
        </w:rPr>
        <w:t xml:space="preserve">usic education </w:t>
      </w:r>
      <w:r w:rsidR="00EE6458">
        <w:rPr>
          <w:color w:val="000000" w:themeColor="text1"/>
          <w:sz w:val="22"/>
          <w:szCs w:val="22"/>
          <w:u w:color="000000" w:themeColor="text1"/>
        </w:rPr>
        <w:t>was</w:t>
      </w:r>
      <w:r w:rsidR="00EE6458" w:rsidRPr="004F752C">
        <w:rPr>
          <w:color w:val="000000" w:themeColor="text1"/>
          <w:sz w:val="22"/>
          <w:szCs w:val="22"/>
          <w:u w:color="000000" w:themeColor="text1"/>
        </w:rPr>
        <w:t xml:space="preserve"> at the forefront of Skipp’s lifelong mission to preserve and </w:t>
      </w:r>
      <w:r w:rsidR="00BF490A">
        <w:rPr>
          <w:color w:val="000000" w:themeColor="text1"/>
          <w:sz w:val="22"/>
          <w:szCs w:val="22"/>
          <w:u w:color="000000" w:themeColor="text1"/>
        </w:rPr>
        <w:t>promote</w:t>
      </w:r>
      <w:r w:rsidR="00EE6458"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EE6458">
        <w:rPr>
          <w:color w:val="000000" w:themeColor="text1"/>
          <w:sz w:val="22"/>
          <w:szCs w:val="22"/>
          <w:u w:color="000000" w:themeColor="text1"/>
        </w:rPr>
        <w:t xml:space="preserve">jazz. </w:t>
      </w:r>
      <w:r w:rsidR="00A90D1A">
        <w:rPr>
          <w:color w:val="000000" w:themeColor="text1"/>
          <w:sz w:val="22"/>
          <w:szCs w:val="22"/>
          <w:u w:color="000000" w:themeColor="text1"/>
        </w:rPr>
        <w:t>With</w:t>
      </w:r>
      <w:r w:rsidR="004201D8" w:rsidRPr="004F752C">
        <w:rPr>
          <w:color w:val="000000" w:themeColor="text1"/>
          <w:sz w:val="22"/>
          <w:szCs w:val="22"/>
          <w:u w:color="000000" w:themeColor="text1"/>
        </w:rPr>
        <w:t xml:space="preserve"> a </w:t>
      </w:r>
      <w:r w:rsidR="004201D8">
        <w:rPr>
          <w:color w:val="000000" w:themeColor="text1"/>
          <w:sz w:val="22"/>
          <w:szCs w:val="22"/>
          <w:u w:color="000000" w:themeColor="text1"/>
        </w:rPr>
        <w:t>Bachelor of Arts in M</w:t>
      </w:r>
      <w:r w:rsidR="004201D8" w:rsidRPr="004F752C">
        <w:rPr>
          <w:color w:val="000000" w:themeColor="text1"/>
          <w:sz w:val="22"/>
          <w:szCs w:val="22"/>
          <w:u w:color="000000" w:themeColor="text1"/>
        </w:rPr>
        <w:t xml:space="preserve">usic </w:t>
      </w:r>
      <w:r w:rsidR="004201D8">
        <w:rPr>
          <w:color w:val="000000" w:themeColor="text1"/>
          <w:sz w:val="22"/>
          <w:szCs w:val="22"/>
          <w:u w:color="000000" w:themeColor="text1"/>
        </w:rPr>
        <w:t xml:space="preserve">Education </w:t>
      </w:r>
      <w:r w:rsidR="004201D8" w:rsidRPr="004F752C">
        <w:rPr>
          <w:color w:val="000000" w:themeColor="text1"/>
          <w:sz w:val="22"/>
          <w:szCs w:val="22"/>
          <w:u w:color="000000" w:themeColor="text1"/>
        </w:rPr>
        <w:t>from Claflin College</w:t>
      </w:r>
      <w:r w:rsidR="00A90D1A">
        <w:rPr>
          <w:color w:val="000000" w:themeColor="text1"/>
          <w:sz w:val="22"/>
          <w:szCs w:val="22"/>
          <w:u w:color="000000" w:themeColor="text1"/>
        </w:rPr>
        <w:t>, he</w:t>
      </w:r>
      <w:r w:rsidR="001D1956"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201D8">
        <w:rPr>
          <w:color w:val="000000" w:themeColor="text1"/>
          <w:sz w:val="22"/>
          <w:szCs w:val="22"/>
          <w:u w:color="000000" w:themeColor="text1"/>
        </w:rPr>
        <w:t>served as</w:t>
      </w:r>
      <w:r w:rsidR="001D1956" w:rsidRPr="004F752C">
        <w:rPr>
          <w:color w:val="000000" w:themeColor="text1"/>
          <w:sz w:val="22"/>
          <w:szCs w:val="22"/>
          <w:u w:color="000000" w:themeColor="text1"/>
        </w:rPr>
        <w:t xml:space="preserve"> a music teacher and school band director in Bamberg and Cla</w:t>
      </w:r>
      <w:r w:rsidR="001D1956">
        <w:rPr>
          <w:color w:val="000000" w:themeColor="text1"/>
          <w:sz w:val="22"/>
          <w:szCs w:val="22"/>
          <w:u w:color="000000" w:themeColor="text1"/>
        </w:rPr>
        <w:t xml:space="preserve">rendon </w:t>
      </w:r>
      <w:r w:rsidR="00EE6458">
        <w:rPr>
          <w:color w:val="000000" w:themeColor="text1"/>
          <w:sz w:val="22"/>
          <w:szCs w:val="22"/>
          <w:u w:color="000000" w:themeColor="text1"/>
        </w:rPr>
        <w:t>C</w:t>
      </w:r>
      <w:r w:rsidR="001D1956">
        <w:rPr>
          <w:color w:val="000000" w:themeColor="text1"/>
          <w:sz w:val="22"/>
          <w:szCs w:val="22"/>
          <w:u w:color="000000" w:themeColor="text1"/>
        </w:rPr>
        <w:t>ounties for more than twenty</w:t>
      </w:r>
      <w:r w:rsidR="00FB498A">
        <w:rPr>
          <w:color w:val="000000" w:themeColor="text1"/>
          <w:sz w:val="22"/>
          <w:szCs w:val="22"/>
          <w:u w:color="000000" w:themeColor="text1"/>
        </w:rPr>
        <w:t xml:space="preserve"> years. </w:t>
      </w:r>
      <w:r w:rsidR="00A90D1A">
        <w:rPr>
          <w:color w:val="000000" w:themeColor="text1"/>
          <w:sz w:val="22"/>
          <w:szCs w:val="22"/>
          <w:u w:color="000000" w:themeColor="text1"/>
        </w:rPr>
        <w:t>In these roles, h</w:t>
      </w:r>
      <w:r w:rsidR="00FB498A">
        <w:rPr>
          <w:color w:val="000000" w:themeColor="text1"/>
          <w:sz w:val="22"/>
          <w:szCs w:val="22"/>
          <w:u w:color="000000" w:themeColor="text1"/>
        </w:rPr>
        <w:t>e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creat</w:t>
      </w:r>
      <w:r w:rsidR="00FB498A">
        <w:rPr>
          <w:color w:val="000000" w:themeColor="text1"/>
          <w:sz w:val="22"/>
          <w:szCs w:val="22"/>
          <w:u w:color="000000" w:themeColor="text1"/>
        </w:rPr>
        <w:t>ed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one of the oldest band music programs</w:t>
      </w:r>
      <w:r w:rsidR="00502DC7">
        <w:rPr>
          <w:color w:val="000000" w:themeColor="text1"/>
          <w:sz w:val="22"/>
          <w:szCs w:val="22"/>
          <w:u w:color="000000" w:themeColor="text1"/>
        </w:rPr>
        <w:t xml:space="preserve"> in South Carolina</w:t>
      </w:r>
      <w:r w:rsidR="0043052C">
        <w:rPr>
          <w:color w:val="000000" w:themeColor="text1"/>
          <w:sz w:val="22"/>
          <w:szCs w:val="22"/>
          <w:u w:color="000000" w:themeColor="text1"/>
        </w:rPr>
        <w:t xml:space="preserve"> public schools</w:t>
      </w:r>
      <w:r w:rsidR="00EE6458">
        <w:rPr>
          <w:color w:val="000000" w:themeColor="text1"/>
          <w:sz w:val="22"/>
          <w:szCs w:val="22"/>
          <w:u w:color="000000" w:themeColor="text1"/>
        </w:rPr>
        <w:t xml:space="preserve"> and</w:t>
      </w:r>
      <w:r w:rsidR="0043052C">
        <w:rPr>
          <w:color w:val="000000" w:themeColor="text1"/>
          <w:sz w:val="22"/>
          <w:szCs w:val="22"/>
          <w:u w:color="000000" w:themeColor="text1"/>
        </w:rPr>
        <w:t xml:space="preserve"> design</w:t>
      </w:r>
      <w:r w:rsidR="00FB498A">
        <w:rPr>
          <w:color w:val="000000" w:themeColor="text1"/>
          <w:sz w:val="22"/>
          <w:szCs w:val="22"/>
          <w:u w:color="000000" w:themeColor="text1"/>
        </w:rPr>
        <w:t>ed</w:t>
      </w:r>
      <w:r w:rsidR="0043052C">
        <w:rPr>
          <w:color w:val="000000" w:themeColor="text1"/>
          <w:sz w:val="22"/>
          <w:szCs w:val="22"/>
          <w:u w:color="000000" w:themeColor="text1"/>
        </w:rPr>
        <w:t xml:space="preserve"> a community-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based program for Scotts Branch High School </w:t>
      </w:r>
      <w:r w:rsidR="00A90D1A">
        <w:rPr>
          <w:color w:val="000000" w:themeColor="text1"/>
          <w:sz w:val="22"/>
          <w:szCs w:val="22"/>
          <w:u w:color="000000" w:themeColor="text1"/>
        </w:rPr>
        <w:t>which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provide</w:t>
      </w:r>
      <w:r w:rsidR="0043052C">
        <w:rPr>
          <w:color w:val="000000" w:themeColor="text1"/>
          <w:sz w:val="22"/>
          <w:szCs w:val="22"/>
          <w:u w:color="000000" w:themeColor="text1"/>
        </w:rPr>
        <w:t>d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many students with their first experience</w:t>
      </w:r>
      <w:r w:rsidR="00FB498A">
        <w:rPr>
          <w:color w:val="000000" w:themeColor="text1"/>
          <w:sz w:val="22"/>
          <w:szCs w:val="22"/>
          <w:u w:color="000000" w:themeColor="text1"/>
        </w:rPr>
        <w:t xml:space="preserve"> with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and exposure to music</w:t>
      </w:r>
      <w:r w:rsidRPr="004F752C">
        <w:rPr>
          <w:sz w:val="22"/>
          <w:szCs w:val="22"/>
        </w:rPr>
        <w:t>; and</w:t>
      </w:r>
    </w:p>
    <w:p w:rsidR="00E14CEA" w:rsidRPr="004F752C" w:rsidRDefault="00E14CEA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512381" w:rsidRDefault="008544E2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="00FB498A">
        <w:rPr>
          <w:color w:val="000000" w:themeColor="text1"/>
          <w:sz w:val="22"/>
          <w:szCs w:val="22"/>
          <w:u w:color="000000" w:themeColor="text1"/>
        </w:rPr>
        <w:t>Skipp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570492">
        <w:rPr>
          <w:color w:val="000000" w:themeColor="text1"/>
          <w:sz w:val="22"/>
          <w:szCs w:val="22"/>
          <w:u w:color="000000" w:themeColor="text1"/>
        </w:rPr>
        <w:t>remained</w:t>
      </w:r>
      <w:r w:rsidR="000423C0">
        <w:rPr>
          <w:color w:val="000000" w:themeColor="text1"/>
          <w:sz w:val="22"/>
          <w:szCs w:val="22"/>
          <w:u w:color="000000" w:themeColor="text1"/>
        </w:rPr>
        <w:t xml:space="preserve"> an educator even when </w:t>
      </w:r>
      <w:r w:rsidR="00570492">
        <w:rPr>
          <w:color w:val="000000" w:themeColor="text1"/>
          <w:sz w:val="22"/>
          <w:szCs w:val="22"/>
          <w:u w:color="000000" w:themeColor="text1"/>
        </w:rPr>
        <w:t xml:space="preserve">he was </w:t>
      </w:r>
      <w:r w:rsidR="000423C0">
        <w:rPr>
          <w:color w:val="000000" w:themeColor="text1"/>
          <w:sz w:val="22"/>
          <w:szCs w:val="22"/>
          <w:u w:color="000000" w:themeColor="text1"/>
        </w:rPr>
        <w:t>performing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.</w:t>
      </w:r>
      <w:r w:rsidR="00570492">
        <w:rPr>
          <w:color w:val="000000" w:themeColor="text1"/>
          <w:sz w:val="22"/>
          <w:szCs w:val="22"/>
          <w:u w:color="000000" w:themeColor="text1"/>
        </w:rPr>
        <w:t xml:space="preserve"> In Columbia, h</w:t>
      </w:r>
      <w:r w:rsidR="00FB498A">
        <w:rPr>
          <w:color w:val="000000" w:themeColor="text1"/>
          <w:sz w:val="22"/>
          <w:szCs w:val="22"/>
          <w:u w:color="000000" w:themeColor="text1"/>
        </w:rPr>
        <w:t>e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played every Thursday for </w:t>
      </w:r>
      <w:r w:rsidR="00BC0750">
        <w:rPr>
          <w:color w:val="000000" w:themeColor="text1"/>
          <w:sz w:val="22"/>
          <w:szCs w:val="22"/>
          <w:u w:color="000000" w:themeColor="text1"/>
        </w:rPr>
        <w:t>seventeen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years at </w:t>
      </w:r>
      <w:r w:rsidR="00BC0750" w:rsidRPr="004F752C">
        <w:rPr>
          <w:color w:val="000000" w:themeColor="text1"/>
          <w:sz w:val="22"/>
          <w:szCs w:val="22"/>
          <w:u w:color="000000" w:themeColor="text1"/>
        </w:rPr>
        <w:t xml:space="preserve">the brewpub </w:t>
      </w:r>
      <w:r w:rsidR="00805D14">
        <w:rPr>
          <w:color w:val="000000" w:themeColor="text1"/>
          <w:sz w:val="22"/>
          <w:szCs w:val="22"/>
          <w:u w:color="000000" w:themeColor="text1"/>
        </w:rPr>
        <w:t>Hunter</w:t>
      </w:r>
      <w:r w:rsidR="00805D14">
        <w:rPr>
          <w:color w:val="000000" w:themeColor="text1"/>
          <w:sz w:val="22"/>
          <w:szCs w:val="22"/>
          <w:u w:color="000000" w:themeColor="text1"/>
        </w:rPr>
        <w:noBreakHyphen/>
        <w:t>Gatherer, and a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s part of </w:t>
      </w:r>
      <w:r w:rsidR="00570492">
        <w:rPr>
          <w:color w:val="000000" w:themeColor="text1"/>
          <w:sz w:val="22"/>
          <w:szCs w:val="22"/>
          <w:u w:color="000000" w:themeColor="text1"/>
        </w:rPr>
        <w:t>these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weekly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805D14">
        <w:rPr>
          <w:color w:val="000000" w:themeColor="text1"/>
          <w:sz w:val="22"/>
          <w:szCs w:val="22"/>
          <w:u w:color="000000" w:themeColor="text1"/>
        </w:rPr>
        <w:t xml:space="preserve">performances, </w:t>
      </w:r>
      <w:r w:rsidR="00FB498A">
        <w:rPr>
          <w:color w:val="000000" w:themeColor="text1"/>
          <w:sz w:val="22"/>
          <w:szCs w:val="22"/>
          <w:u w:color="000000" w:themeColor="text1"/>
        </w:rPr>
        <w:t>he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805D14">
        <w:rPr>
          <w:color w:val="000000" w:themeColor="text1"/>
          <w:sz w:val="22"/>
          <w:szCs w:val="22"/>
          <w:u w:color="000000" w:themeColor="text1"/>
        </w:rPr>
        <w:t xml:space="preserve">also </w:t>
      </w:r>
      <w:r w:rsidR="00BC0750">
        <w:rPr>
          <w:color w:val="000000" w:themeColor="text1"/>
          <w:sz w:val="22"/>
          <w:szCs w:val="22"/>
          <w:u w:color="000000" w:themeColor="text1"/>
        </w:rPr>
        <w:t>host</w:t>
      </w:r>
      <w:r w:rsidR="00805D14">
        <w:rPr>
          <w:color w:val="000000" w:themeColor="text1"/>
          <w:sz w:val="22"/>
          <w:szCs w:val="22"/>
          <w:u w:color="000000" w:themeColor="text1"/>
        </w:rPr>
        <w:t>ed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0423C0">
        <w:rPr>
          <w:color w:val="000000" w:themeColor="text1"/>
          <w:sz w:val="22"/>
          <w:szCs w:val="22"/>
          <w:u w:color="000000" w:themeColor="text1"/>
        </w:rPr>
        <w:t xml:space="preserve">community 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jazz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workshop</w:t>
      </w:r>
      <w:r w:rsidR="00BC0750">
        <w:rPr>
          <w:color w:val="000000" w:themeColor="text1"/>
          <w:sz w:val="22"/>
          <w:szCs w:val="22"/>
          <w:u w:color="000000" w:themeColor="text1"/>
        </w:rPr>
        <w:t>s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to mentor up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noBreakHyphen/>
        <w:t>and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noBreakHyphen/>
        <w:t>coming musicians</w:t>
      </w:r>
      <w:r w:rsidR="00BC0750">
        <w:rPr>
          <w:color w:val="000000" w:themeColor="text1"/>
          <w:sz w:val="22"/>
          <w:szCs w:val="22"/>
          <w:u w:color="000000" w:themeColor="text1"/>
        </w:rPr>
        <w:t xml:space="preserve"> and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connect </w:t>
      </w:r>
      <w:r w:rsidR="00BC0750">
        <w:rPr>
          <w:color w:val="000000" w:themeColor="text1"/>
          <w:sz w:val="22"/>
          <w:szCs w:val="22"/>
          <w:u w:color="000000" w:themeColor="text1"/>
        </w:rPr>
        <w:t>them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with </w:t>
      </w:r>
      <w:r w:rsidR="00805D14">
        <w:rPr>
          <w:color w:val="000000" w:themeColor="text1"/>
          <w:sz w:val="22"/>
          <w:szCs w:val="22"/>
          <w:u w:color="000000" w:themeColor="text1"/>
        </w:rPr>
        <w:t>longstanding players. Skipp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made it his mission</w:t>
      </w:r>
      <w:r w:rsidR="00570492">
        <w:rPr>
          <w:color w:val="000000" w:themeColor="text1"/>
          <w:sz w:val="22"/>
          <w:szCs w:val="22"/>
          <w:u w:color="000000" w:themeColor="text1"/>
        </w:rPr>
        <w:t xml:space="preserve"> to do more than just play jazz, opening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up the form to others</w:t>
      </w:r>
      <w:r w:rsidR="00757377">
        <w:rPr>
          <w:color w:val="000000" w:themeColor="text1"/>
          <w:sz w:val="22"/>
          <w:szCs w:val="22"/>
          <w:u w:color="000000" w:themeColor="text1"/>
        </w:rPr>
        <w:t xml:space="preserve"> in the community</w:t>
      </w:r>
      <w:r w:rsidR="00570492">
        <w:rPr>
          <w:color w:val="000000" w:themeColor="text1"/>
          <w:sz w:val="22"/>
          <w:szCs w:val="22"/>
          <w:u w:color="000000" w:themeColor="text1"/>
        </w:rPr>
        <w:t xml:space="preserve"> and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 xml:space="preserve"> serving as a mentor to man</w:t>
      </w:r>
      <w:r w:rsidR="00757377">
        <w:rPr>
          <w:color w:val="000000" w:themeColor="text1"/>
          <w:sz w:val="22"/>
          <w:szCs w:val="22"/>
          <w:u w:color="000000" w:themeColor="text1"/>
        </w:rPr>
        <w:t xml:space="preserve">y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over the years</w:t>
      </w:r>
      <w:r w:rsidR="00805D14">
        <w:rPr>
          <w:color w:val="000000" w:themeColor="text1"/>
          <w:sz w:val="22"/>
          <w:szCs w:val="22"/>
          <w:u w:color="000000" w:themeColor="text1"/>
        </w:rPr>
        <w:t>; and</w:t>
      </w:r>
    </w:p>
    <w:p w:rsidR="00512381" w:rsidRDefault="00512381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8544E2" w:rsidRPr="004F752C" w:rsidRDefault="00805D14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lastRenderedPageBreak/>
        <w:t xml:space="preserve">Whereas, </w:t>
      </w:r>
      <w:r w:rsidR="00757377">
        <w:rPr>
          <w:color w:val="000000" w:themeColor="text1"/>
          <w:sz w:val="22"/>
          <w:szCs w:val="22"/>
          <w:u w:color="000000" w:themeColor="text1"/>
        </w:rPr>
        <w:t xml:space="preserve">a leader </w:t>
      </w:r>
      <w:r>
        <w:rPr>
          <w:color w:val="000000" w:themeColor="text1"/>
          <w:sz w:val="22"/>
          <w:szCs w:val="22"/>
          <w:u w:color="000000" w:themeColor="text1"/>
        </w:rPr>
        <w:t>in his community</w:t>
      </w:r>
      <w:r w:rsidR="00512381">
        <w:rPr>
          <w:color w:val="000000" w:themeColor="text1"/>
          <w:sz w:val="22"/>
          <w:szCs w:val="22"/>
          <w:u w:color="000000" w:themeColor="text1"/>
        </w:rPr>
        <w:t>,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t xml:space="preserve"> Skipp created a variety of public arts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noBreakHyphen/>
        <w:t>in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noBreakHyphen/>
        <w:t>education projects and programs</w:t>
      </w:r>
      <w:r w:rsidR="00A90D1A">
        <w:rPr>
          <w:color w:val="000000" w:themeColor="text1"/>
          <w:sz w:val="22"/>
          <w:szCs w:val="22"/>
          <w:u w:color="000000" w:themeColor="text1"/>
        </w:rPr>
        <w:t>,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t xml:space="preserve"> seek</w:t>
      </w:r>
      <w:r>
        <w:rPr>
          <w:color w:val="000000" w:themeColor="text1"/>
          <w:sz w:val="22"/>
          <w:szCs w:val="22"/>
          <w:u w:color="000000" w:themeColor="text1"/>
        </w:rPr>
        <w:t>ing</w:t>
      </w:r>
      <w:r w:rsidR="00512381" w:rsidRPr="004F752C">
        <w:rPr>
          <w:color w:val="000000" w:themeColor="text1"/>
          <w:sz w:val="22"/>
          <w:szCs w:val="22"/>
          <w:u w:color="000000" w:themeColor="text1"/>
        </w:rPr>
        <w:t xml:space="preserve"> to build a greater appreciation for all forms of music. 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t>Through his namesake foundation, the Skipp Pearson Jazz Foundation, he hosted many outreach events, and he maintained a near</w:t>
      </w:r>
      <w:r w:rsidR="00E14CEA" w:rsidRPr="004F752C">
        <w:rPr>
          <w:color w:val="000000" w:themeColor="text1"/>
          <w:sz w:val="22"/>
          <w:szCs w:val="22"/>
          <w:u w:color="000000" w:themeColor="text1"/>
        </w:rPr>
        <w:noBreakHyphen/>
        <w:t xml:space="preserve">constant weekend residency at Le Cafe Jazz, a jazz club in Finlay </w:t>
      </w:r>
      <w:r w:rsidR="00512381">
        <w:rPr>
          <w:color w:val="000000" w:themeColor="text1"/>
          <w:sz w:val="22"/>
          <w:szCs w:val="22"/>
          <w:u w:color="000000" w:themeColor="text1"/>
        </w:rPr>
        <w:t>Park operated by his foundation</w:t>
      </w:r>
      <w:r w:rsidR="008544E2" w:rsidRPr="004F752C">
        <w:rPr>
          <w:sz w:val="22"/>
          <w:szCs w:val="22"/>
        </w:rPr>
        <w:t>; and</w:t>
      </w:r>
    </w:p>
    <w:p w:rsidR="008544E2" w:rsidRPr="004F752C" w:rsidRDefault="008544E2" w:rsidP="0085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4389" w:rsidRPr="004F752C" w:rsidRDefault="00584389" w:rsidP="0058438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across a </w:t>
      </w:r>
      <w:r>
        <w:rPr>
          <w:color w:val="000000" w:themeColor="text1"/>
          <w:sz w:val="22"/>
          <w:szCs w:val="22"/>
          <w:u w:color="000000" w:themeColor="text1"/>
        </w:rPr>
        <w:t xml:space="preserve">music </w:t>
      </w:r>
      <w:r w:rsidRPr="004F752C">
        <w:rPr>
          <w:color w:val="000000" w:themeColor="text1"/>
          <w:sz w:val="22"/>
          <w:szCs w:val="22"/>
          <w:u w:color="000000" w:themeColor="text1"/>
        </w:rPr>
        <w:t>career that spanned five decades,</w:t>
      </w:r>
      <w:r>
        <w:rPr>
          <w:color w:val="000000" w:themeColor="text1"/>
          <w:sz w:val="22"/>
          <w:szCs w:val="22"/>
          <w:u w:color="000000" w:themeColor="text1"/>
        </w:rPr>
        <w:t xml:space="preserve"> Skipp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>
        <w:rPr>
          <w:color w:val="000000" w:themeColor="text1"/>
          <w:sz w:val="22"/>
          <w:szCs w:val="22"/>
          <w:u w:color="000000" w:themeColor="text1"/>
        </w:rPr>
        <w:t xml:space="preserve">took his place among and 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shared the stage with many famous names of the music world, </w:t>
      </w:r>
      <w:r>
        <w:rPr>
          <w:color w:val="000000" w:themeColor="text1"/>
          <w:sz w:val="22"/>
          <w:szCs w:val="22"/>
          <w:u w:color="000000" w:themeColor="text1"/>
        </w:rPr>
        <w:t>including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Otis Redding, Wynton Marsalis, Patti LaBelle, Miles Davis</w:t>
      </w:r>
      <w:r>
        <w:rPr>
          <w:color w:val="000000" w:themeColor="text1"/>
          <w:sz w:val="22"/>
          <w:szCs w:val="22"/>
          <w:u w:color="000000" w:themeColor="text1"/>
        </w:rPr>
        <w:t>,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and Sam Cooke</w:t>
      </w:r>
      <w:r>
        <w:rPr>
          <w:sz w:val="22"/>
          <w:szCs w:val="22"/>
        </w:rPr>
        <w:t>. H</w:t>
      </w:r>
      <w:r>
        <w:rPr>
          <w:color w:val="000000" w:themeColor="text1"/>
          <w:sz w:val="22"/>
          <w:szCs w:val="22"/>
          <w:u w:color="000000" w:themeColor="text1"/>
        </w:rPr>
        <w:t>e also played for famous audiences,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including</w:t>
      </w:r>
      <w:r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four American </w:t>
      </w:r>
      <w:r>
        <w:rPr>
          <w:color w:val="000000" w:themeColor="text1"/>
          <w:sz w:val="22"/>
          <w:szCs w:val="22"/>
          <w:u w:color="000000" w:themeColor="text1"/>
        </w:rPr>
        <w:t>p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residents, </w:t>
      </w:r>
      <w:r>
        <w:rPr>
          <w:color w:val="000000" w:themeColor="text1"/>
          <w:sz w:val="22"/>
          <w:szCs w:val="22"/>
          <w:u w:color="000000" w:themeColor="text1"/>
        </w:rPr>
        <w:t>k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ings and </w:t>
      </w:r>
      <w:r>
        <w:rPr>
          <w:color w:val="000000" w:themeColor="text1"/>
          <w:sz w:val="22"/>
          <w:szCs w:val="22"/>
          <w:u w:color="000000" w:themeColor="text1"/>
        </w:rPr>
        <w:t>queens of Europe, s</w:t>
      </w:r>
      <w:r w:rsidRPr="004F752C">
        <w:rPr>
          <w:color w:val="000000" w:themeColor="text1"/>
          <w:sz w:val="22"/>
          <w:szCs w:val="22"/>
          <w:u w:color="000000" w:themeColor="text1"/>
        </w:rPr>
        <w:t>tatesmen</w:t>
      </w:r>
      <w:r>
        <w:rPr>
          <w:color w:val="000000" w:themeColor="text1"/>
          <w:sz w:val="22"/>
          <w:szCs w:val="22"/>
          <w:u w:color="000000" w:themeColor="text1"/>
        </w:rPr>
        <w:t>,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and </w:t>
      </w:r>
      <w:r>
        <w:rPr>
          <w:color w:val="000000" w:themeColor="text1"/>
          <w:sz w:val="22"/>
          <w:szCs w:val="22"/>
          <w:u w:color="000000" w:themeColor="text1"/>
        </w:rPr>
        <w:t>r</w:t>
      </w:r>
      <w:r w:rsidRPr="004F752C">
        <w:rPr>
          <w:color w:val="000000" w:themeColor="text1"/>
          <w:sz w:val="22"/>
          <w:szCs w:val="22"/>
          <w:u w:color="000000" w:themeColor="text1"/>
        </w:rPr>
        <w:t>oyals of the world</w:t>
      </w:r>
      <w:r w:rsidRPr="004F752C">
        <w:rPr>
          <w:sz w:val="22"/>
          <w:szCs w:val="22"/>
        </w:rPr>
        <w:t>; and</w:t>
      </w:r>
    </w:p>
    <w:p w:rsidR="00584389" w:rsidRPr="004F752C" w:rsidRDefault="00584389" w:rsidP="00584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CEA" w:rsidRPr="004F752C" w:rsidRDefault="00E14CEA" w:rsidP="00E14CE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="00757377">
        <w:rPr>
          <w:sz w:val="22"/>
          <w:szCs w:val="22"/>
        </w:rPr>
        <w:t xml:space="preserve">throughout his life, </w:t>
      </w:r>
      <w:r w:rsidR="00931FAE">
        <w:rPr>
          <w:color w:val="000000" w:themeColor="text1"/>
          <w:sz w:val="22"/>
          <w:szCs w:val="22"/>
          <w:u w:color="000000" w:themeColor="text1"/>
        </w:rPr>
        <w:t>Skipp</w:t>
      </w:r>
      <w:r w:rsidR="001B33A2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4F752C">
        <w:rPr>
          <w:color w:val="000000" w:themeColor="text1"/>
          <w:sz w:val="22"/>
          <w:szCs w:val="22"/>
          <w:u w:color="000000" w:themeColor="text1"/>
        </w:rPr>
        <w:t>received many honors</w:t>
      </w:r>
      <w:r w:rsidR="00757377">
        <w:rPr>
          <w:color w:val="000000" w:themeColor="text1"/>
          <w:sz w:val="22"/>
          <w:szCs w:val="22"/>
          <w:u w:color="000000" w:themeColor="text1"/>
        </w:rPr>
        <w:t xml:space="preserve"> and awards</w:t>
      </w:r>
      <w:r w:rsidR="001B33A2">
        <w:rPr>
          <w:color w:val="000000" w:themeColor="text1"/>
          <w:sz w:val="22"/>
          <w:szCs w:val="22"/>
          <w:u w:color="000000" w:themeColor="text1"/>
        </w:rPr>
        <w:t xml:space="preserve">, including the 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Order of the Palmetto, </w:t>
      </w:r>
      <w:r w:rsidR="001B33A2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1B33A2" w:rsidRPr="004F752C">
        <w:rPr>
          <w:color w:val="000000" w:themeColor="text1"/>
          <w:sz w:val="22"/>
          <w:szCs w:val="22"/>
          <w:u w:color="000000" w:themeColor="text1"/>
        </w:rPr>
        <w:t>Elizabeth O’</w:t>
      </w:r>
      <w:r w:rsidR="001B33A2">
        <w:rPr>
          <w:color w:val="000000" w:themeColor="text1"/>
          <w:sz w:val="22"/>
          <w:szCs w:val="22"/>
          <w:u w:color="000000" w:themeColor="text1"/>
        </w:rPr>
        <w:t xml:space="preserve">Neill Verner Award for the Arts, and </w:t>
      </w:r>
      <w:r w:rsidRPr="004F752C">
        <w:rPr>
          <w:color w:val="000000" w:themeColor="text1"/>
          <w:sz w:val="22"/>
          <w:szCs w:val="22"/>
          <w:u w:color="000000" w:themeColor="text1"/>
        </w:rPr>
        <w:t>induct</w:t>
      </w:r>
      <w:r w:rsidR="001B33A2">
        <w:rPr>
          <w:color w:val="000000" w:themeColor="text1"/>
          <w:sz w:val="22"/>
          <w:szCs w:val="22"/>
          <w:u w:color="000000" w:themeColor="text1"/>
        </w:rPr>
        <w:t>ion</w:t>
      </w:r>
      <w:r w:rsidRPr="004F752C">
        <w:rPr>
          <w:color w:val="000000" w:themeColor="text1"/>
          <w:sz w:val="22"/>
          <w:szCs w:val="22"/>
          <w:u w:color="000000" w:themeColor="text1"/>
        </w:rPr>
        <w:t xml:space="preserve"> into the South Carolina State University Jazz Hall of Fame</w:t>
      </w:r>
      <w:r w:rsidRPr="004F752C">
        <w:rPr>
          <w:sz w:val="22"/>
          <w:szCs w:val="22"/>
        </w:rPr>
        <w:t>; and</w:t>
      </w:r>
    </w:p>
    <w:p w:rsidR="00E14CEA" w:rsidRPr="004F752C" w:rsidRDefault="00E14CEA" w:rsidP="00E14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D20" w:rsidRPr="004F752C" w:rsidRDefault="00154D20" w:rsidP="004F75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F752C">
        <w:rPr>
          <w:sz w:val="22"/>
          <w:szCs w:val="22"/>
        </w:rPr>
        <w:t xml:space="preserve">Whereas, </w:t>
      </w:r>
      <w:r w:rsidR="00EF4DB5">
        <w:rPr>
          <w:color w:val="000000" w:themeColor="text1"/>
          <w:sz w:val="22"/>
          <w:szCs w:val="22"/>
          <w:u w:color="000000" w:themeColor="text1"/>
        </w:rPr>
        <w:t>a hands</w:t>
      </w:r>
      <w:r w:rsidR="00EF4DB5">
        <w:rPr>
          <w:color w:val="000000" w:themeColor="text1"/>
          <w:sz w:val="22"/>
          <w:szCs w:val="22"/>
          <w:u w:color="000000" w:themeColor="text1"/>
        </w:rPr>
        <w:noBreakHyphen/>
        <w:t>on educator,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 mentor to aspiring artists</w:t>
      </w:r>
      <w:r w:rsidR="00252CEE">
        <w:rPr>
          <w:color w:val="000000" w:themeColor="text1"/>
          <w:sz w:val="22"/>
          <w:szCs w:val="22"/>
          <w:u w:color="000000" w:themeColor="text1"/>
        </w:rPr>
        <w:t>,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 and first</w:t>
      </w:r>
      <w:r w:rsidR="00252CEE">
        <w:rPr>
          <w:color w:val="000000" w:themeColor="text1"/>
          <w:sz w:val="22"/>
          <w:szCs w:val="22"/>
          <w:u w:color="000000" w:themeColor="text1"/>
        </w:rPr>
        <w:t>-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>rate performer</w:t>
      </w:r>
      <w:r w:rsidR="00252CEE">
        <w:rPr>
          <w:color w:val="000000" w:themeColor="text1"/>
          <w:sz w:val="22"/>
          <w:szCs w:val="22"/>
          <w:u w:color="000000" w:themeColor="text1"/>
        </w:rPr>
        <w:t xml:space="preserve">, 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Skipp Pearson </w:t>
      </w:r>
      <w:r w:rsidR="00252CEE">
        <w:rPr>
          <w:color w:val="000000" w:themeColor="text1"/>
          <w:sz w:val="22"/>
          <w:szCs w:val="22"/>
          <w:u w:color="000000" w:themeColor="text1"/>
        </w:rPr>
        <w:t>was a j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azz </w:t>
      </w:r>
      <w:r w:rsidR="00252CEE">
        <w:rPr>
          <w:color w:val="000000" w:themeColor="text1"/>
          <w:sz w:val="22"/>
          <w:szCs w:val="22"/>
          <w:u w:color="000000" w:themeColor="text1"/>
        </w:rPr>
        <w:t>m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>aster known throughout the world</w:t>
      </w:r>
      <w:r w:rsidR="004D31AA">
        <w:rPr>
          <w:color w:val="000000" w:themeColor="text1"/>
          <w:sz w:val="22"/>
          <w:szCs w:val="22"/>
          <w:u w:color="000000" w:themeColor="text1"/>
        </w:rPr>
        <w:t>, and h</w:t>
      </w:r>
      <w:r w:rsidR="00252CEE">
        <w:rPr>
          <w:color w:val="000000" w:themeColor="text1"/>
          <w:sz w:val="22"/>
          <w:szCs w:val="22"/>
          <w:u w:color="000000" w:themeColor="text1"/>
        </w:rPr>
        <w:t>is legacy lives on in</w:t>
      </w:r>
      <w:r w:rsidR="004F752C" w:rsidRPr="004F752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52CEE">
        <w:rPr>
          <w:color w:val="000000" w:themeColor="text1"/>
          <w:sz w:val="22"/>
          <w:szCs w:val="22"/>
          <w:u w:color="000000" w:themeColor="text1"/>
        </w:rPr>
        <w:t>the jazz music that he loved so much</w:t>
      </w:r>
      <w:r w:rsidRPr="004F752C">
        <w:rPr>
          <w:sz w:val="22"/>
          <w:szCs w:val="22"/>
        </w:rPr>
        <w:t>.  Now, therefore,</w:t>
      </w:r>
    </w:p>
    <w:p w:rsidR="00154D20" w:rsidRPr="004F752C" w:rsidRDefault="00154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D20" w:rsidRPr="004F752C" w:rsidRDefault="00154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F752C">
        <w:rPr>
          <w:rFonts w:eastAsia="Times New Roman"/>
        </w:rPr>
        <w:t>Be it resolved by the Senate:</w:t>
      </w:r>
    </w:p>
    <w:p w:rsidR="00154D20" w:rsidRPr="004F752C" w:rsidRDefault="00154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D20" w:rsidRPr="004F752C" w:rsidRDefault="00154D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F752C">
        <w:rPr>
          <w:rFonts w:eastAsia="Times New Roman"/>
        </w:rPr>
        <w:t xml:space="preserve">That </w:t>
      </w:r>
      <w:r w:rsidR="004D583F" w:rsidRPr="004F752C">
        <w:rPr>
          <w:rFonts w:eastAsia="Times New Roman"/>
        </w:rPr>
        <w:t>the members of the South Carolina Senate, by this resolution, posthumously recognize Skip</w:t>
      </w:r>
      <w:r w:rsidR="008544E2" w:rsidRPr="004F752C">
        <w:rPr>
          <w:rFonts w:eastAsia="Times New Roman"/>
        </w:rPr>
        <w:t>p</w:t>
      </w:r>
      <w:r w:rsidR="004D583F" w:rsidRPr="004F752C">
        <w:rPr>
          <w:rFonts w:eastAsia="Times New Roman"/>
        </w:rPr>
        <w:t xml:space="preserve"> Pearson as the Ambassador of Jazz</w:t>
      </w:r>
      <w:r w:rsidR="004D31AA">
        <w:rPr>
          <w:rFonts w:eastAsia="Times New Roman"/>
        </w:rPr>
        <w:t xml:space="preserve"> for </w:t>
      </w:r>
      <w:r w:rsidR="0092662F" w:rsidRPr="004F752C">
        <w:rPr>
          <w:rFonts w:eastAsia="Times New Roman"/>
        </w:rPr>
        <w:t xml:space="preserve">South Carolina </w:t>
      </w:r>
      <w:r w:rsidR="0092662F">
        <w:rPr>
          <w:rFonts w:eastAsia="Times New Roman"/>
        </w:rPr>
        <w:t xml:space="preserve">in honor of </w:t>
      </w:r>
      <w:r w:rsidR="004D31AA">
        <w:rPr>
          <w:rFonts w:eastAsia="Times New Roman"/>
        </w:rPr>
        <w:t xml:space="preserve">his </w:t>
      </w:r>
      <w:r w:rsidR="006728F8">
        <w:rPr>
          <w:rFonts w:eastAsia="Times New Roman"/>
        </w:rPr>
        <w:t>extraordinary contributions to the world of jazz music</w:t>
      </w:r>
      <w:r w:rsidRPr="004F752C">
        <w:rPr>
          <w:rFonts w:eastAsia="Times New Roman"/>
        </w:rPr>
        <w:t>.</w:t>
      </w:r>
    </w:p>
    <w:p w:rsidR="0066257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  <w:t>XX</w:t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  <w:r w:rsidRPr="004F752C">
        <w:rPr>
          <w:rFonts w:eastAsia="Times New Roman"/>
        </w:rPr>
        <w:noBreakHyphen/>
      </w:r>
    </w:p>
    <w:p w:rsidR="008A27E4" w:rsidRDefault="008A27E4" w:rsidP="008A27E4">
      <w:pPr>
        <w:suppressAutoHyphens/>
        <w:jc w:val="both"/>
        <w:rPr>
          <w:rFonts w:eastAsia="Times New Roman"/>
        </w:rPr>
      </w:pPr>
    </w:p>
    <w:sectPr w:rsidR="008A27E4" w:rsidSect="008A27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750" w:rsidRDefault="00BC0750" w:rsidP="00522CE0">
      <w:r>
        <w:separator/>
      </w:r>
    </w:p>
  </w:endnote>
  <w:endnote w:type="continuationSeparator" w:id="0">
    <w:p w:rsidR="00BC0750" w:rsidRDefault="00BC075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3FE371-B089-4C9F-BFCE-5275B7D33788}"/>
    <w:embedBold r:id="rId2" w:fontKey="{AE42A5FA-55DE-44E9-BFC6-BA3F8C96929E}"/>
    <w:embedItalic r:id="rId3" w:fontKey="{8077F3F1-55D9-4D69-A3D5-8665BE224E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7BD512E-C554-4E30-83E7-0FE957F47C17}"/>
    <w:embedBold r:id="rId5" w:fontKey="{20FB9883-0E0E-4A59-9DAC-0FA64BE66E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92820B3-3D94-4FC2-8AD5-8E71B5A460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E4" w:rsidRPr="000272A2" w:rsidRDefault="008A27E4" w:rsidP="000272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43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750" w:rsidRDefault="00BC0750" w:rsidP="00522CE0">
      <w:r>
        <w:separator/>
      </w:r>
    </w:p>
  </w:footnote>
  <w:footnote w:type="continuationSeparator" w:id="0">
    <w:p w:rsidR="00BC0750" w:rsidRDefault="00BC075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KIP.KMM.MSM"/>
    <w:docVar w:name="CoverAttorneyInitials" w:val="KMM"/>
    <w:docVar w:name="CoverAttorneyLastName" w:val="Moffitt"/>
    <w:docVar w:name="CoverBillType" w:val="r"/>
    <w:docVar w:name="CoverSenator" w:val="MSM"/>
    <w:docVar w:name="dvBillNumber" w:val="1084"/>
    <w:docVar w:name="dvBillNumberPrefix" w:val="S. "/>
    <w:docVar w:name="dvOriginalBody" w:val="Senate"/>
    <w:docVar w:name="fulldraftpath" w:val="L:\S-RES\MSM\004SKIP.KMM.MSM.DOCX"/>
    <w:docVar w:name="NameofBody" w:val="S"/>
    <w:docVar w:name="vgroup2" w:val="S-RES"/>
  </w:docVars>
  <w:rsids>
    <w:rsidRoot w:val="00154D20"/>
    <w:rsid w:val="000061B5"/>
    <w:rsid w:val="000272A2"/>
    <w:rsid w:val="000423C0"/>
    <w:rsid w:val="00042AC1"/>
    <w:rsid w:val="00046516"/>
    <w:rsid w:val="000468FB"/>
    <w:rsid w:val="00072458"/>
    <w:rsid w:val="0007601D"/>
    <w:rsid w:val="000A0178"/>
    <w:rsid w:val="000B0720"/>
    <w:rsid w:val="000B5EAF"/>
    <w:rsid w:val="000D3C09"/>
    <w:rsid w:val="001315B2"/>
    <w:rsid w:val="00154D20"/>
    <w:rsid w:val="00170561"/>
    <w:rsid w:val="00186AC9"/>
    <w:rsid w:val="00197DF1"/>
    <w:rsid w:val="001B33A2"/>
    <w:rsid w:val="001B3DD9"/>
    <w:rsid w:val="001B7E5D"/>
    <w:rsid w:val="001D1956"/>
    <w:rsid w:val="001D3BAC"/>
    <w:rsid w:val="001E0786"/>
    <w:rsid w:val="00216025"/>
    <w:rsid w:val="0022343D"/>
    <w:rsid w:val="00245C4E"/>
    <w:rsid w:val="00252CEE"/>
    <w:rsid w:val="00254A1F"/>
    <w:rsid w:val="00280057"/>
    <w:rsid w:val="00281216"/>
    <w:rsid w:val="0029382B"/>
    <w:rsid w:val="002C1321"/>
    <w:rsid w:val="002C2031"/>
    <w:rsid w:val="002C5896"/>
    <w:rsid w:val="002D3BED"/>
    <w:rsid w:val="002E080D"/>
    <w:rsid w:val="00307C2B"/>
    <w:rsid w:val="00315D04"/>
    <w:rsid w:val="00375D54"/>
    <w:rsid w:val="00383247"/>
    <w:rsid w:val="003D5CDA"/>
    <w:rsid w:val="003D6E2B"/>
    <w:rsid w:val="003E7597"/>
    <w:rsid w:val="00413EBF"/>
    <w:rsid w:val="004201D8"/>
    <w:rsid w:val="0043052C"/>
    <w:rsid w:val="0044020F"/>
    <w:rsid w:val="00450668"/>
    <w:rsid w:val="00454138"/>
    <w:rsid w:val="004813A2"/>
    <w:rsid w:val="0048763F"/>
    <w:rsid w:val="004952FA"/>
    <w:rsid w:val="004B6A22"/>
    <w:rsid w:val="004D31AA"/>
    <w:rsid w:val="004D583F"/>
    <w:rsid w:val="004D7F37"/>
    <w:rsid w:val="004F752C"/>
    <w:rsid w:val="00502DC7"/>
    <w:rsid w:val="005110AC"/>
    <w:rsid w:val="00512381"/>
    <w:rsid w:val="00522CE0"/>
    <w:rsid w:val="00541951"/>
    <w:rsid w:val="00565148"/>
    <w:rsid w:val="00570403"/>
    <w:rsid w:val="00570492"/>
    <w:rsid w:val="00581265"/>
    <w:rsid w:val="00582EC9"/>
    <w:rsid w:val="00584389"/>
    <w:rsid w:val="00593361"/>
    <w:rsid w:val="00595A7E"/>
    <w:rsid w:val="005A413B"/>
    <w:rsid w:val="005A5017"/>
    <w:rsid w:val="005A648C"/>
    <w:rsid w:val="005B2DD5"/>
    <w:rsid w:val="005F07AC"/>
    <w:rsid w:val="005F1745"/>
    <w:rsid w:val="006545A1"/>
    <w:rsid w:val="0066257A"/>
    <w:rsid w:val="006728F8"/>
    <w:rsid w:val="006A1802"/>
    <w:rsid w:val="006C0CBB"/>
    <w:rsid w:val="006C7315"/>
    <w:rsid w:val="006C74EA"/>
    <w:rsid w:val="007131F9"/>
    <w:rsid w:val="00720D40"/>
    <w:rsid w:val="007318D4"/>
    <w:rsid w:val="0073364F"/>
    <w:rsid w:val="00747FF4"/>
    <w:rsid w:val="00754A34"/>
    <w:rsid w:val="00755228"/>
    <w:rsid w:val="00757377"/>
    <w:rsid w:val="00765784"/>
    <w:rsid w:val="007A4390"/>
    <w:rsid w:val="007E5CB7"/>
    <w:rsid w:val="007F1FBF"/>
    <w:rsid w:val="00805D14"/>
    <w:rsid w:val="008314D2"/>
    <w:rsid w:val="00835AE0"/>
    <w:rsid w:val="008544E2"/>
    <w:rsid w:val="00867BD7"/>
    <w:rsid w:val="00870F6F"/>
    <w:rsid w:val="008A27E4"/>
    <w:rsid w:val="008B2F42"/>
    <w:rsid w:val="008C3697"/>
    <w:rsid w:val="008E185F"/>
    <w:rsid w:val="008F023B"/>
    <w:rsid w:val="00904E16"/>
    <w:rsid w:val="009162B3"/>
    <w:rsid w:val="0092662F"/>
    <w:rsid w:val="00927C62"/>
    <w:rsid w:val="00931FAE"/>
    <w:rsid w:val="00944F06"/>
    <w:rsid w:val="00983951"/>
    <w:rsid w:val="00984124"/>
    <w:rsid w:val="00984640"/>
    <w:rsid w:val="00995C37"/>
    <w:rsid w:val="009C118A"/>
    <w:rsid w:val="009C43EB"/>
    <w:rsid w:val="00A02011"/>
    <w:rsid w:val="00A4011E"/>
    <w:rsid w:val="00A86015"/>
    <w:rsid w:val="00A90D1A"/>
    <w:rsid w:val="00A9594E"/>
    <w:rsid w:val="00AB47A4"/>
    <w:rsid w:val="00AE59C8"/>
    <w:rsid w:val="00B10098"/>
    <w:rsid w:val="00B5655A"/>
    <w:rsid w:val="00B5790D"/>
    <w:rsid w:val="00B945C5"/>
    <w:rsid w:val="00BA20EA"/>
    <w:rsid w:val="00BB5AFC"/>
    <w:rsid w:val="00BC0750"/>
    <w:rsid w:val="00BC0A56"/>
    <w:rsid w:val="00BF490A"/>
    <w:rsid w:val="00C45366"/>
    <w:rsid w:val="00C5137A"/>
    <w:rsid w:val="00C57023"/>
    <w:rsid w:val="00C74052"/>
    <w:rsid w:val="00CB187A"/>
    <w:rsid w:val="00CB76D9"/>
    <w:rsid w:val="00CC0EC7"/>
    <w:rsid w:val="00CC251A"/>
    <w:rsid w:val="00CF2C98"/>
    <w:rsid w:val="00D02566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BCD"/>
    <w:rsid w:val="00DE5524"/>
    <w:rsid w:val="00DE5635"/>
    <w:rsid w:val="00E058D3"/>
    <w:rsid w:val="00E12CA0"/>
    <w:rsid w:val="00E14CEA"/>
    <w:rsid w:val="00E2236D"/>
    <w:rsid w:val="00E652A1"/>
    <w:rsid w:val="00E76AD9"/>
    <w:rsid w:val="00E91E2F"/>
    <w:rsid w:val="00EA3546"/>
    <w:rsid w:val="00EB47AE"/>
    <w:rsid w:val="00EC34E1"/>
    <w:rsid w:val="00EE6458"/>
    <w:rsid w:val="00EF4DB5"/>
    <w:rsid w:val="00F0234A"/>
    <w:rsid w:val="00F05CF2"/>
    <w:rsid w:val="00F51241"/>
    <w:rsid w:val="00F52959"/>
    <w:rsid w:val="00F55884"/>
    <w:rsid w:val="00F56C2E"/>
    <w:rsid w:val="00FB3A35"/>
    <w:rsid w:val="00FB498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EC9C01B-1D44-4A0F-9B47-48907471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9382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9382B"/>
    <w:rPr>
      <w:i/>
      <w:iCs/>
    </w:rPr>
  </w:style>
  <w:style w:type="character" w:styleId="Hyperlink">
    <w:name w:val="Hyperlink"/>
    <w:basedOn w:val="DefaultParagraphFont"/>
    <w:uiPriority w:val="99"/>
    <w:unhideWhenUsed/>
    <w:rsid w:val="008A27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84_201803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84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560</Words>
  <Characters>2993</Characters>
  <Application>Microsoft Office Word</Application>
  <DocSecurity>0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1084: Skip Pearson - South Carolina Legislature Online</dc:title>
  <dc:subject/>
  <dc:creator>Rebecca Landau</dc:creator>
  <cp:keywords/>
  <dc:description/>
  <cp:lastModifiedBy>S Volk</cp:lastModifiedBy>
  <cp:revision>2</cp:revision>
  <dcterms:created xsi:type="dcterms:W3CDTF">2018-03-09T16:03:00Z</dcterms:created>
  <dcterms:modified xsi:type="dcterms:W3CDTF">2018-03-09T16:03:00Z</dcterms:modified>
</cp:coreProperties>
</file>