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261" w:rsidRDefault="008E6261" w:rsidP="008E6261">
      <w:pPr>
        <w:widowControl w:val="0"/>
        <w:jc w:val="center"/>
      </w:pPr>
      <w:r w:rsidRPr="008E6261">
        <w:rPr>
          <w:b/>
        </w:rPr>
        <w:t>South Carolina General Assembly</w:t>
      </w:r>
    </w:p>
    <w:p w:rsidR="008E6261" w:rsidRDefault="008E6261" w:rsidP="008E6261">
      <w:pPr>
        <w:widowControl w:val="0"/>
        <w:jc w:val="center"/>
      </w:pPr>
      <w:r>
        <w:t>122nd Session, 2017-2018</w:t>
      </w:r>
    </w:p>
    <w:p w:rsidR="008E6261" w:rsidRDefault="008E6261" w:rsidP="008E6261">
      <w:pPr>
        <w:widowControl w:val="0"/>
        <w:jc w:val="left"/>
      </w:pPr>
    </w:p>
    <w:p w:rsidR="008E6261" w:rsidRDefault="008E6261" w:rsidP="008E6261">
      <w:pPr>
        <w:widowControl w:val="0"/>
        <w:jc w:val="left"/>
        <w:rPr>
          <w:b/>
        </w:rPr>
      </w:pPr>
      <w:r w:rsidRPr="008E6261">
        <w:rPr>
          <w:b/>
        </w:rPr>
        <w:t>H. 3062</w:t>
      </w:r>
    </w:p>
    <w:p w:rsidR="008E6261" w:rsidRDefault="008E6261" w:rsidP="008E6261">
      <w:pPr>
        <w:widowControl w:val="0"/>
        <w:jc w:val="left"/>
        <w:rPr>
          <w:b/>
        </w:rPr>
      </w:pPr>
    </w:p>
    <w:p w:rsidR="008E6261" w:rsidRDefault="008E6261" w:rsidP="008E6261">
      <w:pPr>
        <w:widowControl w:val="0"/>
        <w:jc w:val="left"/>
      </w:pPr>
      <w:r w:rsidRPr="008E6261">
        <w:rPr>
          <w:b/>
        </w:rPr>
        <w:t>STATUS INFORMATION</w:t>
      </w:r>
    </w:p>
    <w:p w:rsidR="008E6261" w:rsidRDefault="008E6261" w:rsidP="008E6261">
      <w:pPr>
        <w:widowControl w:val="0"/>
        <w:jc w:val="left"/>
      </w:pPr>
    </w:p>
    <w:p w:rsidR="008E6261" w:rsidRDefault="008E6261" w:rsidP="008E6261">
      <w:pPr>
        <w:widowControl w:val="0"/>
        <w:jc w:val="left"/>
      </w:pPr>
      <w:r>
        <w:t>General Bill</w:t>
      </w:r>
    </w:p>
    <w:p w:rsidR="008E6261" w:rsidRDefault="00596D87" w:rsidP="008E6261">
      <w:pPr>
        <w:widowControl w:val="0"/>
        <w:jc w:val="left"/>
      </w:pPr>
      <w:r>
        <w:t>Sponsors: Reps. Rutherford, Cobb</w:t>
      </w:r>
      <w:r>
        <w:noBreakHyphen/>
        <w:t>Hunter and Robinson</w:t>
      </w:r>
      <w:r>
        <w:noBreakHyphen/>
        <w:t>Simpson</w:t>
      </w:r>
    </w:p>
    <w:p w:rsidR="008E6261" w:rsidRDefault="008E6261" w:rsidP="008E6261">
      <w:pPr>
        <w:widowControl w:val="0"/>
        <w:jc w:val="left"/>
      </w:pPr>
      <w:r>
        <w:t>Document Path: l:\council\bills\agm\18985wab17.docx</w:t>
      </w:r>
    </w:p>
    <w:p w:rsidR="00184A1F" w:rsidRDefault="00184A1F" w:rsidP="008E6261">
      <w:pPr>
        <w:widowControl w:val="0"/>
        <w:jc w:val="left"/>
      </w:pPr>
      <w:r>
        <w:t>Companion/Similar bill(s): 191, 192, 3059</w:t>
      </w:r>
    </w:p>
    <w:p w:rsidR="008E6261" w:rsidRDefault="008E6261" w:rsidP="008E6261">
      <w:pPr>
        <w:widowControl w:val="0"/>
        <w:jc w:val="left"/>
      </w:pPr>
    </w:p>
    <w:p w:rsidR="00720493" w:rsidRDefault="00720493" w:rsidP="008E6261">
      <w:pPr>
        <w:widowControl w:val="0"/>
        <w:jc w:val="left"/>
      </w:pPr>
      <w:r>
        <w:t>Introduced in the House on January 10, 2017</w:t>
      </w:r>
    </w:p>
    <w:p w:rsidR="00720493" w:rsidRPr="00720493" w:rsidRDefault="00720493" w:rsidP="008E6261">
      <w:pPr>
        <w:widowControl w:val="0"/>
        <w:jc w:val="left"/>
      </w:pPr>
      <w:r>
        <w:t xml:space="preserve">Currently residing in the House Committee on </w:t>
      </w:r>
      <w:r w:rsidRPr="00720493">
        <w:rPr>
          <w:b/>
        </w:rPr>
        <w:t>Labor, Commerce and Industry</w:t>
      </w:r>
    </w:p>
    <w:p w:rsidR="00720493" w:rsidRDefault="00720493" w:rsidP="008E6261">
      <w:pPr>
        <w:widowControl w:val="0"/>
        <w:jc w:val="left"/>
      </w:pPr>
    </w:p>
    <w:p w:rsidR="008E6261" w:rsidRDefault="008E6261" w:rsidP="008E6261">
      <w:pPr>
        <w:widowControl w:val="0"/>
        <w:jc w:val="left"/>
      </w:pPr>
      <w:r>
        <w:t xml:space="preserve">Summary: </w:t>
      </w:r>
      <w:r w:rsidR="00895FED">
        <w:t>Ban the Box Act</w:t>
      </w:r>
    </w:p>
    <w:p w:rsidR="008E6261" w:rsidRDefault="008E6261" w:rsidP="008E6261">
      <w:pPr>
        <w:widowControl w:val="0"/>
        <w:jc w:val="left"/>
      </w:pPr>
    </w:p>
    <w:p w:rsidR="008E6261" w:rsidRDefault="008E6261" w:rsidP="008E6261">
      <w:pPr>
        <w:widowControl w:val="0"/>
        <w:jc w:val="left"/>
      </w:pPr>
    </w:p>
    <w:p w:rsidR="008E6261" w:rsidRDefault="008E6261" w:rsidP="008E6261">
      <w:pPr>
        <w:widowControl w:val="0"/>
        <w:tabs>
          <w:tab w:val="center" w:pos="590"/>
          <w:tab w:val="center" w:pos="1440"/>
          <w:tab w:val="left" w:pos="1872"/>
          <w:tab w:val="left" w:pos="9187"/>
        </w:tabs>
        <w:jc w:val="left"/>
      </w:pPr>
      <w:r w:rsidRPr="008E6261">
        <w:rPr>
          <w:b/>
        </w:rPr>
        <w:t>HISTORY OF LEGISLATIVE ACTIONS</w:t>
      </w:r>
    </w:p>
    <w:p w:rsidR="008E6261" w:rsidRDefault="008E6261" w:rsidP="008E6261">
      <w:pPr>
        <w:widowControl w:val="0"/>
        <w:tabs>
          <w:tab w:val="center" w:pos="590"/>
          <w:tab w:val="center" w:pos="1440"/>
          <w:tab w:val="left" w:pos="1872"/>
          <w:tab w:val="left" w:pos="9187"/>
        </w:tabs>
        <w:jc w:val="left"/>
      </w:pPr>
    </w:p>
    <w:p w:rsidR="008E6261" w:rsidRPr="008E6261" w:rsidRDefault="008E6261" w:rsidP="008E6261">
      <w:pPr>
        <w:widowControl w:val="0"/>
        <w:tabs>
          <w:tab w:val="center" w:pos="590"/>
          <w:tab w:val="center" w:pos="1440"/>
          <w:tab w:val="left" w:pos="1872"/>
          <w:tab w:val="left" w:pos="9187"/>
        </w:tabs>
        <w:jc w:val="left"/>
      </w:pPr>
      <w:r w:rsidRPr="008E6261">
        <w:rPr>
          <w:u w:val="single"/>
        </w:rPr>
        <w:tab/>
        <w:t>Date</w:t>
      </w:r>
      <w:r w:rsidRPr="008E6261">
        <w:rPr>
          <w:u w:val="single"/>
        </w:rPr>
        <w:tab/>
        <w:t>Body</w:t>
      </w:r>
      <w:r w:rsidRPr="008E6261">
        <w:rPr>
          <w:u w:val="single"/>
        </w:rPr>
        <w:tab/>
        <w:t>Action Description with journal page number</w:t>
      </w:r>
      <w:r w:rsidRPr="008E6261">
        <w:rPr>
          <w:u w:val="single"/>
        </w:rPr>
        <w:tab/>
      </w:r>
    </w:p>
    <w:p w:rsidR="00596D87" w:rsidRDefault="00596D87" w:rsidP="00596D87">
      <w:pPr>
        <w:widowControl w:val="0"/>
        <w:tabs>
          <w:tab w:val="right" w:pos="1008"/>
          <w:tab w:val="left" w:pos="1152"/>
          <w:tab w:val="left" w:pos="1872"/>
          <w:tab w:val="left" w:pos="9187"/>
        </w:tabs>
        <w:ind w:left="2088" w:hanging="2088"/>
        <w:jc w:val="left"/>
      </w:pPr>
      <w:r>
        <w:tab/>
        <w:t>12/15/2016</w:t>
      </w:r>
      <w:r>
        <w:tab/>
        <w:t>House</w:t>
      </w:r>
      <w:r>
        <w:tab/>
      </w:r>
      <w:r w:rsidRPr="00567B6F">
        <w:t>Prefiled</w:t>
      </w:r>
    </w:p>
    <w:p w:rsidR="00596D87" w:rsidRDefault="00596D87" w:rsidP="00596D87">
      <w:pPr>
        <w:widowControl w:val="0"/>
        <w:tabs>
          <w:tab w:val="right" w:pos="1008"/>
          <w:tab w:val="left" w:pos="1152"/>
          <w:tab w:val="left" w:pos="1872"/>
          <w:tab w:val="left" w:pos="9187"/>
        </w:tabs>
        <w:ind w:left="2088" w:hanging="2088"/>
        <w:jc w:val="left"/>
      </w:pPr>
      <w:r>
        <w:tab/>
        <w:t>12/15/2016</w:t>
      </w:r>
      <w:r>
        <w:tab/>
        <w:t>House</w:t>
      </w:r>
      <w:r>
        <w:tab/>
      </w:r>
      <w:r w:rsidRPr="00567B6F">
        <w:t xml:space="preserve">Referred to Committee on </w:t>
      </w:r>
      <w:r w:rsidRPr="00567B6F">
        <w:rPr>
          <w:b/>
        </w:rPr>
        <w:t>Labor, Commerce and Industry</w:t>
      </w:r>
    </w:p>
    <w:p w:rsidR="00596D87" w:rsidRDefault="00596D87" w:rsidP="00596D87">
      <w:pPr>
        <w:widowControl w:val="0"/>
        <w:tabs>
          <w:tab w:val="right" w:pos="1008"/>
          <w:tab w:val="left" w:pos="1152"/>
          <w:tab w:val="left" w:pos="1872"/>
          <w:tab w:val="left" w:pos="9187"/>
        </w:tabs>
        <w:ind w:left="2088" w:hanging="2088"/>
        <w:jc w:val="left"/>
      </w:pPr>
      <w:r>
        <w:tab/>
        <w:t>1/10/2017</w:t>
      </w:r>
      <w:r>
        <w:tab/>
        <w:t>House</w:t>
      </w:r>
      <w:r>
        <w:tab/>
      </w:r>
      <w:r w:rsidRPr="00567B6F">
        <w:t>Introduced and read first time (</w:t>
      </w:r>
      <w:hyperlink r:id="rId7" w:history="1">
        <w:r w:rsidRPr="00567B6F">
          <w:rPr>
            <w:rStyle w:val="Hyperlink"/>
          </w:rPr>
          <w:t>House Journal</w:t>
        </w:r>
        <w:r w:rsidRPr="00567B6F">
          <w:rPr>
            <w:rStyle w:val="Hyperlink"/>
          </w:rPr>
          <w:noBreakHyphen/>
          <w:t>page 59</w:t>
        </w:r>
      </w:hyperlink>
      <w:r w:rsidRPr="00567B6F">
        <w:t>)</w:t>
      </w:r>
    </w:p>
    <w:p w:rsidR="00596D87" w:rsidRDefault="00596D87" w:rsidP="00596D87">
      <w:pPr>
        <w:widowControl w:val="0"/>
        <w:tabs>
          <w:tab w:val="right" w:pos="1008"/>
          <w:tab w:val="left" w:pos="1152"/>
          <w:tab w:val="left" w:pos="1872"/>
          <w:tab w:val="left" w:pos="9187"/>
        </w:tabs>
        <w:ind w:left="2088" w:hanging="2088"/>
        <w:jc w:val="left"/>
      </w:pPr>
      <w:r>
        <w:tab/>
        <w:t>1/10/2017</w:t>
      </w:r>
      <w:r>
        <w:tab/>
        <w:t>House</w:t>
      </w:r>
      <w:r>
        <w:tab/>
      </w:r>
      <w:r w:rsidRPr="00567B6F">
        <w:t>Referred to C</w:t>
      </w:r>
      <w:r>
        <w:t xml:space="preserve">ommittee on </w:t>
      </w:r>
      <w:r w:rsidRPr="00567B6F">
        <w:rPr>
          <w:b/>
        </w:rPr>
        <w:t>Labor, Commerce and Industry</w:t>
      </w:r>
      <w:r w:rsidRPr="00567B6F">
        <w:t xml:space="preserve"> (</w:t>
      </w:r>
      <w:hyperlink r:id="rId8" w:history="1">
        <w:r w:rsidRPr="00567B6F">
          <w:rPr>
            <w:rStyle w:val="Hyperlink"/>
          </w:rPr>
          <w:t>House Journal</w:t>
        </w:r>
        <w:r w:rsidRPr="00567B6F">
          <w:rPr>
            <w:rStyle w:val="Hyperlink"/>
          </w:rPr>
          <w:noBreakHyphen/>
          <w:t>page 59</w:t>
        </w:r>
      </w:hyperlink>
      <w:r w:rsidRPr="00567B6F">
        <w:t>)</w:t>
      </w:r>
    </w:p>
    <w:p w:rsidR="00596D87" w:rsidRDefault="00596D87" w:rsidP="00596D87">
      <w:pPr>
        <w:widowControl w:val="0"/>
        <w:tabs>
          <w:tab w:val="right" w:pos="1008"/>
          <w:tab w:val="left" w:pos="1152"/>
          <w:tab w:val="left" w:pos="1872"/>
          <w:tab w:val="left" w:pos="9187"/>
        </w:tabs>
        <w:ind w:left="2088" w:hanging="2088"/>
        <w:jc w:val="left"/>
      </w:pPr>
      <w:r>
        <w:tab/>
        <w:t>1/12/2017</w:t>
      </w:r>
      <w:r>
        <w:tab/>
        <w:t>House</w:t>
      </w:r>
      <w:r>
        <w:tab/>
      </w:r>
      <w:r w:rsidRPr="00567B6F">
        <w:t>Member(s)</w:t>
      </w:r>
      <w:r>
        <w:t xml:space="preserve"> request name added as sponsor: </w:t>
      </w:r>
      <w:r w:rsidRPr="00567B6F">
        <w:t>Robinson</w:t>
      </w:r>
      <w:r>
        <w:noBreakHyphen/>
      </w:r>
      <w:r w:rsidRPr="00567B6F">
        <w:t>Simpson</w:t>
      </w:r>
    </w:p>
    <w:p w:rsidR="00596D87" w:rsidRDefault="00596D87" w:rsidP="00596D87">
      <w:pPr>
        <w:widowControl w:val="0"/>
        <w:tabs>
          <w:tab w:val="right" w:pos="1008"/>
          <w:tab w:val="left" w:pos="1152"/>
          <w:tab w:val="left" w:pos="1872"/>
          <w:tab w:val="left" w:pos="9187"/>
        </w:tabs>
        <w:ind w:left="2088" w:hanging="2088"/>
        <w:jc w:val="left"/>
      </w:pPr>
    </w:p>
    <w:p w:rsidR="008E6261" w:rsidRDefault="008E6261" w:rsidP="008E62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6261">
          <w:rPr>
            <w:rStyle w:val="Hyperlink"/>
          </w:rPr>
          <w:t>legislative information</w:t>
        </w:r>
      </w:hyperlink>
      <w:r>
        <w:t xml:space="preserve"> at the website</w:t>
      </w:r>
    </w:p>
    <w:p w:rsidR="008E6261" w:rsidRDefault="008E6261" w:rsidP="008E6261">
      <w:pPr>
        <w:widowControl w:val="0"/>
        <w:tabs>
          <w:tab w:val="right" w:pos="1008"/>
          <w:tab w:val="left" w:pos="1152"/>
          <w:tab w:val="left" w:pos="1872"/>
          <w:tab w:val="left" w:pos="9187"/>
        </w:tabs>
        <w:ind w:left="2088" w:hanging="2088"/>
        <w:jc w:val="left"/>
      </w:pPr>
    </w:p>
    <w:p w:rsidR="008E6261" w:rsidRPr="008E6261" w:rsidRDefault="008E6261" w:rsidP="008E6261">
      <w:pPr>
        <w:widowControl w:val="0"/>
        <w:tabs>
          <w:tab w:val="right" w:pos="1008"/>
          <w:tab w:val="left" w:pos="1152"/>
          <w:tab w:val="left" w:pos="1872"/>
          <w:tab w:val="left" w:pos="9187"/>
        </w:tabs>
        <w:ind w:left="2088" w:hanging="2088"/>
        <w:jc w:val="left"/>
      </w:pPr>
    </w:p>
    <w:p w:rsidR="008E6261" w:rsidRDefault="008E6261" w:rsidP="008E6261">
      <w:pPr>
        <w:widowControl w:val="0"/>
        <w:jc w:val="left"/>
      </w:pPr>
      <w:r w:rsidRPr="008E6261">
        <w:rPr>
          <w:b/>
        </w:rPr>
        <w:t>VERSIONS OF THIS BILL</w:t>
      </w:r>
    </w:p>
    <w:p w:rsidR="008E6261" w:rsidRDefault="008E6261" w:rsidP="008E6261">
      <w:pPr>
        <w:widowControl w:val="0"/>
        <w:jc w:val="left"/>
      </w:pPr>
    </w:p>
    <w:p w:rsidR="008E6261" w:rsidRDefault="0053259B" w:rsidP="008E6261">
      <w:pPr>
        <w:widowControl w:val="0"/>
        <w:jc w:val="left"/>
      </w:pPr>
      <w:hyperlink r:id="rId10" w:history="1">
        <w:r w:rsidR="008E6261">
          <w:rPr>
            <w:rStyle w:val="Hyperlink"/>
          </w:rPr>
          <w:t>12/15/2016</w:t>
        </w:r>
      </w:hyperlink>
    </w:p>
    <w:p w:rsidR="008E6261" w:rsidRDefault="008E6261" w:rsidP="008E6261"/>
    <w:p w:rsidR="008E6261" w:rsidRDefault="008E6261" w:rsidP="008E6261">
      <w:pPr>
        <w:sectPr w:rsidR="008E6261" w:rsidSect="008E6261">
          <w:pgSz w:w="12240" w:h="15840" w:code="1"/>
          <w:pgMar w:top="1080" w:right="1440" w:bottom="1080" w:left="1440" w:header="720" w:footer="720" w:gutter="0"/>
          <w:cols w:space="720"/>
          <w:noEndnote/>
          <w:docGrid w:linePitch="360"/>
        </w:sectPr>
      </w:pPr>
    </w:p>
    <w:p w:rsidR="00015472" w:rsidRDefault="00015472"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8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TO ENACT THE “BAN THE BOX ACT” </w:t>
      </w:r>
      <w:r w:rsidRPr="004A725D">
        <w:t>BY ADDING SECTION 41</w:t>
      </w:r>
      <w:r w:rsidR="00406569">
        <w:noBreakHyphen/>
      </w:r>
      <w:r w:rsidRPr="004A725D">
        <w:t>1</w:t>
      </w:r>
      <w:r w:rsidR="00406569">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8C6" w:rsidRDefault="00BE7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C6" w:rsidRDefault="00BE7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Default="00BE78C6"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2063">
        <w:t>This act must be known and may be cited as the “Ban the Box Act”.</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w:t>
      </w:r>
      <w:r w:rsidRPr="004A725D">
        <w:t xml:space="preserve"> 1, Title 41 of the 1976 Code is amended by adding:</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406569">
        <w:noBreakHyphen/>
      </w:r>
      <w:r w:rsidRPr="004A725D">
        <w:t>1</w:t>
      </w:r>
      <w:r w:rsidR="00406569">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406569" w:rsidRPr="00406569">
        <w:t>‘</w:t>
      </w:r>
      <w:r w:rsidRPr="004A725D">
        <w:t>Conviction of crime or crimes</w:t>
      </w:r>
      <w:r w:rsidR="00406569" w:rsidRPr="00406569">
        <w:t>’</w:t>
      </w:r>
      <w:r w:rsidRPr="004A725D">
        <w:t xml:space="preserve"> means convictions of felonies, gross misdemeanors, and misdemeanors for which a jail sentence may be imposed. No other criminal conviction may be considered.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406569" w:rsidRPr="00406569">
        <w:t>‘</w:t>
      </w:r>
      <w:r w:rsidRPr="004A725D">
        <w:t>Hiring or licensing authority</w:t>
      </w:r>
      <w:r w:rsidR="00406569" w:rsidRPr="00406569">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406569" w:rsidRPr="00406569">
        <w:t>‘</w:t>
      </w:r>
      <w:r w:rsidRPr="004A725D">
        <w:t>License</w:t>
      </w:r>
      <w:r w:rsidR="00406569" w:rsidRPr="00406569">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406569" w:rsidRPr="00406569">
        <w:t>‘</w:t>
      </w:r>
      <w:r w:rsidRPr="004A725D">
        <w:t>Occupation</w:t>
      </w:r>
      <w:r w:rsidR="00406569" w:rsidRPr="00406569">
        <w:t>’</w:t>
      </w:r>
      <w:r w:rsidRPr="004A725D">
        <w:t xml:space="preserve"> means all occupations, trades, vocations, professions, businesses, or employment of any kind for which a license is required to be issued by this State or its political subdivisions.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406569" w:rsidRPr="00406569">
        <w:t>‘</w:t>
      </w:r>
      <w:r w:rsidRPr="004A725D">
        <w:t>Public employment</w:t>
      </w:r>
      <w:r w:rsidR="00406569" w:rsidRPr="00406569">
        <w:t>’</w:t>
      </w:r>
      <w:r w:rsidRPr="004A725D">
        <w:t xml:space="preserve"> means all employment with this State and its political subdivisions.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00406569" w:rsidRPr="00406569">
        <w:t>’</w:t>
      </w:r>
      <w:r w:rsidRPr="004A725D">
        <w:t>s criminal history during the hiring process.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406569" w:rsidRPr="00406569">
        <w:t>’</w:t>
      </w:r>
      <w:r w:rsidRPr="004A725D">
        <w:t>s policy will disqualify an individual with a particular criminal history background from employment in particular positions.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406569" w:rsidRPr="00406569">
        <w:t>’</w:t>
      </w:r>
      <w:r w:rsidRPr="004A725D">
        <w:t xml:space="preserve">s most recent certified copy of a United States Department of Defense form </w:t>
      </w:r>
      <w:r>
        <w:t>214 (</w:t>
      </w:r>
      <w:r w:rsidRPr="004A725D">
        <w:t>DD</w:t>
      </w:r>
      <w:r w:rsidR="00406569">
        <w:noBreakHyphen/>
      </w:r>
      <w:r w:rsidRPr="004A725D">
        <w:t>214</w:t>
      </w:r>
      <w:r>
        <w:t>)</w:t>
      </w:r>
      <w:r w:rsidRPr="004A725D">
        <w:t xml:space="preserve"> showing the person</w:t>
      </w:r>
      <w:r w:rsidR="00406569" w:rsidRPr="00406569">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406569" w:rsidRPr="00406569">
        <w:t>’</w:t>
      </w:r>
      <w:r w:rsidRPr="004A725D">
        <w:t>s release from any local, state, or federal correctional institution.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406569" w:rsidRPr="00406569">
        <w:t>’</w:t>
      </w:r>
      <w:r w:rsidRPr="004A725D">
        <w:t>s United States Department of Defense form DD</w:t>
      </w:r>
      <w:r w:rsidR="00406569">
        <w:noBreakHyphen/>
      </w:r>
      <w:r w:rsidRPr="004A725D">
        <w:t>214 showing the person</w:t>
      </w:r>
      <w:r w:rsidR="00406569" w:rsidRPr="00406569">
        <w:t>’</w:t>
      </w:r>
      <w:r w:rsidRPr="004A725D">
        <w:t>s honorable discharge or separation under honorable conditions from the United States armed forces ceases to qualify as competent evidence of sufficient rehabilitation for purposes of this section upon the person</w:t>
      </w:r>
      <w:r w:rsidR="00406569" w:rsidRPr="00406569">
        <w:t>’</w:t>
      </w:r>
      <w:r w:rsidRPr="004A725D">
        <w:t>s conviction for any gross misdemeanor or felony committed by the person subsequent to the effective date of that honorable discharge or separation from military service.</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406569" w:rsidRPr="00406569">
        <w:t>’</w:t>
      </w:r>
      <w:r w:rsidRPr="004A725D">
        <w:t xml:space="preserve">s prior conviction of a crime, the hiring or licensing authority shall notify the individual in writing of the following: </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8</w:t>
      </w:r>
      <w:r w:rsidRPr="004A725D">
        <w:t>, the penalties are as follows: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63BA1" w:rsidRDefault="004065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261" w:rsidRDefault="008E6261" w:rsidP="008E6261">
      <w:pPr>
        <w:suppressAutoHyphens/>
      </w:pPr>
    </w:p>
    <w:sectPr w:rsidR="008E6261" w:rsidSect="008E62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8C6" w:rsidRDefault="00BE78C6" w:rsidP="009F0C77">
      <w:r>
        <w:separator/>
      </w:r>
    </w:p>
  </w:endnote>
  <w:endnote w:type="continuationSeparator" w:id="0">
    <w:p w:rsidR="00BE78C6" w:rsidRDefault="00BE78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B98CD-974A-46C5-8065-6FA2444031DF}"/>
    <w:embedBold r:id="rId2" w:fontKey="{564B937B-C609-4F1C-90F3-103508E5D054}"/>
  </w:font>
  <w:font w:name="Calibri">
    <w:panose1 w:val="020F0502020204030204"/>
    <w:charset w:val="00"/>
    <w:family w:val="swiss"/>
    <w:pitch w:val="variable"/>
    <w:sig w:usb0="E00002FF" w:usb1="4000ACFF" w:usb2="00000001" w:usb3="00000000" w:csb0="0000019F" w:csb1="00000000"/>
    <w:embedRegular r:id="rId3" w:fontKey="{496D6228-D6DE-4042-B21B-9066D06EF3A4}"/>
  </w:font>
  <w:font w:name="Segoe UI">
    <w:panose1 w:val="020B0502040204020203"/>
    <w:charset w:val="00"/>
    <w:family w:val="swiss"/>
    <w:pitch w:val="variable"/>
    <w:sig w:usb0="E10022FF" w:usb1="C000E47F" w:usb2="00000029" w:usb3="00000000" w:csb0="000001DF" w:csb1="00000000"/>
    <w:embedRegular r:id="rId4" w:fontKey="{41BEDB5D-018E-4A7A-9719-ADF4066DF7F0}"/>
  </w:font>
  <w:font w:name="Cambria">
    <w:panose1 w:val="02040503050406030204"/>
    <w:charset w:val="00"/>
    <w:family w:val="roman"/>
    <w:pitch w:val="variable"/>
    <w:sig w:usb0="E00002FF" w:usb1="400004FF" w:usb2="00000000" w:usb3="00000000" w:csb0="0000019F" w:csb1="00000000"/>
    <w:embedRegular r:id="rId5" w:fontKey="{D81787CD-3445-42C9-BF64-CA5B9345D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261" w:rsidRPr="00015472" w:rsidRDefault="008E6261" w:rsidP="00015472">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sidR="00596D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8C6" w:rsidRDefault="00BE78C6" w:rsidP="009F0C77">
      <w:r>
        <w:separator/>
      </w:r>
    </w:p>
  </w:footnote>
  <w:footnote w:type="continuationSeparator" w:id="0">
    <w:p w:rsidR="00BE78C6" w:rsidRDefault="00BE78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5WAB17"/>
    <w:docVar w:name="CoverBillType" w:val="b"/>
    <w:docVar w:name="docpath" w:val="L:\Council\bills\AGM\18985WAB17.DOCX"/>
    <w:docVar w:name="dvBillNumber" w:val="3062"/>
    <w:docVar w:name="dvBillNumberPrefix" w:val="H. "/>
    <w:docVar w:name="dvOriginalBody" w:val="House"/>
    <w:docVar w:name="dvSteno" w:val="AGM"/>
    <w:docVar w:name="NameofBody" w:val="h"/>
    <w:docVar w:name="vgroup2" w:val="Council"/>
  </w:docVars>
  <w:rsids>
    <w:rsidRoot w:val="00BE78C6"/>
    <w:rsid w:val="00011869"/>
    <w:rsid w:val="00015472"/>
    <w:rsid w:val="00015CD6"/>
    <w:rsid w:val="000E1785"/>
    <w:rsid w:val="000F40FA"/>
    <w:rsid w:val="0010776B"/>
    <w:rsid w:val="00133E66"/>
    <w:rsid w:val="001435A3"/>
    <w:rsid w:val="00146ED3"/>
    <w:rsid w:val="00151044"/>
    <w:rsid w:val="00172F57"/>
    <w:rsid w:val="00184A1F"/>
    <w:rsid w:val="001D08F2"/>
    <w:rsid w:val="001D525B"/>
    <w:rsid w:val="001D7F4F"/>
    <w:rsid w:val="00205238"/>
    <w:rsid w:val="00232063"/>
    <w:rsid w:val="002321B6"/>
    <w:rsid w:val="00250967"/>
    <w:rsid w:val="002543C8"/>
    <w:rsid w:val="0025541D"/>
    <w:rsid w:val="00284AAE"/>
    <w:rsid w:val="002E5912"/>
    <w:rsid w:val="00301B21"/>
    <w:rsid w:val="00325348"/>
    <w:rsid w:val="0032732C"/>
    <w:rsid w:val="00336AD0"/>
    <w:rsid w:val="00363BA1"/>
    <w:rsid w:val="0037079A"/>
    <w:rsid w:val="003C4DAB"/>
    <w:rsid w:val="003D01E8"/>
    <w:rsid w:val="003E5288"/>
    <w:rsid w:val="003F6D79"/>
    <w:rsid w:val="00406569"/>
    <w:rsid w:val="0041760A"/>
    <w:rsid w:val="00417C01"/>
    <w:rsid w:val="004403BD"/>
    <w:rsid w:val="004559E9"/>
    <w:rsid w:val="00461441"/>
    <w:rsid w:val="004809EE"/>
    <w:rsid w:val="004E7D54"/>
    <w:rsid w:val="005273C6"/>
    <w:rsid w:val="00530A69"/>
    <w:rsid w:val="00545593"/>
    <w:rsid w:val="00577C6C"/>
    <w:rsid w:val="00596D87"/>
    <w:rsid w:val="005C2FE2"/>
    <w:rsid w:val="005E2BC9"/>
    <w:rsid w:val="00605102"/>
    <w:rsid w:val="006215AA"/>
    <w:rsid w:val="006913C9"/>
    <w:rsid w:val="0069470D"/>
    <w:rsid w:val="006C1365"/>
    <w:rsid w:val="00720493"/>
    <w:rsid w:val="00734F00"/>
    <w:rsid w:val="007A70AE"/>
    <w:rsid w:val="008362E8"/>
    <w:rsid w:val="00895FED"/>
    <w:rsid w:val="008A1768"/>
    <w:rsid w:val="008E6261"/>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ED2"/>
    <w:rsid w:val="00B412D4"/>
    <w:rsid w:val="00B7159D"/>
    <w:rsid w:val="00B71E03"/>
    <w:rsid w:val="00BE3C22"/>
    <w:rsid w:val="00BE78C6"/>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91CB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077EA-CBFD-4F0A-BB97-CA0024C0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365"/>
    <w:rPr>
      <w:rFonts w:ascii="Segoe UI" w:eastAsia="Times New Roman" w:hAnsi="Segoe UI" w:cs="Segoe UI"/>
      <w:sz w:val="18"/>
      <w:szCs w:val="18"/>
    </w:rPr>
  </w:style>
  <w:style w:type="character" w:styleId="Hyperlink">
    <w:name w:val="Hyperlink"/>
    <w:basedOn w:val="DefaultParagraphFont"/>
    <w:uiPriority w:val="99"/>
    <w:unhideWhenUsed/>
    <w:rsid w:val="008E62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B80D3-3E35-455D-A713-90E2D58F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2055</Words>
  <Characters>10442</Characters>
  <Application>Microsoft Office Word</Application>
  <DocSecurity>0</DocSecurity>
  <Lines>298</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3062: Ban the Box Act - South Carolina Legislature Online</dc:title>
  <dc:creator>angiemorgan</dc:creator>
  <cp:lastModifiedBy>S Volk</cp:lastModifiedBy>
  <cp:revision>2</cp:revision>
  <cp:lastPrinted>2016-11-17T15:18:00Z</cp:lastPrinted>
  <dcterms:created xsi:type="dcterms:W3CDTF">2017-01-12T16:19:00Z</dcterms:created>
  <dcterms:modified xsi:type="dcterms:W3CDTF">2017-01-12T16:19:00Z</dcterms:modified>
</cp:coreProperties>
</file>