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CDA" w:rsidRDefault="00E54CDA" w:rsidP="00E54CDA">
      <w:pPr>
        <w:widowControl w:val="0"/>
        <w:jc w:val="center"/>
      </w:pPr>
      <w:r w:rsidRPr="00E54CDA">
        <w:rPr>
          <w:b/>
        </w:rPr>
        <w:t>South Carolina General Assembly</w:t>
      </w:r>
    </w:p>
    <w:p w:rsidR="00E54CDA" w:rsidRDefault="00E54CDA" w:rsidP="00E54CDA">
      <w:pPr>
        <w:widowControl w:val="0"/>
        <w:jc w:val="center"/>
      </w:pPr>
      <w:r>
        <w:t>122nd Session, 2017-2018</w:t>
      </w:r>
    </w:p>
    <w:p w:rsidR="00E54CDA" w:rsidRDefault="00E54CDA" w:rsidP="00E54CDA">
      <w:pPr>
        <w:widowControl w:val="0"/>
        <w:jc w:val="left"/>
      </w:pPr>
    </w:p>
    <w:p w:rsidR="00E54CDA" w:rsidRDefault="00E54CDA" w:rsidP="00E54CDA">
      <w:pPr>
        <w:widowControl w:val="0"/>
        <w:jc w:val="left"/>
        <w:rPr>
          <w:b/>
        </w:rPr>
      </w:pPr>
      <w:r w:rsidRPr="00E54CDA">
        <w:rPr>
          <w:b/>
        </w:rPr>
        <w:t>H. 3389</w:t>
      </w:r>
    </w:p>
    <w:p w:rsidR="00E54CDA" w:rsidRDefault="00E54CDA" w:rsidP="00E54CDA">
      <w:pPr>
        <w:widowControl w:val="0"/>
        <w:jc w:val="left"/>
        <w:rPr>
          <w:b/>
        </w:rPr>
      </w:pPr>
    </w:p>
    <w:p w:rsidR="00E54CDA" w:rsidRDefault="00E54CDA" w:rsidP="00E54CDA">
      <w:pPr>
        <w:widowControl w:val="0"/>
        <w:jc w:val="left"/>
      </w:pPr>
      <w:r w:rsidRPr="00E54CDA">
        <w:rPr>
          <w:b/>
        </w:rPr>
        <w:t>STATUS INFORMATION</w:t>
      </w:r>
    </w:p>
    <w:p w:rsidR="00E54CDA" w:rsidRDefault="00E54CDA" w:rsidP="00E54CDA">
      <w:pPr>
        <w:widowControl w:val="0"/>
        <w:jc w:val="left"/>
      </w:pPr>
    </w:p>
    <w:p w:rsidR="00E54CDA" w:rsidRDefault="00E54CDA" w:rsidP="00E54CDA">
      <w:pPr>
        <w:widowControl w:val="0"/>
        <w:jc w:val="left"/>
      </w:pPr>
      <w:r>
        <w:t>House Resolution</w:t>
      </w:r>
    </w:p>
    <w:p w:rsidR="00E54CDA" w:rsidRDefault="00E54CDA" w:rsidP="00E54CDA">
      <w:pPr>
        <w:widowControl w:val="0"/>
        <w:jc w:val="left"/>
      </w:pPr>
      <w:r>
        <w:t>Sponsors: Reps. Murphy, Arrington, Bennett, Jefferson, Knight, Mack and Whipper</w:t>
      </w:r>
    </w:p>
    <w:p w:rsidR="00E54CDA" w:rsidRDefault="00E54CDA" w:rsidP="00E54CDA">
      <w:pPr>
        <w:widowControl w:val="0"/>
        <w:jc w:val="left"/>
      </w:pPr>
      <w:r>
        <w:t>Document Path: l:\council\bills\rm\1043sa17.docx</w:t>
      </w:r>
    </w:p>
    <w:p w:rsidR="00E54CDA" w:rsidRDefault="00E54CDA" w:rsidP="00E54CDA">
      <w:pPr>
        <w:widowControl w:val="0"/>
        <w:jc w:val="left"/>
      </w:pPr>
    </w:p>
    <w:p w:rsidR="00E54CDA" w:rsidRDefault="00E54CDA" w:rsidP="00E54CDA">
      <w:pPr>
        <w:widowControl w:val="0"/>
        <w:jc w:val="left"/>
      </w:pPr>
      <w:r>
        <w:t>Introduced in the House on January 11, 2017</w:t>
      </w:r>
    </w:p>
    <w:p w:rsidR="00E54CDA" w:rsidRDefault="00E54CDA" w:rsidP="00E54CDA">
      <w:pPr>
        <w:widowControl w:val="0"/>
        <w:jc w:val="left"/>
      </w:pPr>
      <w:r>
        <w:t>Adopted by the House on January 11, 2017</w:t>
      </w:r>
    </w:p>
    <w:p w:rsidR="00E54CDA" w:rsidRDefault="00E54CDA" w:rsidP="00E54CDA">
      <w:pPr>
        <w:widowControl w:val="0"/>
        <w:jc w:val="left"/>
      </w:pPr>
    </w:p>
    <w:p w:rsidR="00E54CDA" w:rsidRDefault="00E54CDA" w:rsidP="00E54CDA">
      <w:pPr>
        <w:widowControl w:val="0"/>
        <w:jc w:val="left"/>
      </w:pPr>
      <w:r>
        <w:t xml:space="preserve">Summary: </w:t>
      </w:r>
      <w:r w:rsidR="006510C1">
        <w:t>Pinewood Preparatory School Competitive Cheer Team</w:t>
      </w:r>
    </w:p>
    <w:p w:rsidR="00E54CDA" w:rsidRDefault="00E54CDA" w:rsidP="00E54CDA">
      <w:pPr>
        <w:widowControl w:val="0"/>
        <w:jc w:val="left"/>
      </w:pPr>
    </w:p>
    <w:p w:rsidR="00E54CDA" w:rsidRDefault="00E54CDA" w:rsidP="00E54CDA">
      <w:pPr>
        <w:widowControl w:val="0"/>
        <w:jc w:val="left"/>
      </w:pPr>
    </w:p>
    <w:p w:rsidR="00E54CDA" w:rsidRDefault="00E54CDA" w:rsidP="00E54C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CDA">
        <w:rPr>
          <w:b/>
        </w:rPr>
        <w:t>HISTORY OF LEGISLATIVE ACTIONS</w:t>
      </w:r>
    </w:p>
    <w:p w:rsidR="00E54CDA" w:rsidRDefault="00E54CDA" w:rsidP="00E54C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4CDA" w:rsidRPr="00E54CDA" w:rsidRDefault="00E54CDA" w:rsidP="00E54C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CDA">
        <w:rPr>
          <w:u w:val="single"/>
        </w:rPr>
        <w:tab/>
        <w:t>Date</w:t>
      </w:r>
      <w:r w:rsidRPr="00E54CDA">
        <w:rPr>
          <w:u w:val="single"/>
        </w:rPr>
        <w:tab/>
        <w:t>Body</w:t>
      </w:r>
      <w:r w:rsidRPr="00E54CDA">
        <w:rPr>
          <w:u w:val="single"/>
        </w:rPr>
        <w:tab/>
        <w:t>Action Description with journal page number</w:t>
      </w:r>
      <w:r w:rsidRPr="00E54CDA">
        <w:rPr>
          <w:u w:val="single"/>
        </w:rPr>
        <w:tab/>
      </w:r>
    </w:p>
    <w:p w:rsidR="00847D08" w:rsidRDefault="00847D08" w:rsidP="00847D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FA6052">
        <w:t>Introduced and adopted (</w:t>
      </w:r>
      <w:hyperlink r:id="rId7" w:history="1">
        <w:r w:rsidRPr="00FA6052">
          <w:rPr>
            <w:rStyle w:val="Hyperlink"/>
          </w:rPr>
          <w:t>House Journal</w:t>
        </w:r>
        <w:r w:rsidRPr="00FA6052">
          <w:rPr>
            <w:rStyle w:val="Hyperlink"/>
          </w:rPr>
          <w:noBreakHyphen/>
          <w:t>page 22</w:t>
        </w:r>
      </w:hyperlink>
      <w:r w:rsidRPr="00FA6052">
        <w:t>)</w:t>
      </w:r>
    </w:p>
    <w:p w:rsidR="00847D08" w:rsidRDefault="00847D08" w:rsidP="00847D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CDA" w:rsidRDefault="00E54CDA" w:rsidP="00E54C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54CDA">
          <w:rPr>
            <w:rStyle w:val="Hyperlink"/>
          </w:rPr>
          <w:t>legislative information</w:t>
        </w:r>
      </w:hyperlink>
      <w:r>
        <w:t xml:space="preserve"> at the website</w:t>
      </w:r>
    </w:p>
    <w:p w:rsidR="00E54CDA" w:rsidRDefault="00E54CDA" w:rsidP="00E54C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CDA" w:rsidRPr="00E54CDA" w:rsidRDefault="00E54CDA" w:rsidP="00E54C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CDA" w:rsidRDefault="00E54CDA" w:rsidP="00E54CDA">
      <w:r w:rsidRPr="00E54CDA">
        <w:rPr>
          <w:b/>
        </w:rPr>
        <w:t>VERSIONS OF THIS BILL</w:t>
      </w:r>
    </w:p>
    <w:p w:rsidR="00E54CDA" w:rsidRDefault="00E54CDA" w:rsidP="00E54CDA"/>
    <w:p w:rsidR="00E54CDA" w:rsidRDefault="00733785" w:rsidP="00E54CDA">
      <w:hyperlink r:id="rId9" w:history="1">
        <w:r w:rsidR="00E54CDA">
          <w:rPr>
            <w:rStyle w:val="Hyperlink"/>
          </w:rPr>
          <w:t>1/11/2017</w:t>
        </w:r>
      </w:hyperlink>
    </w:p>
    <w:p w:rsidR="00E54CDA" w:rsidRDefault="00E54CDA" w:rsidP="00E54CDA"/>
    <w:p w:rsidR="00E54CDA" w:rsidRDefault="00E54CDA" w:rsidP="00E54CDA">
      <w:pPr>
        <w:sectPr w:rsidR="00E54CDA" w:rsidSect="00E54C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2074" w:rsidRDefault="00A72074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2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38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3E5" w:rsidRDefault="002D2B90" w:rsidP="002D0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D19D0">
        <w:t>SALUTE</w:t>
      </w:r>
      <w:r w:rsidR="002D03E5" w:rsidRPr="00AE5EC6">
        <w:rPr>
          <w:color w:val="000000" w:themeColor="text1"/>
          <w:u w:color="000000" w:themeColor="text1"/>
        </w:rPr>
        <w:t xml:space="preserve"> </w:t>
      </w:r>
      <w:r w:rsidR="002D03E5">
        <w:rPr>
          <w:color w:val="000000" w:themeColor="text1"/>
          <w:u w:color="000000" w:themeColor="text1"/>
        </w:rPr>
        <w:t xml:space="preserve">THE </w:t>
      </w:r>
      <w:r w:rsidR="00DD19D0">
        <w:rPr>
          <w:color w:val="000000" w:themeColor="text1"/>
          <w:u w:color="000000" w:themeColor="text1"/>
        </w:rPr>
        <w:t>PINEWOOD PREPARATORY SCHOOL</w:t>
      </w:r>
      <w:r w:rsidR="002D03E5">
        <w:t xml:space="preserve"> </w:t>
      </w:r>
      <w:r w:rsidR="00B51A38">
        <w:t xml:space="preserve">COMPETITIVE </w:t>
      </w:r>
      <w:r w:rsidR="002D03E5">
        <w:t xml:space="preserve">CHEER TEAM </w:t>
      </w:r>
      <w:r w:rsidR="002D03E5" w:rsidRPr="00AE5EC6">
        <w:rPr>
          <w:color w:val="000000" w:themeColor="text1"/>
          <w:u w:color="000000" w:themeColor="text1"/>
        </w:rPr>
        <w:t xml:space="preserve">ON </w:t>
      </w:r>
      <w:r w:rsidR="002D03E5">
        <w:rPr>
          <w:color w:val="000000" w:themeColor="text1"/>
          <w:u w:color="000000" w:themeColor="text1"/>
        </w:rPr>
        <w:t>W</w:t>
      </w:r>
      <w:r w:rsidR="002D03E5" w:rsidRPr="00AE5EC6">
        <w:rPr>
          <w:color w:val="000000" w:themeColor="text1"/>
          <w:u w:color="000000" w:themeColor="text1"/>
        </w:rPr>
        <w:t>IN</w:t>
      </w:r>
      <w:r w:rsidR="002D03E5">
        <w:rPr>
          <w:color w:val="000000" w:themeColor="text1"/>
          <w:u w:color="000000" w:themeColor="text1"/>
        </w:rPr>
        <w:t xml:space="preserve">NING </w:t>
      </w:r>
      <w:r w:rsidR="002D03E5" w:rsidRPr="00AE5EC6">
        <w:rPr>
          <w:color w:val="000000" w:themeColor="text1"/>
          <w:u w:color="000000" w:themeColor="text1"/>
        </w:rPr>
        <w:t xml:space="preserve">THE </w:t>
      </w:r>
      <w:r w:rsidR="002D03E5">
        <w:t>201</w:t>
      </w:r>
      <w:r w:rsidR="00DD19D0">
        <w:t>6</w:t>
      </w:r>
      <w:r w:rsidR="002D03E5">
        <w:t xml:space="preserve"> SOUTH CAROLINA INDEPENDENT SCHOOL ASSOCIATION </w:t>
      </w:r>
      <w:r w:rsidR="00373DD2">
        <w:t>REGION</w:t>
      </w:r>
      <w:r w:rsidR="004A69C4">
        <w:t xml:space="preserve"> </w:t>
      </w:r>
      <w:r w:rsidR="004A69C4" w:rsidRPr="00137A59">
        <w:t xml:space="preserve">I </w:t>
      </w:r>
      <w:r w:rsidR="002D03E5" w:rsidRPr="00137A59">
        <w:t>CLASS AAA</w:t>
      </w:r>
      <w:r w:rsidR="002D03E5">
        <w:t xml:space="preserve"> STATE CHAMPIONSHIP TITLE AND TO HONOR THE TEAM AND ITS COACHES FOR A </w:t>
      </w:r>
      <w:r w:rsidR="004A69C4">
        <w:t>SUPERLATIVE</w:t>
      </w:r>
      <w:r w:rsidR="002D03E5"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023C" w:rsidRDefault="0026385A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24023C">
        <w:t xml:space="preserve">at </w:t>
      </w:r>
      <w:r w:rsidR="003D09D9">
        <w:t>Columbia</w:t>
      </w:r>
      <w:r w:rsidR="00706EE3" w:rsidRPr="00706EE3">
        <w:t>’</w:t>
      </w:r>
      <w:r w:rsidR="003D09D9">
        <w:t xml:space="preserve">s </w:t>
      </w:r>
      <w:r w:rsidR="004A69C4">
        <w:t>Cardinal Newman School o</w:t>
      </w:r>
      <w:r w:rsidR="0024023C">
        <w:t>n</w:t>
      </w:r>
      <w:r w:rsidR="00137A59">
        <w:t xml:space="preserve"> November 10, 2016, </w:t>
      </w:r>
      <w:r w:rsidR="0024023C" w:rsidRPr="00AE5EC6">
        <w:rPr>
          <w:color w:val="000000" w:themeColor="text1"/>
          <w:u w:color="000000" w:themeColor="text1"/>
        </w:rPr>
        <w:t>the</w:t>
      </w:r>
      <w:r w:rsidR="0024023C">
        <w:rPr>
          <w:color w:val="000000" w:themeColor="text1"/>
          <w:u w:color="000000" w:themeColor="text1"/>
        </w:rPr>
        <w:t xml:space="preserve"> </w:t>
      </w:r>
      <w:r w:rsidR="00E75CE1">
        <w:rPr>
          <w:color w:val="000000" w:themeColor="text1"/>
          <w:u w:color="000000" w:themeColor="text1"/>
        </w:rPr>
        <w:t xml:space="preserve">Pinewood Preparatory </w:t>
      </w:r>
      <w:r w:rsidR="0024023C">
        <w:t xml:space="preserve">School </w:t>
      </w:r>
      <w:r w:rsidR="00B51A38">
        <w:t xml:space="preserve">competitive </w:t>
      </w:r>
      <w:r w:rsidR="0024023C">
        <w:t>cheer team</w:t>
      </w:r>
      <w:r w:rsidR="0024023C" w:rsidRPr="00AE5EC6">
        <w:rPr>
          <w:color w:val="000000" w:themeColor="text1"/>
          <w:u w:color="000000" w:themeColor="text1"/>
        </w:rPr>
        <w:t xml:space="preserve"> </w:t>
      </w:r>
      <w:r w:rsidR="0024023C">
        <w:rPr>
          <w:color w:val="000000" w:themeColor="text1"/>
          <w:u w:color="000000" w:themeColor="text1"/>
        </w:rPr>
        <w:t xml:space="preserve">captured </w:t>
      </w:r>
      <w:r w:rsidR="0024023C" w:rsidRPr="00AE5EC6">
        <w:rPr>
          <w:color w:val="000000" w:themeColor="text1"/>
          <w:u w:color="000000" w:themeColor="text1"/>
        </w:rPr>
        <w:t xml:space="preserve">the </w:t>
      </w:r>
      <w:r w:rsidR="0024023C">
        <w:t xml:space="preserve">South Carolina Independent School Association (SCISA) </w:t>
      </w:r>
      <w:r w:rsidR="00373DD2">
        <w:t>Region</w:t>
      </w:r>
      <w:r w:rsidR="00E75CE1">
        <w:t xml:space="preserve"> I </w:t>
      </w:r>
      <w:r w:rsidR="0024023C">
        <w:t>Class</w:t>
      </w:r>
      <w:r w:rsidR="00137A59">
        <w:t xml:space="preserve"> AAA </w:t>
      </w:r>
      <w:r w:rsidR="0024023C">
        <w:t>State Championship title</w:t>
      </w:r>
      <w:r w:rsidR="0024023C">
        <w:rPr>
          <w:color w:val="000000" w:themeColor="text1"/>
          <w:u w:color="000000" w:themeColor="text1"/>
        </w:rPr>
        <w:t>, soaring their way past all competitors;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5408B4">
        <w:rPr>
          <w:color w:val="000000" w:themeColor="text1"/>
          <w:u w:color="000000" w:themeColor="text1"/>
        </w:rPr>
        <w:t>Pinewood</w:t>
      </w:r>
      <w:r>
        <w:rPr>
          <w:color w:val="000000" w:themeColor="text1"/>
          <w:u w:color="000000" w:themeColor="text1"/>
        </w:rPr>
        <w:t xml:space="preserve"> fans, proud that their team had</w:t>
      </w:r>
      <w:r w:rsidR="005408B4">
        <w:rPr>
          <w:color w:val="000000" w:themeColor="text1"/>
          <w:u w:color="000000" w:themeColor="text1"/>
        </w:rPr>
        <w:t xml:space="preserve"> </w:t>
      </w:r>
      <w:r w:rsidR="00082D2A">
        <w:rPr>
          <w:color w:val="000000" w:themeColor="text1"/>
          <w:u w:color="000000" w:themeColor="text1"/>
        </w:rPr>
        <w:t xml:space="preserve">just </w:t>
      </w:r>
      <w:r w:rsidR="005408B4">
        <w:rPr>
          <w:color w:val="000000" w:themeColor="text1"/>
          <w:u w:color="000000" w:themeColor="text1"/>
        </w:rPr>
        <w:t>earned back</w:t>
      </w:r>
      <w:r w:rsidR="00706EE3">
        <w:rPr>
          <w:color w:val="000000" w:themeColor="text1"/>
          <w:u w:color="000000" w:themeColor="text1"/>
        </w:rPr>
        <w:noBreakHyphen/>
      </w:r>
      <w:r w:rsidR="005408B4">
        <w:rPr>
          <w:color w:val="000000" w:themeColor="text1"/>
          <w:u w:color="000000" w:themeColor="text1"/>
        </w:rPr>
        <w:t>to</w:t>
      </w:r>
      <w:r w:rsidR="00706EE3">
        <w:rPr>
          <w:color w:val="000000" w:themeColor="text1"/>
          <w:u w:color="000000" w:themeColor="text1"/>
        </w:rPr>
        <w:noBreakHyphen/>
      </w:r>
      <w:r w:rsidR="005408B4">
        <w:rPr>
          <w:color w:val="000000" w:themeColor="text1"/>
          <w:u w:color="000000" w:themeColor="text1"/>
        </w:rPr>
        <w:t>back state titles,</w:t>
      </w:r>
      <w:r>
        <w:rPr>
          <w:color w:val="000000" w:themeColor="text1"/>
          <w:u w:color="000000" w:themeColor="text1"/>
        </w:rPr>
        <w:t xml:space="preserve"> watched with pride as the Lady </w:t>
      </w:r>
      <w:r w:rsidR="005408B4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collected the</w:t>
      </w:r>
      <w:r w:rsidR="006C3D55">
        <w:rPr>
          <w:color w:val="000000" w:themeColor="text1"/>
          <w:u w:color="000000" w:themeColor="text1"/>
        </w:rPr>
        <w:t xml:space="preserve"> trophy that marked their </w:t>
      </w:r>
      <w:r w:rsidR="005408B4">
        <w:rPr>
          <w:color w:val="000000" w:themeColor="text1"/>
          <w:u w:color="000000" w:themeColor="text1"/>
        </w:rPr>
        <w:t>sixth state</w:t>
      </w:r>
      <w:r w:rsidR="006C3D55">
        <w:rPr>
          <w:color w:val="000000" w:themeColor="text1"/>
          <w:u w:color="000000" w:themeColor="text1"/>
        </w:rPr>
        <w:t xml:space="preserve"> </w:t>
      </w:r>
      <w:r w:rsidR="005408B4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the time the Lady </w:t>
      </w:r>
      <w:r w:rsidR="005408B4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had claimed the crown, fans were already making plans to return next year to see their team repeat the feat;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5408B4">
        <w:rPr>
          <w:color w:val="000000" w:themeColor="text1"/>
          <w:u w:color="000000" w:themeColor="text1"/>
        </w:rPr>
        <w:t>Pinewood</w:t>
      </w:r>
      <w:r>
        <w:rPr>
          <w:color w:val="000000" w:themeColor="text1"/>
          <w:u w:color="000000" w:themeColor="text1"/>
        </w:rPr>
        <w:t xml:space="preserve"> turned in a marvelous performance, keeping the excited crowd enthralled for the entire competition; and</w:t>
      </w:r>
    </w:p>
    <w:p w:rsidR="00AA0866" w:rsidRDefault="00AA0866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0866" w:rsidRDefault="00AA0866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326AC">
        <w:rPr>
          <w:color w:val="000000" w:themeColor="text1"/>
          <w:u w:color="000000" w:themeColor="text1"/>
        </w:rPr>
        <w:t>h</w:t>
      </w:r>
      <w:r w:rsidR="003D09D9">
        <w:rPr>
          <w:color w:val="000000" w:themeColor="text1"/>
          <w:u w:color="000000" w:themeColor="text1"/>
        </w:rPr>
        <w:t xml:space="preserve">is very young but </w:t>
      </w:r>
      <w:r w:rsidR="00BE48BB">
        <w:rPr>
          <w:color w:val="000000" w:themeColor="text1"/>
          <w:u w:color="000000" w:themeColor="text1"/>
        </w:rPr>
        <w:t xml:space="preserve">extremely </w:t>
      </w:r>
      <w:r w:rsidR="003D09D9">
        <w:rPr>
          <w:color w:val="000000" w:themeColor="text1"/>
          <w:u w:color="000000" w:themeColor="text1"/>
        </w:rPr>
        <w:t xml:space="preserve">talented </w:t>
      </w:r>
      <w:r w:rsidRPr="008326AC">
        <w:rPr>
          <w:color w:val="000000" w:themeColor="text1"/>
          <w:u w:color="000000" w:themeColor="text1"/>
        </w:rPr>
        <w:t xml:space="preserve">team also experienced an unexpected victory at the Debbie Rogers Classic in Columbia the week prior to </w:t>
      </w:r>
      <w:r>
        <w:rPr>
          <w:color w:val="000000" w:themeColor="text1"/>
          <w:u w:color="000000" w:themeColor="text1"/>
        </w:rPr>
        <w:t>the s</w:t>
      </w:r>
      <w:r w:rsidRPr="008326A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competition</w:t>
      </w:r>
      <w:r w:rsidRPr="008326AC">
        <w:rPr>
          <w:color w:val="000000" w:themeColor="text1"/>
          <w:u w:color="000000" w:themeColor="text1"/>
        </w:rPr>
        <w:t xml:space="preserve">. The Debbie Rogers Classic is the largest cheerleading competition in </w:t>
      </w:r>
      <w:r>
        <w:rPr>
          <w:color w:val="000000" w:themeColor="text1"/>
          <w:u w:color="000000" w:themeColor="text1"/>
        </w:rPr>
        <w:t>South Carolina</w:t>
      </w:r>
      <w:r w:rsidRPr="008326AC">
        <w:rPr>
          <w:color w:val="000000" w:themeColor="text1"/>
          <w:u w:color="000000" w:themeColor="text1"/>
        </w:rPr>
        <w:t xml:space="preserve">, with almost a hundred teams in attendance. This competition is the precursor to the </w:t>
      </w:r>
      <w:r>
        <w:rPr>
          <w:color w:val="000000" w:themeColor="text1"/>
          <w:u w:color="000000" w:themeColor="text1"/>
        </w:rPr>
        <w:t>s</w:t>
      </w:r>
      <w:r w:rsidRPr="008326A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8326AC">
        <w:rPr>
          <w:color w:val="000000" w:themeColor="text1"/>
          <w:u w:color="000000" w:themeColor="text1"/>
        </w:rPr>
        <w:t xml:space="preserve">hampionships for the </w:t>
      </w:r>
      <w:r>
        <w:rPr>
          <w:color w:val="000000" w:themeColor="text1"/>
          <w:u w:color="000000" w:themeColor="text1"/>
        </w:rPr>
        <w:lastRenderedPageBreak/>
        <w:t>p</w:t>
      </w:r>
      <w:r w:rsidRPr="008326AC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8326AC">
        <w:rPr>
          <w:color w:val="000000" w:themeColor="text1"/>
          <w:u w:color="000000" w:themeColor="text1"/>
        </w:rPr>
        <w:t xml:space="preserve">chools, and Pinewood was the only private school </w:t>
      </w:r>
      <w:r w:rsidR="008D5B11">
        <w:rPr>
          <w:color w:val="000000" w:themeColor="text1"/>
          <w:u w:color="000000" w:themeColor="text1"/>
        </w:rPr>
        <w:t>i</w:t>
      </w:r>
      <w:r w:rsidRPr="008326AC">
        <w:rPr>
          <w:color w:val="000000" w:themeColor="text1"/>
          <w:u w:color="000000" w:themeColor="text1"/>
        </w:rPr>
        <w:t>n attendance this year</w:t>
      </w:r>
      <w:r>
        <w:rPr>
          <w:color w:val="000000" w:themeColor="text1"/>
          <w:u w:color="000000" w:themeColor="text1"/>
        </w:rPr>
        <w:t>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37A59">
        <w:rPr>
          <w:color w:val="000000" w:themeColor="text1"/>
          <w:u w:color="000000" w:themeColor="text1"/>
        </w:rPr>
        <w:t xml:space="preserve">, </w:t>
      </w:r>
      <w:r w:rsidR="00137A59">
        <w:rPr>
          <w:color w:val="000000" w:themeColor="text1"/>
          <w:u w:color="000000" w:themeColor="text1"/>
        </w:rPr>
        <w:t xml:space="preserve">Head </w:t>
      </w:r>
      <w:r w:rsidR="00622F18" w:rsidRPr="00137A59">
        <w:rPr>
          <w:color w:val="000000" w:themeColor="text1"/>
          <w:u w:color="000000" w:themeColor="text1"/>
        </w:rPr>
        <w:t>Coach Merrell Mann</w:t>
      </w:r>
      <w:r w:rsidR="003B781A" w:rsidRPr="00137A59">
        <w:rPr>
          <w:color w:val="000000" w:themeColor="text1"/>
          <w:u w:color="000000" w:themeColor="text1"/>
        </w:rPr>
        <w:t xml:space="preserve"> and </w:t>
      </w:r>
      <w:r w:rsidR="00137A59">
        <w:rPr>
          <w:color w:val="000000" w:themeColor="text1"/>
          <w:u w:color="000000" w:themeColor="text1"/>
        </w:rPr>
        <w:t xml:space="preserve">Head </w:t>
      </w:r>
      <w:r w:rsidR="003B781A" w:rsidRPr="00137A59">
        <w:rPr>
          <w:color w:val="000000" w:themeColor="text1"/>
          <w:u w:color="000000" w:themeColor="text1"/>
        </w:rPr>
        <w:t>Coach Dee Devlin</w:t>
      </w:r>
      <w:r w:rsidR="00622F18" w:rsidRPr="00137A59">
        <w:rPr>
          <w:color w:val="000000" w:themeColor="text1"/>
          <w:u w:color="000000" w:themeColor="text1"/>
        </w:rPr>
        <w:t>,</w:t>
      </w:r>
      <w:r w:rsidR="00622F18">
        <w:rPr>
          <w:color w:val="000000" w:themeColor="text1"/>
          <w:u w:color="000000" w:themeColor="text1"/>
        </w:rPr>
        <w:t xml:space="preserve"> refusing to </w:t>
      </w:r>
      <w:r w:rsidR="00DA36EE">
        <w:rPr>
          <w:color w:val="000000" w:themeColor="text1"/>
          <w:u w:color="000000" w:themeColor="text1"/>
        </w:rPr>
        <w:t>rest on last year</w:t>
      </w:r>
      <w:r w:rsidR="00706EE3" w:rsidRPr="00706EE3">
        <w:rPr>
          <w:color w:val="000000" w:themeColor="text1"/>
          <w:u w:color="000000" w:themeColor="text1"/>
        </w:rPr>
        <w:t>’</w:t>
      </w:r>
      <w:r w:rsidR="00DA36EE">
        <w:rPr>
          <w:color w:val="000000" w:themeColor="text1"/>
          <w:u w:color="000000" w:themeColor="text1"/>
        </w:rPr>
        <w:t xml:space="preserve">s laurels, </w:t>
      </w:r>
      <w:r w:rsidR="00622F18">
        <w:rPr>
          <w:color w:val="000000" w:themeColor="text1"/>
          <w:u w:color="000000" w:themeColor="text1"/>
        </w:rPr>
        <w:t>tra</w:t>
      </w:r>
      <w:r>
        <w:rPr>
          <w:color w:val="000000" w:themeColor="text1"/>
          <w:u w:color="000000" w:themeColor="text1"/>
        </w:rPr>
        <w:t>ined their show</w:t>
      </w:r>
      <w:r w:rsidR="00706E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stopping team to both technical and artistic excellence all the way to the top;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the members of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take great pleasure in commending and honoring them for a successful year of cheering and the crowning achievement of capturing the </w:t>
      </w:r>
      <w:r>
        <w:t xml:space="preserve">SCISA </w:t>
      </w:r>
      <w:r w:rsidR="00D74209">
        <w:t>Region</w:t>
      </w:r>
      <w:r w:rsidR="00082D2A">
        <w:t xml:space="preserve"> I </w:t>
      </w:r>
      <w:r w:rsidR="00137A59">
        <w:t>Class AAA</w:t>
      </w:r>
      <w:r>
        <w:t xml:space="preserve"> State Championship title</w:t>
      </w:r>
      <w:r>
        <w:rPr>
          <w:color w:val="000000" w:themeColor="text1"/>
          <w:u w:color="000000" w:themeColor="text1"/>
        </w:rPr>
        <w:t>. Now, therefore,</w:t>
      </w:r>
    </w:p>
    <w:p w:rsidR="0024023C" w:rsidRPr="00AE5EC6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023C" w:rsidRPr="00AE5EC6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D2A" w:rsidRDefault="0024023C" w:rsidP="00082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082D2A">
        <w:t>salute</w:t>
      </w:r>
      <w:r w:rsidR="00082D2A" w:rsidRPr="00AE5EC6">
        <w:rPr>
          <w:color w:val="000000" w:themeColor="text1"/>
          <w:u w:color="000000" w:themeColor="text1"/>
        </w:rPr>
        <w:t xml:space="preserve"> </w:t>
      </w:r>
      <w:r w:rsidR="00082D2A">
        <w:rPr>
          <w:color w:val="000000" w:themeColor="text1"/>
          <w:u w:color="000000" w:themeColor="text1"/>
        </w:rPr>
        <w:t>the Pinewood Preparatory School</w:t>
      </w:r>
      <w:r w:rsidR="00082D2A">
        <w:t xml:space="preserve"> </w:t>
      </w:r>
      <w:r w:rsidR="007174FE">
        <w:t xml:space="preserve">competitive </w:t>
      </w:r>
      <w:r w:rsidR="00082D2A">
        <w:t xml:space="preserve">cheer team </w:t>
      </w:r>
      <w:r w:rsidR="00082D2A" w:rsidRPr="00AE5EC6">
        <w:rPr>
          <w:color w:val="000000" w:themeColor="text1"/>
          <w:u w:color="000000" w:themeColor="text1"/>
        </w:rPr>
        <w:t xml:space="preserve">on </w:t>
      </w:r>
      <w:r w:rsidR="00082D2A">
        <w:rPr>
          <w:color w:val="000000" w:themeColor="text1"/>
          <w:u w:color="000000" w:themeColor="text1"/>
        </w:rPr>
        <w:t>w</w:t>
      </w:r>
      <w:r w:rsidR="00082D2A" w:rsidRPr="00AE5EC6">
        <w:rPr>
          <w:color w:val="000000" w:themeColor="text1"/>
          <w:u w:color="000000" w:themeColor="text1"/>
        </w:rPr>
        <w:t>in</w:t>
      </w:r>
      <w:r w:rsidR="00082D2A">
        <w:rPr>
          <w:color w:val="000000" w:themeColor="text1"/>
          <w:u w:color="000000" w:themeColor="text1"/>
        </w:rPr>
        <w:t xml:space="preserve">ning </w:t>
      </w:r>
      <w:r w:rsidR="00082D2A" w:rsidRPr="00AE5EC6">
        <w:rPr>
          <w:color w:val="000000" w:themeColor="text1"/>
          <w:u w:color="000000" w:themeColor="text1"/>
        </w:rPr>
        <w:t xml:space="preserve">the </w:t>
      </w:r>
      <w:r w:rsidR="00082D2A">
        <w:t xml:space="preserve">2016 South Carolina Independent School Association </w:t>
      </w:r>
      <w:r w:rsidR="00373DD2">
        <w:t>Region</w:t>
      </w:r>
      <w:r w:rsidR="00082D2A">
        <w:t xml:space="preserve"> I</w:t>
      </w:r>
      <w:r w:rsidR="00137A59">
        <w:t xml:space="preserve"> Class AAA</w:t>
      </w:r>
      <w:r w:rsidR="00082D2A">
        <w:t xml:space="preserve"> State Championship title and honor the team and its coaches for a superlative season.</w:t>
      </w:r>
    </w:p>
    <w:p w:rsidR="0024023C" w:rsidRPr="00AE5EC6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</w:t>
      </w:r>
      <w:r w:rsidR="00082D2A">
        <w:rPr>
          <w:color w:val="000000" w:themeColor="text1"/>
          <w:u w:color="000000" w:themeColor="text1"/>
        </w:rPr>
        <w:t xml:space="preserve"> of School Steve Mandell</w:t>
      </w:r>
      <w:r>
        <w:rPr>
          <w:color w:val="000000" w:themeColor="text1"/>
          <w:u w:color="000000" w:themeColor="text1"/>
        </w:rPr>
        <w:t xml:space="preserve">, </w:t>
      </w:r>
      <w:r w:rsidR="00137A59">
        <w:rPr>
          <w:color w:val="000000" w:themeColor="text1"/>
          <w:u w:color="000000" w:themeColor="text1"/>
        </w:rPr>
        <w:t xml:space="preserve">Head </w:t>
      </w:r>
      <w:r w:rsidR="00082D2A" w:rsidRPr="00137A59">
        <w:rPr>
          <w:color w:val="000000" w:themeColor="text1"/>
          <w:u w:color="000000" w:themeColor="text1"/>
        </w:rPr>
        <w:t>Coach Merrell Mann</w:t>
      </w:r>
      <w:r w:rsidR="009E7CB6">
        <w:rPr>
          <w:color w:val="000000" w:themeColor="text1"/>
          <w:u w:color="000000" w:themeColor="text1"/>
        </w:rPr>
        <w:t>,</w:t>
      </w:r>
      <w:r w:rsidR="00082D2A" w:rsidRPr="00137A59">
        <w:rPr>
          <w:color w:val="000000" w:themeColor="text1"/>
          <w:u w:color="000000" w:themeColor="text1"/>
        </w:rPr>
        <w:t xml:space="preserve"> </w:t>
      </w:r>
      <w:r w:rsidR="003B781A" w:rsidRPr="00137A59">
        <w:rPr>
          <w:color w:val="000000" w:themeColor="text1"/>
          <w:u w:color="000000" w:themeColor="text1"/>
        </w:rPr>
        <w:t xml:space="preserve">and </w:t>
      </w:r>
      <w:r w:rsidR="00137A59">
        <w:rPr>
          <w:color w:val="000000" w:themeColor="text1"/>
          <w:u w:color="000000" w:themeColor="text1"/>
        </w:rPr>
        <w:t xml:space="preserve">Head </w:t>
      </w:r>
      <w:r w:rsidR="003B781A" w:rsidRPr="00137A59">
        <w:rPr>
          <w:color w:val="000000" w:themeColor="text1"/>
          <w:u w:color="000000" w:themeColor="text1"/>
        </w:rPr>
        <w:t>Coach Dee Devlin</w:t>
      </w:r>
      <w:r w:rsidR="003B781A" w:rsidRPr="00D3114A">
        <w:rPr>
          <w:b/>
          <w:color w:val="000000" w:themeColor="text1"/>
          <w:u w:color="000000" w:themeColor="text1"/>
        </w:rPr>
        <w:t xml:space="preserve"> </w:t>
      </w:r>
      <w:r w:rsidR="00082D2A">
        <w:rPr>
          <w:color w:val="000000" w:themeColor="text1"/>
          <w:u w:color="000000" w:themeColor="text1"/>
        </w:rPr>
        <w:t>of Pinewood Preparatory School</w:t>
      </w:r>
      <w:r>
        <w:rPr>
          <w:color w:val="000000" w:themeColor="text1"/>
          <w:u w:color="000000" w:themeColor="text1"/>
        </w:rPr>
        <w:t>.</w:t>
      </w:r>
    </w:p>
    <w:p w:rsidR="005C3030" w:rsidRDefault="00706EE3" w:rsidP="00260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4CDA" w:rsidRDefault="00E54CDA" w:rsidP="00E54CDA">
      <w:pPr>
        <w:suppressAutoHyphens/>
      </w:pPr>
    </w:p>
    <w:sectPr w:rsidR="00E54CDA" w:rsidSect="00E54C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85A" w:rsidRDefault="0026385A" w:rsidP="009F0C77">
      <w:r>
        <w:separator/>
      </w:r>
    </w:p>
  </w:endnote>
  <w:endnote w:type="continuationSeparator" w:id="0">
    <w:p w:rsidR="0026385A" w:rsidRDefault="002638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7BEF5C-43CE-4229-8979-9B725E908C7B}"/>
    <w:embedBold r:id="rId2" w:fontKey="{1075DB60-7CAB-4D93-A1B1-9C7A93B361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A87A24-4C8A-487E-989B-2FDCB9E1B8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8EE372-48A5-4E76-AE35-F44D44A6E0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FE237B-14F8-496F-8B5A-42508370D3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CDA" w:rsidRPr="00A72074" w:rsidRDefault="00E54CDA" w:rsidP="00A72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7D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85A" w:rsidRDefault="0026385A" w:rsidP="009F0C77">
      <w:r>
        <w:separator/>
      </w:r>
    </w:p>
  </w:footnote>
  <w:footnote w:type="continuationSeparator" w:id="0">
    <w:p w:rsidR="0026385A" w:rsidRDefault="002638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3SA17"/>
    <w:docVar w:name="CoverBillType" w:val="r"/>
    <w:docVar w:name="DocPath" w:val="L:\Council\bills\RM\1043SA17.DOCX"/>
    <w:docVar w:name="dvBillNumber" w:val="33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385A"/>
    <w:rsid w:val="00011869"/>
    <w:rsid w:val="00015CD6"/>
    <w:rsid w:val="00082D2A"/>
    <w:rsid w:val="000B2ED9"/>
    <w:rsid w:val="000E0100"/>
    <w:rsid w:val="000E1785"/>
    <w:rsid w:val="000F40FA"/>
    <w:rsid w:val="001035F1"/>
    <w:rsid w:val="0010776B"/>
    <w:rsid w:val="00133E66"/>
    <w:rsid w:val="00137A5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023C"/>
    <w:rsid w:val="00250967"/>
    <w:rsid w:val="002543C8"/>
    <w:rsid w:val="0025541D"/>
    <w:rsid w:val="00260C18"/>
    <w:rsid w:val="0026385A"/>
    <w:rsid w:val="00284AAE"/>
    <w:rsid w:val="002D03E5"/>
    <w:rsid w:val="002D2B90"/>
    <w:rsid w:val="002E5912"/>
    <w:rsid w:val="00301B21"/>
    <w:rsid w:val="00325348"/>
    <w:rsid w:val="0032732C"/>
    <w:rsid w:val="00336AD0"/>
    <w:rsid w:val="0037079A"/>
    <w:rsid w:val="00373DD2"/>
    <w:rsid w:val="003B781A"/>
    <w:rsid w:val="003C4DAB"/>
    <w:rsid w:val="003D01E8"/>
    <w:rsid w:val="003D09D9"/>
    <w:rsid w:val="003E5288"/>
    <w:rsid w:val="003F6D79"/>
    <w:rsid w:val="004035A0"/>
    <w:rsid w:val="0041760A"/>
    <w:rsid w:val="00417C01"/>
    <w:rsid w:val="004403BD"/>
    <w:rsid w:val="00461441"/>
    <w:rsid w:val="004809EE"/>
    <w:rsid w:val="004A69C4"/>
    <w:rsid w:val="004E7D54"/>
    <w:rsid w:val="004F2563"/>
    <w:rsid w:val="00504BEB"/>
    <w:rsid w:val="005238C7"/>
    <w:rsid w:val="005273C6"/>
    <w:rsid w:val="00530A69"/>
    <w:rsid w:val="005408B4"/>
    <w:rsid w:val="00545593"/>
    <w:rsid w:val="00556EBF"/>
    <w:rsid w:val="00577C6C"/>
    <w:rsid w:val="005A295F"/>
    <w:rsid w:val="005A62FE"/>
    <w:rsid w:val="005C2FE2"/>
    <w:rsid w:val="005C3030"/>
    <w:rsid w:val="005E2BC9"/>
    <w:rsid w:val="00605102"/>
    <w:rsid w:val="006215AA"/>
    <w:rsid w:val="00622F18"/>
    <w:rsid w:val="006510C1"/>
    <w:rsid w:val="006913C9"/>
    <w:rsid w:val="0069470D"/>
    <w:rsid w:val="006C3D55"/>
    <w:rsid w:val="006D58AA"/>
    <w:rsid w:val="00706EE3"/>
    <w:rsid w:val="007174FE"/>
    <w:rsid w:val="00734F00"/>
    <w:rsid w:val="007A11DD"/>
    <w:rsid w:val="007A70AE"/>
    <w:rsid w:val="008362E8"/>
    <w:rsid w:val="00847D08"/>
    <w:rsid w:val="00853D65"/>
    <w:rsid w:val="0085786E"/>
    <w:rsid w:val="008A1768"/>
    <w:rsid w:val="008A489F"/>
    <w:rsid w:val="008D5B11"/>
    <w:rsid w:val="008F0F33"/>
    <w:rsid w:val="008F4429"/>
    <w:rsid w:val="00931217"/>
    <w:rsid w:val="0094021A"/>
    <w:rsid w:val="009B44AF"/>
    <w:rsid w:val="009C6A0B"/>
    <w:rsid w:val="009E7CB6"/>
    <w:rsid w:val="009F0C77"/>
    <w:rsid w:val="009F4DD1"/>
    <w:rsid w:val="00A02543"/>
    <w:rsid w:val="00A41684"/>
    <w:rsid w:val="00A64E80"/>
    <w:rsid w:val="00A70B81"/>
    <w:rsid w:val="00A72074"/>
    <w:rsid w:val="00A72BCD"/>
    <w:rsid w:val="00A741D9"/>
    <w:rsid w:val="00A833AB"/>
    <w:rsid w:val="00A9741D"/>
    <w:rsid w:val="00AA0866"/>
    <w:rsid w:val="00AA2363"/>
    <w:rsid w:val="00AC34A2"/>
    <w:rsid w:val="00AD1C9A"/>
    <w:rsid w:val="00AD3521"/>
    <w:rsid w:val="00AD4B17"/>
    <w:rsid w:val="00B412D4"/>
    <w:rsid w:val="00B51A38"/>
    <w:rsid w:val="00BE3C22"/>
    <w:rsid w:val="00BE48BB"/>
    <w:rsid w:val="00C0345E"/>
    <w:rsid w:val="00C14778"/>
    <w:rsid w:val="00C31C95"/>
    <w:rsid w:val="00C3483A"/>
    <w:rsid w:val="00C74E9D"/>
    <w:rsid w:val="00C826DD"/>
    <w:rsid w:val="00C82FD3"/>
    <w:rsid w:val="00C92819"/>
    <w:rsid w:val="00CC3351"/>
    <w:rsid w:val="00CC6B7B"/>
    <w:rsid w:val="00CD2089"/>
    <w:rsid w:val="00D3114A"/>
    <w:rsid w:val="00D73A67"/>
    <w:rsid w:val="00D74209"/>
    <w:rsid w:val="00D970A9"/>
    <w:rsid w:val="00DA36EE"/>
    <w:rsid w:val="00DD19D0"/>
    <w:rsid w:val="00DF3845"/>
    <w:rsid w:val="00E41911"/>
    <w:rsid w:val="00E44B57"/>
    <w:rsid w:val="00E54CDA"/>
    <w:rsid w:val="00E66E99"/>
    <w:rsid w:val="00E75CE1"/>
    <w:rsid w:val="00E92EEF"/>
    <w:rsid w:val="00EC201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F0D6B6-B83A-4FD2-AA17-7E10134A2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A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4C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8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89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93377-3322-4300-A197-AA306D8CE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3389: Pinewood Preparatory School Competitive Cheer Team - South Carolina Legislature Online</dc:title>
  <dc:creator>Rosanne McDowell</dc:creator>
  <cp:lastModifiedBy>S Volk</cp:lastModifiedBy>
  <cp:revision>2</cp:revision>
  <cp:lastPrinted>2016-12-12T16:57:00Z</cp:lastPrinted>
  <dcterms:created xsi:type="dcterms:W3CDTF">2017-01-17T15:30:00Z</dcterms:created>
  <dcterms:modified xsi:type="dcterms:W3CDTF">2017-01-17T15:30:00Z</dcterms:modified>
</cp:coreProperties>
</file>