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22A2" w:rsidRDefault="004422A2" w:rsidP="004422A2">
      <w:pPr>
        <w:widowControl w:val="0"/>
        <w:jc w:val="center"/>
      </w:pPr>
      <w:r w:rsidRPr="004422A2">
        <w:rPr>
          <w:b/>
        </w:rPr>
        <w:t>South Carolina General Assembly</w:t>
      </w:r>
    </w:p>
    <w:p w:rsidR="004422A2" w:rsidRDefault="004422A2" w:rsidP="004422A2">
      <w:pPr>
        <w:widowControl w:val="0"/>
        <w:jc w:val="center"/>
      </w:pPr>
      <w:r>
        <w:t>122nd Session, 2017-2018</w:t>
      </w:r>
    </w:p>
    <w:p w:rsidR="004422A2" w:rsidRDefault="004422A2" w:rsidP="004422A2">
      <w:pPr>
        <w:widowControl w:val="0"/>
        <w:jc w:val="left"/>
      </w:pPr>
    </w:p>
    <w:p w:rsidR="004422A2" w:rsidRDefault="004422A2" w:rsidP="004422A2">
      <w:pPr>
        <w:widowControl w:val="0"/>
        <w:jc w:val="left"/>
        <w:rPr>
          <w:b/>
        </w:rPr>
      </w:pPr>
      <w:r w:rsidRPr="004422A2">
        <w:rPr>
          <w:b/>
        </w:rPr>
        <w:t>H. 3490</w:t>
      </w:r>
    </w:p>
    <w:p w:rsidR="004422A2" w:rsidRDefault="004422A2" w:rsidP="004422A2">
      <w:pPr>
        <w:widowControl w:val="0"/>
        <w:jc w:val="left"/>
        <w:rPr>
          <w:b/>
        </w:rPr>
      </w:pPr>
    </w:p>
    <w:p w:rsidR="004422A2" w:rsidRDefault="004422A2" w:rsidP="004422A2">
      <w:pPr>
        <w:widowControl w:val="0"/>
        <w:jc w:val="left"/>
      </w:pPr>
      <w:r w:rsidRPr="004422A2">
        <w:rPr>
          <w:b/>
        </w:rPr>
        <w:t>STATUS INFORMATION</w:t>
      </w:r>
    </w:p>
    <w:p w:rsidR="004422A2" w:rsidRDefault="004422A2" w:rsidP="004422A2">
      <w:pPr>
        <w:widowControl w:val="0"/>
        <w:jc w:val="left"/>
      </w:pPr>
    </w:p>
    <w:p w:rsidR="004422A2" w:rsidRDefault="004422A2" w:rsidP="004422A2">
      <w:pPr>
        <w:widowControl w:val="0"/>
        <w:jc w:val="left"/>
      </w:pPr>
      <w:r>
        <w:t>House Resolution</w:t>
      </w:r>
    </w:p>
    <w:p w:rsidR="004422A2" w:rsidRDefault="004422A2" w:rsidP="004422A2">
      <w:pPr>
        <w:widowControl w:val="0"/>
        <w:jc w:val="left"/>
      </w:pPr>
      <w:r>
        <w:t>Sponsors: Reps. Gagnon, Alexander, Allison, Anderson, Anthony, Arrington, Atkinson, Atwater, Bales, Ballentine, Bamberg, Bannister, Bedingfield, Bennett, Bernstein, Blackwell, Bowers, Bradley, Brown,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Neal, B. Newton, W. Newton, Norman,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4422A2" w:rsidRDefault="004422A2" w:rsidP="004422A2">
      <w:pPr>
        <w:widowControl w:val="0"/>
        <w:jc w:val="left"/>
      </w:pPr>
      <w:r>
        <w:t>Document Path: l:\council\bills\rt\17013cz17.docx</w:t>
      </w:r>
    </w:p>
    <w:p w:rsidR="004422A2" w:rsidRDefault="004422A2" w:rsidP="004422A2">
      <w:pPr>
        <w:widowControl w:val="0"/>
        <w:jc w:val="left"/>
      </w:pPr>
    </w:p>
    <w:p w:rsidR="004422A2" w:rsidRDefault="004422A2" w:rsidP="004422A2">
      <w:pPr>
        <w:widowControl w:val="0"/>
        <w:jc w:val="left"/>
      </w:pPr>
      <w:r>
        <w:t>Introduced in the House on January 17, 2017</w:t>
      </w:r>
    </w:p>
    <w:p w:rsidR="004422A2" w:rsidRDefault="004422A2" w:rsidP="004422A2">
      <w:pPr>
        <w:widowControl w:val="0"/>
        <w:jc w:val="left"/>
      </w:pPr>
      <w:r>
        <w:t>Adopted by the House on January 17, 2017</w:t>
      </w:r>
    </w:p>
    <w:p w:rsidR="004422A2" w:rsidRDefault="004422A2" w:rsidP="004422A2">
      <w:pPr>
        <w:widowControl w:val="0"/>
        <w:jc w:val="left"/>
      </w:pPr>
    </w:p>
    <w:p w:rsidR="004422A2" w:rsidRDefault="004422A2" w:rsidP="004422A2">
      <w:pPr>
        <w:widowControl w:val="0"/>
        <w:jc w:val="left"/>
      </w:pPr>
      <w:r>
        <w:t xml:space="preserve">Summary: </w:t>
      </w:r>
      <w:r w:rsidR="00727A69">
        <w:t>Abbeville High School Varsity Football Team</w:t>
      </w:r>
    </w:p>
    <w:p w:rsidR="004422A2" w:rsidRDefault="004422A2" w:rsidP="004422A2">
      <w:pPr>
        <w:widowControl w:val="0"/>
        <w:jc w:val="left"/>
      </w:pPr>
    </w:p>
    <w:p w:rsidR="004422A2" w:rsidRDefault="004422A2" w:rsidP="004422A2">
      <w:pPr>
        <w:widowControl w:val="0"/>
        <w:jc w:val="left"/>
      </w:pPr>
    </w:p>
    <w:p w:rsidR="004422A2" w:rsidRDefault="004422A2" w:rsidP="004422A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422A2">
        <w:rPr>
          <w:b/>
        </w:rPr>
        <w:t>HISTORY OF LEGISLATIVE ACTIONS</w:t>
      </w:r>
    </w:p>
    <w:p w:rsidR="004422A2" w:rsidRDefault="004422A2" w:rsidP="004422A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422A2" w:rsidRPr="004422A2" w:rsidRDefault="004422A2" w:rsidP="004422A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422A2">
        <w:rPr>
          <w:u w:val="single"/>
        </w:rPr>
        <w:tab/>
        <w:t>Date</w:t>
      </w:r>
      <w:r w:rsidRPr="004422A2">
        <w:rPr>
          <w:u w:val="single"/>
        </w:rPr>
        <w:tab/>
        <w:t>Body</w:t>
      </w:r>
      <w:r w:rsidRPr="004422A2">
        <w:rPr>
          <w:u w:val="single"/>
        </w:rPr>
        <w:tab/>
        <w:t>Action Description with journal page number</w:t>
      </w:r>
      <w:r w:rsidRPr="004422A2">
        <w:rPr>
          <w:u w:val="single"/>
        </w:rPr>
        <w:tab/>
      </w:r>
    </w:p>
    <w:p w:rsidR="00B26D88" w:rsidRDefault="00B26D88" w:rsidP="00B26D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1/17/2017</w:t>
      </w:r>
      <w:r>
        <w:tab/>
        <w:t>House</w:t>
      </w:r>
      <w:r>
        <w:tab/>
      </w:r>
      <w:r w:rsidRPr="00511092">
        <w:t>Introduced and adopted (</w:t>
      </w:r>
      <w:hyperlink r:id="rId7" w:history="1">
        <w:r w:rsidRPr="00511092">
          <w:rPr>
            <w:rStyle w:val="Hyperlink"/>
          </w:rPr>
          <w:t>House Journal</w:t>
        </w:r>
        <w:r w:rsidRPr="00511092">
          <w:rPr>
            <w:rStyle w:val="Hyperlink"/>
          </w:rPr>
          <w:noBreakHyphen/>
          <w:t>page 6</w:t>
        </w:r>
      </w:hyperlink>
      <w:r w:rsidRPr="00511092">
        <w:t>)</w:t>
      </w:r>
    </w:p>
    <w:p w:rsidR="00B26D88" w:rsidRDefault="00B26D88" w:rsidP="00B26D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422A2" w:rsidRDefault="004422A2" w:rsidP="004422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4422A2">
          <w:rPr>
            <w:rStyle w:val="Hyperlink"/>
          </w:rPr>
          <w:t>legislative information</w:t>
        </w:r>
      </w:hyperlink>
      <w:r>
        <w:t xml:space="preserve"> at the website</w:t>
      </w:r>
    </w:p>
    <w:p w:rsidR="004422A2" w:rsidRDefault="004422A2" w:rsidP="004422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422A2" w:rsidRPr="004422A2" w:rsidRDefault="004422A2" w:rsidP="004422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422A2" w:rsidRDefault="004422A2" w:rsidP="004422A2">
      <w:r w:rsidRPr="004422A2">
        <w:rPr>
          <w:b/>
        </w:rPr>
        <w:t>VERSIONS OF THIS BILL</w:t>
      </w:r>
    </w:p>
    <w:p w:rsidR="004422A2" w:rsidRDefault="004422A2" w:rsidP="004422A2"/>
    <w:p w:rsidR="004422A2" w:rsidRDefault="008C7DD2" w:rsidP="004422A2">
      <w:hyperlink r:id="rId9" w:history="1">
        <w:r w:rsidR="004422A2">
          <w:rPr>
            <w:rStyle w:val="Hyperlink"/>
          </w:rPr>
          <w:t>1/17/2017</w:t>
        </w:r>
      </w:hyperlink>
    </w:p>
    <w:p w:rsidR="004422A2" w:rsidRDefault="008C7DD2" w:rsidP="004422A2">
      <w:hyperlink r:id="rId10" w:history="1">
        <w:r w:rsidRPr="008C7DD2">
          <w:rPr>
            <w:rStyle w:val="Hyperlink"/>
          </w:rPr>
          <w:t>2/17/2017</w:t>
        </w:r>
      </w:hyperlink>
    </w:p>
    <w:p w:rsidR="008C7DD2" w:rsidRDefault="008C7DD2" w:rsidP="004422A2"/>
    <w:p w:rsidR="004422A2" w:rsidRDefault="004422A2" w:rsidP="004422A2">
      <w:pPr>
        <w:sectPr w:rsidR="004422A2" w:rsidSect="004422A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C7DD2" w:rsidRDefault="008C7DD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7DD2" w:rsidRDefault="008C7DD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7DD2" w:rsidRDefault="008C7DD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7DD2" w:rsidRDefault="008C7DD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7DD2" w:rsidRDefault="008C7DD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7DD2" w:rsidRDefault="008C7DD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7DD2" w:rsidRDefault="008C7DD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7DD2" w:rsidRDefault="008C7DD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7DD2" w:rsidRPr="00325348" w:rsidRDefault="008C7DD2" w:rsidP="00A34F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1" w:name="whattype"/>
      <w:bookmarkEnd w:id="1"/>
      <w:r>
        <w:rPr>
          <w:b/>
          <w:sz w:val="30"/>
          <w:szCs w:val="30"/>
        </w:rPr>
        <w:t>HOUSE RESOLUTION</w:t>
      </w:r>
    </w:p>
    <w:p w:rsidR="008C7DD2" w:rsidRDefault="008C7DD2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7DD2" w:rsidRDefault="008C7DD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</w:t>
      </w:r>
      <w:r>
        <w:rPr>
          <w:color w:val="000000" w:themeColor="text1"/>
          <w:u w:color="000000" w:themeColor="text1"/>
        </w:rPr>
        <w:t>CONGRATULATE THE</w:t>
      </w:r>
      <w:r w:rsidRPr="00E542AE">
        <w:rPr>
          <w:color w:val="000000" w:themeColor="text1"/>
          <w:u w:color="000000" w:themeColor="text1"/>
        </w:rPr>
        <w:t xml:space="preserve"> </w:t>
      </w:r>
      <w:r w:rsidRPr="00C3711E">
        <w:rPr>
          <w:color w:val="000000" w:themeColor="text1"/>
          <w:u w:color="000000" w:themeColor="text1"/>
        </w:rPr>
        <w:t>ABBEVILLE</w:t>
      </w:r>
      <w:r>
        <w:t xml:space="preserve"> </w:t>
      </w:r>
      <w:r>
        <w:rPr>
          <w:color w:val="000000" w:themeColor="text1"/>
          <w:u w:color="000000" w:themeColor="text1"/>
        </w:rPr>
        <w:t>HIGH SCHOOL VARSITY FOOTBALL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 xml:space="preserve">, SCHOOL OFFICIALS, AND COACHES AND TO CELEBRATE THEIR WIN OF THE 2016 CLASS AA STATE </w:t>
      </w:r>
      <w:r w:rsidRPr="00E542AE">
        <w:rPr>
          <w:color w:val="000000" w:themeColor="text1"/>
          <w:u w:color="000000" w:themeColor="text1"/>
        </w:rPr>
        <w:t xml:space="preserve">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</w:t>
      </w:r>
      <w:r>
        <w:rPr>
          <w:color w:val="000000" w:themeColor="text1"/>
          <w:u w:color="000000" w:themeColor="text1"/>
        </w:rPr>
        <w:t>.</w:t>
      </w:r>
    </w:p>
    <w:p w:rsidR="008C7DD2" w:rsidRDefault="008C7DD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C7DD2" w:rsidRDefault="008C7DD2" w:rsidP="00D02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on Friday, December 16, 2016, the Abbeville Panthers football team defeated Batesburg</w:t>
      </w:r>
      <w:r>
        <w:noBreakHyphen/>
        <w:t>Leesville to win the Class AA state title; and</w:t>
      </w:r>
    </w:p>
    <w:p w:rsidR="008C7DD2" w:rsidRDefault="008C7DD2" w:rsidP="00D02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C7DD2" w:rsidRDefault="008C7DD2" w:rsidP="00D02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with the jubilant roar of the crowd resounding in their ears, the Abbeville players clinched their eighth state trophy, cruising to a </w:t>
      </w:r>
      <w:r>
        <w:rPr>
          <w:color w:val="000000" w:themeColor="text1"/>
          <w:u w:color="000000" w:themeColor="text1"/>
        </w:rPr>
        <w:t>44</w:t>
      </w:r>
      <w:r>
        <w:rPr>
          <w:color w:val="000000" w:themeColor="text1"/>
          <w:u w:color="000000" w:themeColor="text1"/>
        </w:rPr>
        <w:noBreakHyphen/>
        <w:t>21 win at Benedict College in Columbia</w:t>
      </w:r>
      <w:r>
        <w:t>; and</w:t>
      </w:r>
    </w:p>
    <w:p w:rsidR="008C7DD2" w:rsidRDefault="008C7DD2" w:rsidP="00D02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C7DD2" w:rsidRDefault="008C7DD2" w:rsidP="00D02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boasting an enviable twenty</w:t>
      </w:r>
      <w:r>
        <w:noBreakHyphen/>
        <w:t>two</w:t>
      </w:r>
      <w:r>
        <w:noBreakHyphen/>
        <w:t>game unbeaten streak, Abbeville wished to attain the additional prestige of securing back</w:t>
      </w:r>
      <w:r>
        <w:noBreakHyphen/>
        <w:t>to</w:t>
      </w:r>
      <w:r>
        <w:noBreakHyphen/>
        <w:t>back championship titles after having won their last state title in 2015;</w:t>
      </w:r>
      <w:r>
        <w:rPr>
          <w:color w:val="000000" w:themeColor="text1"/>
          <w:u w:color="000000" w:themeColor="text1"/>
        </w:rPr>
        <w:t xml:space="preserve"> and</w:t>
      </w:r>
    </w:p>
    <w:p w:rsidR="008C7DD2" w:rsidRDefault="008C7DD2" w:rsidP="00D02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C7DD2" w:rsidRDefault="008C7DD2" w:rsidP="00D02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the Panthers </w:t>
      </w:r>
      <w:r>
        <w:rPr>
          <w:color w:val="000000" w:themeColor="text1"/>
          <w:u w:color="000000" w:themeColor="text1"/>
        </w:rPr>
        <w:t>rushed for</w:t>
      </w:r>
      <w:r w:rsidRPr="00C3711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 total of 293</w:t>
      </w:r>
      <w:r w:rsidRPr="00C3711E">
        <w:rPr>
          <w:color w:val="000000" w:themeColor="text1"/>
          <w:u w:color="000000" w:themeColor="text1"/>
        </w:rPr>
        <w:t xml:space="preserve"> yards </w:t>
      </w:r>
      <w:r>
        <w:rPr>
          <w:color w:val="000000" w:themeColor="text1"/>
          <w:u w:color="000000" w:themeColor="text1"/>
        </w:rPr>
        <w:t>that Friday night. With a deficit of 14</w:t>
      </w:r>
      <w:r>
        <w:rPr>
          <w:color w:val="000000" w:themeColor="text1"/>
          <w:u w:color="000000" w:themeColor="text1"/>
        </w:rPr>
        <w:noBreakHyphen/>
        <w:t>3 early in the game, the team rallied together, pushed harder, and finished the second quarter with a score of 24</w:t>
      </w:r>
      <w:r>
        <w:rPr>
          <w:color w:val="000000" w:themeColor="text1"/>
          <w:u w:color="000000" w:themeColor="text1"/>
        </w:rPr>
        <w:noBreakHyphen/>
        <w:t>21. Abbeville then went on to dominate Batesburg</w:t>
      </w:r>
      <w:r>
        <w:rPr>
          <w:color w:val="000000" w:themeColor="text1"/>
          <w:u w:color="000000" w:themeColor="text1"/>
        </w:rPr>
        <w:noBreakHyphen/>
        <w:t>Leesville in the second half of the game and ended by capturing the Panthers</w:t>
      </w:r>
      <w:r w:rsidRPr="002C1B8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eighth state title in school history; and</w:t>
      </w:r>
    </w:p>
    <w:p w:rsidR="008C7DD2" w:rsidRDefault="008C7DD2" w:rsidP="00D02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C7DD2" w:rsidRDefault="008C7DD2" w:rsidP="00D02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Coach Jamie Nickles forged a championship</w:t>
      </w:r>
      <w:r>
        <w:noBreakHyphen/>
        <w:t>caliber football team that refused to settle for anything less than the best. Through rigorous and diligent practice, Coach Nickles set a standard of excellence and encouraged a depth of character that will always remain in the lives of these young men;</w:t>
      </w:r>
      <w:r>
        <w:rPr>
          <w:color w:val="000000" w:themeColor="text1"/>
          <w:u w:color="000000" w:themeColor="text1"/>
        </w:rPr>
        <w:t xml:space="preserve"> and</w:t>
      </w:r>
    </w:p>
    <w:p w:rsidR="008C7DD2" w:rsidRDefault="008C7DD2" w:rsidP="00D02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7DD2" w:rsidRDefault="008C7DD2" w:rsidP="00D02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value the esteem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Abbeville High School football players have brought to their school and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forward to hearing of their further achievements in the future</w:t>
      </w:r>
      <w:r>
        <w:t>. Now, therefore,</w:t>
      </w:r>
    </w:p>
    <w:p w:rsidR="008C7DD2" w:rsidRDefault="008C7DD2" w:rsidP="00D02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7DD2" w:rsidRDefault="008C7DD2" w:rsidP="00D02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C7DD2" w:rsidRDefault="008C7DD2" w:rsidP="00D02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7DD2" w:rsidRDefault="008C7DD2" w:rsidP="00D02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House of Representatives, by this resolution, </w:t>
      </w:r>
      <w:r>
        <w:rPr>
          <w:color w:val="000000" w:themeColor="text1"/>
          <w:u w:color="000000" w:themeColor="text1"/>
        </w:rPr>
        <w:t>congratulate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C3711E">
        <w:rPr>
          <w:color w:val="000000" w:themeColor="text1"/>
          <w:u w:color="000000" w:themeColor="text1"/>
        </w:rPr>
        <w:t>bbeville</w:t>
      </w:r>
      <w:r>
        <w:t xml:space="preserve"> </w:t>
      </w:r>
      <w:r>
        <w:rPr>
          <w:color w:val="000000" w:themeColor="text1"/>
          <w:u w:color="000000" w:themeColor="text1"/>
        </w:rPr>
        <w:t>High School varsity football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 xml:space="preserve">, school officials, and coaches and celebrate their win of the 2016 Class AA state </w:t>
      </w:r>
      <w:r w:rsidRPr="00E542AE">
        <w:rPr>
          <w:color w:val="000000" w:themeColor="text1"/>
          <w:u w:color="000000" w:themeColor="text1"/>
        </w:rPr>
        <w:t xml:space="preserve">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8C7DD2" w:rsidRDefault="008C7DD2" w:rsidP="00D02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7DD2" w:rsidRDefault="008C7DD2" w:rsidP="00D02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Principal Dr. Charles Costner</w:t>
      </w:r>
      <w:r>
        <w:rPr>
          <w:color w:val="000000" w:themeColor="text1"/>
          <w:u w:color="000000" w:themeColor="text1"/>
        </w:rPr>
        <w:t xml:space="preserve"> </w:t>
      </w:r>
      <w:r>
        <w:t>and Coach Jamie Nickles of Abbeville High School.</w:t>
      </w:r>
    </w:p>
    <w:p w:rsidR="008C7DD2" w:rsidRDefault="008C7DD2" w:rsidP="00D02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422A2" w:rsidRDefault="004422A2" w:rsidP="008C7D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_GoBack"/>
      <w:bookmarkEnd w:id="4"/>
    </w:p>
    <w:sectPr w:rsidR="004422A2" w:rsidSect="001A6657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1B84" w:rsidRDefault="002C1B84" w:rsidP="009F0C77">
      <w:r>
        <w:separator/>
      </w:r>
    </w:p>
  </w:endnote>
  <w:endnote w:type="continuationSeparator" w:id="0">
    <w:p w:rsidR="002C1B84" w:rsidRDefault="002C1B8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15A72AC-5599-4DA1-A361-286E703A5500}"/>
    <w:embedBold r:id="rId2" w:fontKey="{ECBCB7AC-53E6-4F6E-A654-60DF24B74D0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7CAB8F0-CDEF-4F0B-9944-BCFFF6FA4FE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21E175F-41ED-49BB-A472-295D14FF0D8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CE8416D-04F4-4B95-BAC4-A010DF17E58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6A33" w:rsidRPr="00A34F2D" w:rsidRDefault="00A34F2D" w:rsidP="00A34F2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[3490]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C7DD2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1B84" w:rsidRDefault="002C1B84" w:rsidP="009F0C77">
      <w:r>
        <w:separator/>
      </w:r>
    </w:p>
  </w:footnote>
  <w:footnote w:type="continuationSeparator" w:id="0">
    <w:p w:rsidR="002C1B84" w:rsidRDefault="002C1B8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013CZ17"/>
    <w:docVar w:name="CoverBillType" w:val="r"/>
    <w:docVar w:name="DocPath" w:val="L:\Council\bills\RT\17013CZ17.DOCX"/>
    <w:docVar w:name="dvBillNumber" w:val="3490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364D51"/>
    <w:rsid w:val="00011869"/>
    <w:rsid w:val="00015CD6"/>
    <w:rsid w:val="00080E9B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1581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C1B84"/>
    <w:rsid w:val="002E5912"/>
    <w:rsid w:val="00301B21"/>
    <w:rsid w:val="00325348"/>
    <w:rsid w:val="0032732C"/>
    <w:rsid w:val="00336AD0"/>
    <w:rsid w:val="00364D51"/>
    <w:rsid w:val="0037079A"/>
    <w:rsid w:val="003C4DAB"/>
    <w:rsid w:val="003D01E8"/>
    <w:rsid w:val="003E2FE8"/>
    <w:rsid w:val="003E5288"/>
    <w:rsid w:val="003F6D79"/>
    <w:rsid w:val="0041760A"/>
    <w:rsid w:val="00417C01"/>
    <w:rsid w:val="004403BD"/>
    <w:rsid w:val="004422A2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27A69"/>
    <w:rsid w:val="00734F00"/>
    <w:rsid w:val="007A70AE"/>
    <w:rsid w:val="008362E8"/>
    <w:rsid w:val="0085786E"/>
    <w:rsid w:val="008A1768"/>
    <w:rsid w:val="008A489F"/>
    <w:rsid w:val="008C7DD2"/>
    <w:rsid w:val="008F0F33"/>
    <w:rsid w:val="008F4429"/>
    <w:rsid w:val="0094021A"/>
    <w:rsid w:val="009B44AF"/>
    <w:rsid w:val="009C6A0B"/>
    <w:rsid w:val="009F0C77"/>
    <w:rsid w:val="009F4DD1"/>
    <w:rsid w:val="00A02543"/>
    <w:rsid w:val="00A34F2D"/>
    <w:rsid w:val="00A41684"/>
    <w:rsid w:val="00A64E80"/>
    <w:rsid w:val="00A70AD0"/>
    <w:rsid w:val="00A72BCD"/>
    <w:rsid w:val="00A741D9"/>
    <w:rsid w:val="00A833AB"/>
    <w:rsid w:val="00A9741D"/>
    <w:rsid w:val="00AC34A2"/>
    <w:rsid w:val="00AD1C9A"/>
    <w:rsid w:val="00AD4B17"/>
    <w:rsid w:val="00B26D88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43E"/>
    <w:rsid w:val="00CC6B7B"/>
    <w:rsid w:val="00CD2089"/>
    <w:rsid w:val="00D02722"/>
    <w:rsid w:val="00D33E8E"/>
    <w:rsid w:val="00D73A67"/>
    <w:rsid w:val="00D970A9"/>
    <w:rsid w:val="00DC6A33"/>
    <w:rsid w:val="00DF3845"/>
    <w:rsid w:val="00E41911"/>
    <w:rsid w:val="00E44B57"/>
    <w:rsid w:val="00E4746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C3E7F7D-7807-444E-8958-2B28F8A78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9158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158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422A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490&amp;session=122&amp;summary=B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117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490_20170217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490_2017011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193B6A-9756-4006-8387-F8F6FBE13C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A341E913.dotm</Template>
  <TotalTime>0</TotalTime>
  <Pages>3</Pages>
  <Words>644</Words>
  <Characters>3452</Characters>
  <Application>Microsoft Office Word</Application>
  <DocSecurity>0</DocSecurity>
  <Lines>111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3490: Abbeville High School Varsity Football Team - South Carolina Legislature Online</dc:title>
  <dc:creator>Rebecca Turner</dc:creator>
  <cp:lastModifiedBy>Lavarres Lynch</cp:lastModifiedBy>
  <cp:revision>2</cp:revision>
  <cp:lastPrinted>2017-01-13T21:47:00Z</cp:lastPrinted>
  <dcterms:created xsi:type="dcterms:W3CDTF">2017-02-17T15:07:00Z</dcterms:created>
  <dcterms:modified xsi:type="dcterms:W3CDTF">2017-02-17T15:07:00Z</dcterms:modified>
</cp:coreProperties>
</file>